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4FC52" w14:textId="77777777" w:rsidR="00550929" w:rsidRDefault="00550929" w:rsidP="00550929">
      <w:pPr>
        <w:jc w:val="right"/>
        <w:rPr>
          <w:rFonts w:ascii="Montserrat" w:hAnsi="Montserrat"/>
          <w:b/>
          <w:bCs/>
          <w:sz w:val="24"/>
          <w:szCs w:val="25"/>
        </w:rPr>
      </w:pPr>
      <w:r>
        <w:rPr>
          <w:color w:val="000000" w:themeColor="text1"/>
        </w:rPr>
        <w:t xml:space="preserve">Kufstein, </w:t>
      </w:r>
      <w:r w:rsidR="00FC456A">
        <w:rPr>
          <w:color w:val="000000" w:themeColor="text1"/>
        </w:rPr>
        <w:t>am</w:t>
      </w:r>
      <w:r w:rsidR="003B5B62">
        <w:rPr>
          <w:color w:val="000000" w:themeColor="text1"/>
        </w:rPr>
        <w:t xml:space="preserve"> 12. April 2026</w:t>
      </w:r>
    </w:p>
    <w:p w14:paraId="05B0B4E0" w14:textId="77777777" w:rsidR="00550929" w:rsidRDefault="00550929" w:rsidP="007822A3">
      <w:pPr>
        <w:rPr>
          <w:rFonts w:ascii="Montserrat" w:hAnsi="Montserrat"/>
          <w:b/>
          <w:bCs/>
          <w:sz w:val="24"/>
          <w:szCs w:val="25"/>
        </w:rPr>
      </w:pPr>
    </w:p>
    <w:p w14:paraId="05EC474A" w14:textId="77777777" w:rsidR="004F4939" w:rsidRDefault="004F4939" w:rsidP="007822A3">
      <w:pPr>
        <w:rPr>
          <w:rFonts w:ascii="Montserrat" w:hAnsi="Montserrat"/>
          <w:b/>
          <w:bCs/>
          <w:sz w:val="24"/>
          <w:szCs w:val="25"/>
        </w:rPr>
      </w:pPr>
    </w:p>
    <w:p w14:paraId="6717BC1B" w14:textId="77777777" w:rsidR="003B5B62" w:rsidRDefault="003B5B62" w:rsidP="003B5B62">
      <w:pPr>
        <w:rPr>
          <w:rFonts w:ascii="Montserrat" w:hAnsi="Montserrat"/>
          <w:b/>
          <w:bCs/>
          <w:sz w:val="24"/>
          <w:szCs w:val="25"/>
          <w:lang w:val="de-DE"/>
        </w:rPr>
      </w:pPr>
    </w:p>
    <w:p w14:paraId="752A8EDC" w14:textId="77777777" w:rsidR="00DA1CA1" w:rsidRPr="00DA1CA1" w:rsidRDefault="00DA1CA1" w:rsidP="00DA1CA1">
      <w:pPr>
        <w:rPr>
          <w:rFonts w:ascii="Montserrat" w:hAnsi="Montserrat"/>
          <w:b/>
          <w:bCs/>
          <w:sz w:val="24"/>
          <w:szCs w:val="25"/>
        </w:rPr>
      </w:pPr>
      <w:r w:rsidRPr="00DA1CA1">
        <w:rPr>
          <w:rFonts w:ascii="Montserrat" w:hAnsi="Montserrat"/>
          <w:b/>
          <w:bCs/>
          <w:sz w:val="24"/>
          <w:szCs w:val="25"/>
        </w:rPr>
        <w:t>GEMEINSAM DURCH DIE NACHT BEIM SODA ZITRON NIGHT RUN</w:t>
      </w:r>
      <w:r w:rsidRPr="00DA1CA1">
        <w:rPr>
          <w:rFonts w:ascii="Montserrat" w:hAnsi="Montserrat"/>
          <w:b/>
          <w:bCs/>
          <w:sz w:val="24"/>
          <w:szCs w:val="25"/>
        </w:rPr>
        <w:br/>
        <w:t>Zum zweiten Mal am Start – und schon legendär!</w:t>
      </w:r>
    </w:p>
    <w:p w14:paraId="294B0290" w14:textId="77777777" w:rsidR="004F4939" w:rsidRDefault="004F4939" w:rsidP="003B5B62">
      <w:pPr>
        <w:rPr>
          <w:rFonts w:ascii="Helvetica Neue" w:hAnsi="Helvetica Neue" w:cs="Helvetica Neue"/>
          <w:b/>
          <w:bCs/>
          <w:color w:val="000000"/>
          <w:kern w:val="0"/>
          <w:sz w:val="22"/>
          <w:szCs w:val="22"/>
          <w:lang w:val="de-DE"/>
        </w:rPr>
      </w:pPr>
    </w:p>
    <w:p w14:paraId="7B1889C7" w14:textId="7460D8C6" w:rsidR="003B5B62" w:rsidRDefault="004F4939" w:rsidP="003B5B62">
      <w:pPr>
        <w:rPr>
          <w:i/>
          <w:iCs/>
        </w:rPr>
      </w:pPr>
      <w:r w:rsidRPr="004F4939">
        <w:rPr>
          <w:i/>
          <w:iCs/>
        </w:rPr>
        <w:t>Laufschuhe an, Alltag aus: Am 9. Oktober 2026 bringt der SODA ZITRON NIGHT RUN wieder Bewegung in die Kufsteiner Innenstadt. Nach mehr als 750 Teilnehm</w:t>
      </w:r>
      <w:r w:rsidR="003452B4">
        <w:rPr>
          <w:i/>
          <w:iCs/>
        </w:rPr>
        <w:t xml:space="preserve">er:innen </w:t>
      </w:r>
      <w:r w:rsidRPr="004F4939">
        <w:rPr>
          <w:i/>
          <w:iCs/>
        </w:rPr>
        <w:t>bei der Premiere im vergangenen Jahr soll die zweite Ausgabe die Tausendermarke knacken. Im Mittelpunkt stehen fünf Kilometer Lauferlebnis, Community und die Freude daran, gemeinsam unterwegs zu sein.</w:t>
      </w:r>
    </w:p>
    <w:p w14:paraId="3D117809" w14:textId="77777777" w:rsidR="004F4939" w:rsidRPr="003B5B62" w:rsidRDefault="004F4939" w:rsidP="003B5B62">
      <w:pPr>
        <w:rPr>
          <w:lang w:val="de-DE"/>
        </w:rPr>
      </w:pPr>
    </w:p>
    <w:p w14:paraId="4D9E4B04" w14:textId="257F19A9" w:rsidR="004F4939" w:rsidRDefault="004F4939" w:rsidP="004F4939">
      <w:r>
        <w:t>D</w:t>
      </w:r>
      <w:r w:rsidRPr="004F4939">
        <w:t>as großstädtische Feeling großer Laufveranstaltungen nach Kufstein bringen: Mit dieser Idee ging der SODA ZITRON NIGHT RUN 2025 erstmals an den Start. Mehr als 750 Teilnehmer</w:t>
      </w:r>
      <w:r>
        <w:rPr>
          <w:rFonts w:ascii="Cambria" w:hAnsi="Cambria" w:cs="Cambria"/>
        </w:rPr>
        <w:t xml:space="preserve"> </w:t>
      </w:r>
      <w:r w:rsidRPr="004F4939">
        <w:t>feierten bei der Premiere im Spätsommer den Laufsport – und zeigten, dass das Konzept ankommt. Denn hier geht es um mehr als den Blick auf die Stoppuhr. Die Läufer</w:t>
      </w:r>
      <w:r>
        <w:rPr>
          <w:rFonts w:ascii="Cambria" w:hAnsi="Cambria" w:cs="Cambria"/>
        </w:rPr>
        <w:t xml:space="preserve"> </w:t>
      </w:r>
      <w:r w:rsidRPr="004F4939">
        <w:t>kommen zusammen, um ihren Sport gemeinsam auszuüben, die besondere Atmosphäre aufzusaugen und eine gute Zeit zu haben. Party, Entertainment und jede Menge Spaß gehören dazu.</w:t>
      </w:r>
    </w:p>
    <w:p w14:paraId="0F88AD7B" w14:textId="77777777" w:rsidR="004F4939" w:rsidRPr="004F4939" w:rsidRDefault="004F4939" w:rsidP="004F4939"/>
    <w:p w14:paraId="4CB0B1D8" w14:textId="77777777" w:rsidR="004F4939" w:rsidRPr="004F4939" w:rsidRDefault="004F4939" w:rsidP="004F4939">
      <w:r w:rsidRPr="004F4939">
        <w:rPr>
          <w:b/>
          <w:bCs/>
        </w:rPr>
        <w:t>Aus der Community für die Community</w:t>
      </w:r>
    </w:p>
    <w:p w14:paraId="67806D6A" w14:textId="77AEBEEB" w:rsidR="004F4939" w:rsidRDefault="004F4939" w:rsidP="004F4939">
      <w:r w:rsidRPr="004F4939">
        <w:t xml:space="preserve">Der Gemeinschaftsgedanke wurde dem Event </w:t>
      </w:r>
      <w:r>
        <w:t>„</w:t>
      </w:r>
      <w:r w:rsidRPr="004F4939">
        <w:t>in die Laufschuhe</w:t>
      </w:r>
      <w:r>
        <w:t>“</w:t>
      </w:r>
      <w:r w:rsidRPr="004F4939">
        <w:t xml:space="preserve"> gelegt. Die Idee</w:t>
      </w:r>
      <w:r w:rsidR="00C67AC1">
        <w:t xml:space="preserve"> entstand im Austausch zwischen Samuel Geisler und Lukas Edenhauser, den beiden Gründern von</w:t>
      </w:r>
      <w:r w:rsidRPr="004F4939">
        <w:t xml:space="preserve"> SODA ZITRON</w:t>
      </w:r>
      <w:r w:rsidR="00C67AC1">
        <w:t xml:space="preserve">, </w:t>
      </w:r>
      <w:r w:rsidRPr="004F4939">
        <w:t xml:space="preserve">sowie </w:t>
      </w:r>
      <w:r w:rsidR="00BC42D7" w:rsidRPr="00BC42D7">
        <w:rPr>
          <w:lang w:val="de-DE"/>
        </w:rPr>
        <w:t>Denise und Oliver Pero Bubalo</w:t>
      </w:r>
      <w:r w:rsidRPr="004F4939">
        <w:t xml:space="preserve">, </w:t>
      </w:r>
      <w:r w:rsidR="00C67AC1">
        <w:t>den Initiatoren und Masterminds des</w:t>
      </w:r>
      <w:r w:rsidRPr="004F4939">
        <w:t xml:space="preserve"> THENEX Runclub</w:t>
      </w:r>
      <w:r w:rsidR="00C67AC1">
        <w:t>s</w:t>
      </w:r>
      <w:r w:rsidRPr="004F4939">
        <w:t xml:space="preserve"> in Kufstein</w:t>
      </w:r>
      <w:r w:rsidR="00C67AC1">
        <w:t xml:space="preserve">. </w:t>
      </w:r>
      <w:r w:rsidRPr="004F4939">
        <w:t xml:space="preserve">Der Club hat das urbane Community-Running in der Festungsstadt mitgeprägt und bringt Laufbegeisterte jeden Donnerstag zu einem gemeinsamen Lauf zusammen. Diesen Spirit trägt der </w:t>
      </w:r>
      <w:r>
        <w:t xml:space="preserve">SODA ZITRON </w:t>
      </w:r>
      <w:r w:rsidRPr="004F4939">
        <w:t>NIGHT RUN auf die große Bühne.</w:t>
      </w:r>
      <w:r>
        <w:t xml:space="preserve"> </w:t>
      </w:r>
      <w:r w:rsidRPr="004F4939">
        <w:t xml:space="preserve">Auch zur Marke SODA ZITRON passt das Event: leicht, spritzig und sportlich. Deshalb steht das Tiroler Unternehmen als Namenssponsor hinter dem Lauf. </w:t>
      </w:r>
    </w:p>
    <w:p w14:paraId="296192EA" w14:textId="77777777" w:rsidR="004F4939" w:rsidRPr="004F4939" w:rsidRDefault="004F4939" w:rsidP="004F4939"/>
    <w:p w14:paraId="44F26DD9" w14:textId="77777777" w:rsidR="004F4939" w:rsidRPr="004F4939" w:rsidRDefault="004F4939" w:rsidP="004F4939">
      <w:r w:rsidRPr="004F4939">
        <w:rPr>
          <w:b/>
          <w:bCs/>
        </w:rPr>
        <w:t>Fünf Kilometer, die verbinden</w:t>
      </w:r>
    </w:p>
    <w:p w14:paraId="2C55E177" w14:textId="23EE89B6" w:rsidR="004F4939" w:rsidRPr="004F4939" w:rsidRDefault="004F4939" w:rsidP="004F4939">
      <w:r w:rsidRPr="004F4939">
        <w:t xml:space="preserve">Der fünf Kilometer lange Rundkurs führt vorbei an historischen Gebäuden, durch stimmungsvoll beleuchtete Straßen und über besondere Laufpassagen mitten durch Kufstein. Die </w:t>
      </w:r>
      <w:r w:rsidR="00271F6A">
        <w:t>Strecke</w:t>
      </w:r>
      <w:r w:rsidRPr="004F4939">
        <w:t xml:space="preserve"> macht den </w:t>
      </w:r>
      <w:r w:rsidR="00271F6A">
        <w:t xml:space="preserve">SODA ZITRON </w:t>
      </w:r>
      <w:r w:rsidRPr="004F4939">
        <w:t>NIGHT RUN auch für Firmen- und Freundesgruppen attraktiv, die gemeinsam an den Start gehen möchten.</w:t>
      </w:r>
      <w:r>
        <w:t xml:space="preserve"> </w:t>
      </w:r>
      <w:r w:rsidRPr="004F4939">
        <w:t xml:space="preserve">Das zeigt sich bereits bei den Anmeldungen für 2026: </w:t>
      </w:r>
      <w:r w:rsidR="00BC42D7">
        <w:t xml:space="preserve">60 Teams </w:t>
      </w:r>
      <w:r w:rsidRPr="004F4939">
        <w:t xml:space="preserve">sind </w:t>
      </w:r>
      <w:r w:rsidR="003452B4">
        <w:t>bereits dabei</w:t>
      </w:r>
      <w:r w:rsidRPr="004F4939">
        <w:t>, insgesamt sind</w:t>
      </w:r>
      <w:r w:rsidR="00BC42D7">
        <w:t xml:space="preserve"> 18</w:t>
      </w:r>
      <w:r w:rsidRPr="004F4939">
        <w:t xml:space="preserve"> Nationen vertreten. So wird die Kufsteiner Innenstadt für einen Abend zum Treffpunkt einer internationalen Laufcommunity.</w:t>
      </w:r>
    </w:p>
    <w:p w14:paraId="2F728F1E" w14:textId="77777777" w:rsidR="004F4939" w:rsidRDefault="004F4939" w:rsidP="004F4939">
      <w:pPr>
        <w:rPr>
          <w:b/>
          <w:bCs/>
        </w:rPr>
      </w:pPr>
      <w:r>
        <w:rPr>
          <w:b/>
          <w:bCs/>
        </w:rPr>
        <w:br w:type="page"/>
      </w:r>
    </w:p>
    <w:p w14:paraId="3C6BE0A5" w14:textId="748BBA2F" w:rsidR="004F4939" w:rsidRPr="004F4939" w:rsidRDefault="004F4939" w:rsidP="004F4939">
      <w:r w:rsidRPr="004F4939">
        <w:rPr>
          <w:b/>
          <w:bCs/>
        </w:rPr>
        <w:lastRenderedPageBreak/>
        <w:t>Nach der erfolgreichen Premiere das nächste Ziel im Blick</w:t>
      </w:r>
    </w:p>
    <w:p w14:paraId="78BAB5D9" w14:textId="2A74541C" w:rsidR="001E74E8" w:rsidRPr="001E74E8" w:rsidRDefault="001E74E8" w:rsidP="001E74E8">
      <w:r w:rsidRPr="001E74E8">
        <w:t xml:space="preserve">Bereits 2025 wurde der SODA ZITRON NIGHT RUN mit mehr als 750 Teilnehmer:innen zum „Sportevent des Jahres“ gewählt. Schon jetzt liegt die Zahl der Anmeldungen für die zweite Ausgabe über diesem Wert. Für den 9. Oktober haben sich die Organisatoren deshalb ein neues Ziel gesetzt: Mehr als 1.000 Läufer:innen </w:t>
      </w:r>
      <w:r>
        <w:t>wollen sie für den gemeinsamen Lauf durch die Nacht begeistern.</w:t>
      </w:r>
    </w:p>
    <w:p w14:paraId="6766F9D8" w14:textId="77777777" w:rsidR="004F4939" w:rsidRPr="004F4939" w:rsidRDefault="004F4939" w:rsidP="004F4939"/>
    <w:p w14:paraId="3E7FCACE" w14:textId="3A3A3377" w:rsidR="004F4939" w:rsidRPr="004F4939" w:rsidRDefault="004F4939" w:rsidP="004F4939">
      <w:r w:rsidRPr="004F4939">
        <w:rPr>
          <w:b/>
          <w:bCs/>
        </w:rPr>
        <w:t>Alle Informationen und Anmeldung:</w:t>
      </w:r>
      <w:r>
        <w:rPr>
          <w:rFonts w:ascii="Cambria" w:hAnsi="Cambria" w:cs="Cambria"/>
          <w:b/>
          <w:bCs/>
        </w:rPr>
        <w:t xml:space="preserve"> </w:t>
      </w:r>
      <w:hyperlink r:id="rId8" w:history="1">
        <w:r w:rsidRPr="00615177">
          <w:rPr>
            <w:rStyle w:val="Hyperlink"/>
            <w:b/>
            <w:bCs/>
          </w:rPr>
          <w:t>www.soda-zitron-nightrun.at</w:t>
        </w:r>
      </w:hyperlink>
    </w:p>
    <w:p w14:paraId="00470C84" w14:textId="77777777" w:rsidR="004F4939" w:rsidRDefault="004F4939" w:rsidP="004F4939">
      <w:pPr>
        <w:rPr>
          <w:color w:val="808080" w:themeColor="background1" w:themeShade="80"/>
        </w:rPr>
      </w:pPr>
    </w:p>
    <w:p w14:paraId="4560E134" w14:textId="77777777" w:rsidR="004F4939" w:rsidRDefault="004F4939" w:rsidP="004F4939">
      <w:pPr>
        <w:ind w:firstLine="360"/>
        <w:rPr>
          <w:b/>
          <w:bCs/>
          <w:color w:val="808080" w:themeColor="background1" w:themeShade="80"/>
        </w:rPr>
      </w:pPr>
      <w:r w:rsidRPr="004F4939">
        <w:rPr>
          <w:b/>
          <w:bCs/>
          <w:color w:val="808080" w:themeColor="background1" w:themeShade="80"/>
        </w:rPr>
        <w:t>ZUM PROGRAMM</w:t>
      </w:r>
    </w:p>
    <w:p w14:paraId="2C6026EC" w14:textId="77777777" w:rsidR="004F4939" w:rsidRPr="004F4939" w:rsidRDefault="004F4939" w:rsidP="004F4939">
      <w:pPr>
        <w:rPr>
          <w:color w:val="808080" w:themeColor="background1" w:themeShade="80"/>
        </w:rPr>
      </w:pPr>
    </w:p>
    <w:p w14:paraId="30AC6E65" w14:textId="77777777" w:rsidR="004F4939" w:rsidRPr="004F4939" w:rsidRDefault="004F4939" w:rsidP="004F4939">
      <w:pPr>
        <w:spacing w:after="120"/>
        <w:ind w:left="360"/>
        <w:rPr>
          <w:color w:val="808080" w:themeColor="background1" w:themeShade="80"/>
        </w:rPr>
      </w:pPr>
      <w:r w:rsidRPr="004F4939">
        <w:rPr>
          <w:b/>
          <w:bCs/>
          <w:color w:val="808080" w:themeColor="background1" w:themeShade="80"/>
        </w:rPr>
        <w:t>Ab 10:00 Uhr | Startnummernausgabe</w:t>
      </w:r>
      <w:r w:rsidRPr="004F4939">
        <w:rPr>
          <w:color w:val="808080" w:themeColor="background1" w:themeShade="80"/>
        </w:rPr>
        <w:br/>
        <w:t>Startnummer abholen und Vorfreude mitnehmen: im Novum am Fischergries.</w:t>
      </w:r>
    </w:p>
    <w:p w14:paraId="6213DEBF" w14:textId="58323447" w:rsidR="004F4939" w:rsidRPr="004F4939" w:rsidRDefault="004F4939" w:rsidP="004F4939">
      <w:pPr>
        <w:spacing w:after="120"/>
        <w:ind w:left="360"/>
        <w:rPr>
          <w:color w:val="808080" w:themeColor="background1" w:themeShade="80"/>
        </w:rPr>
      </w:pPr>
      <w:r w:rsidRPr="004F4939">
        <w:rPr>
          <w:b/>
          <w:bCs/>
          <w:color w:val="808080" w:themeColor="background1" w:themeShade="80"/>
        </w:rPr>
        <w:t xml:space="preserve">Ab </w:t>
      </w:r>
      <w:r w:rsidR="005113D1">
        <w:rPr>
          <w:b/>
          <w:bCs/>
          <w:color w:val="808080" w:themeColor="background1" w:themeShade="80"/>
        </w:rPr>
        <w:t>17:30 Uhr | Eventbeginn mit Expo- und Food Area</w:t>
      </w:r>
      <w:r w:rsidRPr="004F4939">
        <w:rPr>
          <w:color w:val="808080" w:themeColor="background1" w:themeShade="80"/>
        </w:rPr>
        <w:br/>
        <w:t>Alles, was das Läuferherz höherschlagen lässt – zum Entdecken und Einstimmen.</w:t>
      </w:r>
    </w:p>
    <w:p w14:paraId="2F553F39" w14:textId="77777777" w:rsidR="004F4939" w:rsidRPr="004F4939" w:rsidRDefault="004F4939" w:rsidP="004F4939">
      <w:pPr>
        <w:spacing w:after="120"/>
        <w:ind w:left="360"/>
        <w:rPr>
          <w:color w:val="808080" w:themeColor="background1" w:themeShade="80"/>
        </w:rPr>
      </w:pPr>
      <w:r w:rsidRPr="004F4939">
        <w:rPr>
          <w:b/>
          <w:bCs/>
          <w:color w:val="808080" w:themeColor="background1" w:themeShade="80"/>
        </w:rPr>
        <w:t>19:00 Uhr | Warm-up mit dem THENEX Runclub Kufstein</w:t>
      </w:r>
      <w:r w:rsidRPr="004F4939">
        <w:rPr>
          <w:color w:val="808080" w:themeColor="background1" w:themeShade="80"/>
        </w:rPr>
        <w:br/>
        <w:t>Gemeinsam aufwärmen und bereit machen für den ersten Start.</w:t>
      </w:r>
    </w:p>
    <w:p w14:paraId="74672E84" w14:textId="3A9ECA39" w:rsidR="004F4939" w:rsidRPr="004F4939" w:rsidRDefault="004F4939" w:rsidP="004F4939">
      <w:pPr>
        <w:spacing w:after="120"/>
        <w:ind w:left="360"/>
        <w:rPr>
          <w:color w:val="808080" w:themeColor="background1" w:themeShade="80"/>
        </w:rPr>
      </w:pPr>
      <w:r w:rsidRPr="004F4939">
        <w:rPr>
          <w:b/>
          <w:bCs/>
          <w:color w:val="808080" w:themeColor="background1" w:themeShade="80"/>
        </w:rPr>
        <w:t>19:15 Uhr | Startblock A</w:t>
      </w:r>
      <w:r w:rsidRPr="004F4939">
        <w:rPr>
          <w:color w:val="808080" w:themeColor="background1" w:themeShade="80"/>
        </w:rPr>
        <w:br/>
        <w:t xml:space="preserve">Der Auftakt des NIGHT RUN: </w:t>
      </w:r>
      <w:r w:rsidR="001E74E8">
        <w:rPr>
          <w:color w:val="808080" w:themeColor="background1" w:themeShade="80"/>
        </w:rPr>
        <w:t>Los</w:t>
      </w:r>
      <w:r w:rsidRPr="004F4939">
        <w:rPr>
          <w:color w:val="808080" w:themeColor="background1" w:themeShade="80"/>
        </w:rPr>
        <w:t xml:space="preserve"> geht’s auf die fünf Kilometer lange Strecke durch Kufstein.</w:t>
      </w:r>
    </w:p>
    <w:p w14:paraId="357082BA" w14:textId="77777777" w:rsidR="004F4939" w:rsidRPr="004F4939" w:rsidRDefault="004F4939" w:rsidP="004F4939">
      <w:pPr>
        <w:spacing w:after="120"/>
        <w:ind w:left="360"/>
        <w:rPr>
          <w:color w:val="808080" w:themeColor="background1" w:themeShade="80"/>
        </w:rPr>
      </w:pPr>
      <w:r w:rsidRPr="004F4939">
        <w:rPr>
          <w:b/>
          <w:bCs/>
          <w:color w:val="808080" w:themeColor="background1" w:themeShade="80"/>
        </w:rPr>
        <w:t>20:00 Uhr | Warm-up mit dem THENEX Runclub Kufstein</w:t>
      </w:r>
      <w:r w:rsidRPr="004F4939">
        <w:rPr>
          <w:color w:val="808080" w:themeColor="background1" w:themeShade="80"/>
        </w:rPr>
        <w:br/>
        <w:t>Frische Energie für die nächste Startgruppe.</w:t>
      </w:r>
    </w:p>
    <w:p w14:paraId="3853EE51" w14:textId="404A0BED" w:rsidR="004F4939" w:rsidRPr="004F4939" w:rsidRDefault="004F4939" w:rsidP="004F4939">
      <w:pPr>
        <w:spacing w:after="120"/>
        <w:ind w:left="360"/>
        <w:rPr>
          <w:color w:val="808080" w:themeColor="background1" w:themeShade="80"/>
        </w:rPr>
      </w:pPr>
      <w:r w:rsidRPr="004F4939">
        <w:rPr>
          <w:b/>
          <w:bCs/>
          <w:color w:val="808080" w:themeColor="background1" w:themeShade="80"/>
        </w:rPr>
        <w:t>20:15 Uhr | Startblock B</w:t>
      </w:r>
      <w:r w:rsidRPr="004F4939">
        <w:rPr>
          <w:color w:val="808080" w:themeColor="background1" w:themeShade="80"/>
        </w:rPr>
        <w:br/>
        <w:t>Hinein in die stimmungsvoll beleuchtete Altstadt und die besondere Atmosphäre.</w:t>
      </w:r>
    </w:p>
    <w:p w14:paraId="06EA5D9D" w14:textId="73B867E0" w:rsidR="004F4939" w:rsidRPr="004F4939" w:rsidRDefault="004F4939" w:rsidP="004F4939">
      <w:pPr>
        <w:spacing w:after="120"/>
        <w:ind w:left="360"/>
        <w:rPr>
          <w:color w:val="808080" w:themeColor="background1" w:themeShade="80"/>
        </w:rPr>
      </w:pPr>
      <w:r w:rsidRPr="004F4939">
        <w:rPr>
          <w:b/>
          <w:bCs/>
          <w:color w:val="808080" w:themeColor="background1" w:themeShade="80"/>
        </w:rPr>
        <w:t>21:15 Uhr | Startblock Elite</w:t>
      </w:r>
      <w:r w:rsidRPr="004F4939">
        <w:rPr>
          <w:color w:val="808080" w:themeColor="background1" w:themeShade="80"/>
        </w:rPr>
        <w:br/>
        <w:t>Die schnellsten Läufer</w:t>
      </w:r>
      <w:r w:rsidRPr="004F4939">
        <w:rPr>
          <w:rFonts w:ascii="Cambria" w:hAnsi="Cambria" w:cs="Cambria"/>
          <w:color w:val="808080" w:themeColor="background1" w:themeShade="80"/>
        </w:rPr>
        <w:t> </w:t>
      </w:r>
      <w:r w:rsidRPr="004F4939">
        <w:rPr>
          <w:color w:val="808080" w:themeColor="background1" w:themeShade="80"/>
        </w:rPr>
        <w:t>kämpfen auf der fünf Kilometer langen Strecke um den Sieg.</w:t>
      </w:r>
    </w:p>
    <w:p w14:paraId="68160EBF" w14:textId="77777777" w:rsidR="004F4939" w:rsidRPr="004F4939" w:rsidRDefault="004F4939" w:rsidP="004F4939">
      <w:pPr>
        <w:spacing w:after="120"/>
        <w:ind w:left="360"/>
        <w:rPr>
          <w:color w:val="808080" w:themeColor="background1" w:themeShade="80"/>
        </w:rPr>
      </w:pPr>
      <w:r w:rsidRPr="004F4939">
        <w:rPr>
          <w:b/>
          <w:bCs/>
          <w:color w:val="808080" w:themeColor="background1" w:themeShade="80"/>
        </w:rPr>
        <w:t>21:45 Uhr | Siegerehrung</w:t>
      </w:r>
      <w:r w:rsidRPr="004F4939">
        <w:rPr>
          <w:color w:val="808080" w:themeColor="background1" w:themeShade="80"/>
        </w:rPr>
        <w:br/>
        <w:t>Gemeinsam die sportlichen Leistungen feiern und die Sieger</w:t>
      </w:r>
      <w:r w:rsidRPr="004F4939">
        <w:rPr>
          <w:rFonts w:ascii="Cambria" w:hAnsi="Cambria" w:cs="Cambria"/>
          <w:color w:val="808080" w:themeColor="background1" w:themeShade="80"/>
        </w:rPr>
        <w:t> </w:t>
      </w:r>
      <w:r w:rsidRPr="004F4939">
        <w:rPr>
          <w:color w:val="808080" w:themeColor="background1" w:themeShade="80"/>
        </w:rPr>
        <w:t>hochleben lassen.</w:t>
      </w:r>
    </w:p>
    <w:p w14:paraId="2B9FA017" w14:textId="2948EE58" w:rsidR="004F4939" w:rsidRPr="004F4939" w:rsidRDefault="004F4939" w:rsidP="001E74E8">
      <w:pPr>
        <w:spacing w:after="120"/>
        <w:ind w:left="360"/>
        <w:rPr>
          <w:color w:val="808080" w:themeColor="background1" w:themeShade="80"/>
        </w:rPr>
      </w:pPr>
      <w:r w:rsidRPr="004F4939">
        <w:rPr>
          <w:b/>
          <w:bCs/>
          <w:color w:val="808080" w:themeColor="background1" w:themeShade="80"/>
        </w:rPr>
        <w:t>Ab 22:00 Uhr | After-Party</w:t>
      </w:r>
      <w:r w:rsidRPr="004F4939">
        <w:rPr>
          <w:color w:val="808080" w:themeColor="background1" w:themeShade="80"/>
        </w:rPr>
        <w:br/>
      </w:r>
      <w:r w:rsidR="001E74E8" w:rsidRPr="001E74E8">
        <w:rPr>
          <w:color w:val="808080" w:themeColor="background1" w:themeShade="80"/>
        </w:rPr>
        <w:t>Von der Laufstrecke auf die Tanzfläche: Im Novum steigt die After-Party – mit Musik, Drinks und guter Gesellschaft.</w:t>
      </w:r>
    </w:p>
    <w:p w14:paraId="54944DA5" w14:textId="77777777" w:rsidR="004F4939" w:rsidRPr="004F4939" w:rsidRDefault="004F4939" w:rsidP="004F4939">
      <w:pPr>
        <w:pBdr>
          <w:bottom w:val="single" w:sz="6" w:space="1" w:color="auto"/>
        </w:pBdr>
        <w:rPr>
          <w:color w:val="808080" w:themeColor="background1" w:themeShade="80"/>
        </w:rPr>
      </w:pPr>
    </w:p>
    <w:p w14:paraId="2D653199" w14:textId="77777777" w:rsidR="00550929" w:rsidRDefault="00550929" w:rsidP="007822A3">
      <w:pPr>
        <w:rPr>
          <w:color w:val="808080" w:themeColor="background1" w:themeShade="80"/>
        </w:rPr>
      </w:pPr>
    </w:p>
    <w:p w14:paraId="1E2C8FB4" w14:textId="405DC492" w:rsidR="00550929" w:rsidRPr="00550929" w:rsidRDefault="00550929" w:rsidP="007822A3">
      <w:pPr>
        <w:rPr>
          <w:color w:val="000000" w:themeColor="text1"/>
        </w:rPr>
      </w:pPr>
      <w:r w:rsidRPr="00550929">
        <w:rPr>
          <w:color w:val="000000" w:themeColor="text1"/>
        </w:rPr>
        <w:t xml:space="preserve">Zeichen </w:t>
      </w:r>
      <w:r w:rsidR="004F4939">
        <w:rPr>
          <w:color w:val="000000" w:themeColor="text1"/>
        </w:rPr>
        <w:t>Titel</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4F4939">
        <w:rPr>
          <w:color w:val="000000" w:themeColor="text1"/>
        </w:rPr>
        <w:t>83</w:t>
      </w:r>
    </w:p>
    <w:p w14:paraId="2E91AD0E" w14:textId="2FEA198C"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4F4939">
        <w:rPr>
          <w:color w:val="000000" w:themeColor="text1"/>
        </w:rPr>
        <w:t>2.</w:t>
      </w:r>
      <w:r w:rsidR="003903B7">
        <w:rPr>
          <w:color w:val="000000" w:themeColor="text1"/>
        </w:rPr>
        <w:t>579</w:t>
      </w:r>
    </w:p>
    <w:p w14:paraId="678DA20C" w14:textId="77777777" w:rsidR="004F4939" w:rsidRDefault="004F4939" w:rsidP="007822A3">
      <w:pPr>
        <w:rPr>
          <w:color w:val="808080" w:themeColor="background1" w:themeShade="80"/>
        </w:rPr>
      </w:pPr>
    </w:p>
    <w:p w14:paraId="1E8CFFFC"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4FDBEBA9" w14:textId="25721B89" w:rsidR="00550929" w:rsidRPr="004F4939" w:rsidRDefault="002643F9" w:rsidP="004F4939">
      <w:pPr>
        <w:jc w:val="center"/>
        <w:rPr>
          <w:rFonts w:ascii="HelveticaNeue" w:hAnsi="HelveticaNeue"/>
          <w:b/>
          <w:bCs/>
          <w:sz w:val="22"/>
          <w:szCs w:val="23"/>
        </w:rPr>
      </w:pPr>
      <w:r>
        <w:rPr>
          <w:rFonts w:ascii="HelveticaNeue" w:hAnsi="HelveticaNeue"/>
          <w:b/>
          <w:bCs/>
          <w:sz w:val="22"/>
          <w:szCs w:val="23"/>
        </w:rPr>
        <w:t xml:space="preserve">Armin Kuen </w:t>
      </w:r>
    </w:p>
    <w:p w14:paraId="5F2B306E" w14:textId="0C621558" w:rsidR="00550929" w:rsidRPr="00D7529E" w:rsidRDefault="00D95F2B" w:rsidP="00D95F2B">
      <w:pPr>
        <w:jc w:val="center"/>
        <w:rPr>
          <w:color w:val="000000" w:themeColor="text1"/>
        </w:rPr>
      </w:pPr>
      <w:hyperlink r:id="rId9" w:history="1">
        <w:r w:rsidRPr="00D7529E">
          <w:rPr>
            <w:rStyle w:val="Hyperlink"/>
            <w:color w:val="000000" w:themeColor="text1"/>
            <w:u w:val="none"/>
          </w:rPr>
          <w:t>armin@ok-k.at</w:t>
        </w:r>
      </w:hyperlink>
      <w:r w:rsidRPr="00D7529E">
        <w:rPr>
          <w:color w:val="000000" w:themeColor="text1"/>
        </w:rPr>
        <w:t xml:space="preserve"> | </w:t>
      </w:r>
      <w:r w:rsidR="00550929" w:rsidRPr="00D7529E">
        <w:rPr>
          <w:color w:val="000000" w:themeColor="text1"/>
        </w:rPr>
        <w:t xml:space="preserve">+43 </w:t>
      </w:r>
      <w:r w:rsidR="00FC456A" w:rsidRPr="00D7529E">
        <w:rPr>
          <w:color w:val="000000" w:themeColor="text1"/>
        </w:rPr>
        <w:t xml:space="preserve">664 </w:t>
      </w:r>
      <w:r w:rsidR="002643F9" w:rsidRPr="00D7529E">
        <w:rPr>
          <w:color w:val="000000" w:themeColor="text1"/>
        </w:rPr>
        <w:t>4350150</w:t>
      </w:r>
    </w:p>
    <w:sectPr w:rsidR="00550929" w:rsidRPr="00D7529E" w:rsidSect="00B12696">
      <w:headerReference w:type="default" r:id="rId10"/>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773446" w14:textId="77777777" w:rsidR="00FB4E5E" w:rsidRDefault="00FB4E5E" w:rsidP="009A1360">
      <w:r>
        <w:separator/>
      </w:r>
    </w:p>
  </w:endnote>
  <w:endnote w:type="continuationSeparator" w:id="0">
    <w:p w14:paraId="41EEFA07" w14:textId="77777777" w:rsidR="00FB4E5E" w:rsidRDefault="00FB4E5E"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73A75" w14:textId="77777777" w:rsidR="00FB4E5E" w:rsidRDefault="00FB4E5E" w:rsidP="009A1360">
      <w:r>
        <w:separator/>
      </w:r>
    </w:p>
  </w:footnote>
  <w:footnote w:type="continuationSeparator" w:id="0">
    <w:p w14:paraId="1649D6CA" w14:textId="77777777" w:rsidR="00FB4E5E" w:rsidRDefault="00FB4E5E"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0A47B"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494EEB7A" wp14:editId="73AC8C65">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607D5ECA"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494EEB7A"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607D5ECA"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D93002B" wp14:editId="4B7A46A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55FE1"/>
    <w:multiLevelType w:val="multilevel"/>
    <w:tmpl w:val="0202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8384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46"/>
    <w:rsid w:val="00002DCA"/>
    <w:rsid w:val="00023ABF"/>
    <w:rsid w:val="00026A30"/>
    <w:rsid w:val="0002778F"/>
    <w:rsid w:val="000518BD"/>
    <w:rsid w:val="000B079A"/>
    <w:rsid w:val="001249CF"/>
    <w:rsid w:val="001E74E8"/>
    <w:rsid w:val="00227207"/>
    <w:rsid w:val="00241414"/>
    <w:rsid w:val="002643F9"/>
    <w:rsid w:val="0026706F"/>
    <w:rsid w:val="00271F6A"/>
    <w:rsid w:val="00297AB6"/>
    <w:rsid w:val="002A7546"/>
    <w:rsid w:val="002C6AD5"/>
    <w:rsid w:val="002C707E"/>
    <w:rsid w:val="00310BE5"/>
    <w:rsid w:val="003452B4"/>
    <w:rsid w:val="0035757F"/>
    <w:rsid w:val="003903B7"/>
    <w:rsid w:val="003B5B62"/>
    <w:rsid w:val="003C3139"/>
    <w:rsid w:val="003C7A0C"/>
    <w:rsid w:val="00402CA6"/>
    <w:rsid w:val="00497F54"/>
    <w:rsid w:val="004F2692"/>
    <w:rsid w:val="004F4939"/>
    <w:rsid w:val="005113D1"/>
    <w:rsid w:val="0051530F"/>
    <w:rsid w:val="005169C6"/>
    <w:rsid w:val="00523D65"/>
    <w:rsid w:val="005375CF"/>
    <w:rsid w:val="00550929"/>
    <w:rsid w:val="00552958"/>
    <w:rsid w:val="005E44AC"/>
    <w:rsid w:val="00682BA5"/>
    <w:rsid w:val="006878EF"/>
    <w:rsid w:val="006D129A"/>
    <w:rsid w:val="007822A3"/>
    <w:rsid w:val="007E3ED1"/>
    <w:rsid w:val="00811907"/>
    <w:rsid w:val="00875083"/>
    <w:rsid w:val="00892D66"/>
    <w:rsid w:val="0089507D"/>
    <w:rsid w:val="008F264A"/>
    <w:rsid w:val="00940B0B"/>
    <w:rsid w:val="009812F4"/>
    <w:rsid w:val="009A1360"/>
    <w:rsid w:val="009F20B2"/>
    <w:rsid w:val="00A036C4"/>
    <w:rsid w:val="00A13D33"/>
    <w:rsid w:val="00A74CAD"/>
    <w:rsid w:val="00B01294"/>
    <w:rsid w:val="00B12696"/>
    <w:rsid w:val="00BA69FD"/>
    <w:rsid w:val="00BB3471"/>
    <w:rsid w:val="00BC42D7"/>
    <w:rsid w:val="00C01A01"/>
    <w:rsid w:val="00C67AC1"/>
    <w:rsid w:val="00CD2439"/>
    <w:rsid w:val="00CE377E"/>
    <w:rsid w:val="00D07E6D"/>
    <w:rsid w:val="00D20722"/>
    <w:rsid w:val="00D424F5"/>
    <w:rsid w:val="00D7529E"/>
    <w:rsid w:val="00D95F2B"/>
    <w:rsid w:val="00DA1CA1"/>
    <w:rsid w:val="00DB2F42"/>
    <w:rsid w:val="00DB5115"/>
    <w:rsid w:val="00DC2C7C"/>
    <w:rsid w:val="00DE1FA7"/>
    <w:rsid w:val="00E64386"/>
    <w:rsid w:val="00EB0BE9"/>
    <w:rsid w:val="00EE4C2E"/>
    <w:rsid w:val="00F241D4"/>
    <w:rsid w:val="00F47D8F"/>
    <w:rsid w:val="00F9453D"/>
    <w:rsid w:val="00F94AFB"/>
    <w:rsid w:val="00FB4E5E"/>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B1278"/>
  <w15:chartTrackingRefBased/>
  <w15:docId w15:val="{8FCB1A40-9EEE-F248-9397-B59D88E5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character" w:styleId="BesuchterLink">
    <w:name w:val="FollowedHyperlink"/>
    <w:basedOn w:val="Absatz-Standardschriftart"/>
    <w:uiPriority w:val="99"/>
    <w:semiHidden/>
    <w:unhideWhenUsed/>
    <w:rsid w:val="004F4939"/>
    <w:rPr>
      <w:color w:val="954F72" w:themeColor="followedHyperlink"/>
      <w:u w:val="single"/>
    </w:rPr>
  </w:style>
  <w:style w:type="character" w:styleId="Kommentarzeichen">
    <w:name w:val="annotation reference"/>
    <w:basedOn w:val="Absatz-Standardschriftart"/>
    <w:uiPriority w:val="99"/>
    <w:semiHidden/>
    <w:unhideWhenUsed/>
    <w:rsid w:val="00A13D33"/>
    <w:rPr>
      <w:sz w:val="16"/>
      <w:szCs w:val="16"/>
    </w:rPr>
  </w:style>
  <w:style w:type="paragraph" w:styleId="Kommentartext">
    <w:name w:val="annotation text"/>
    <w:basedOn w:val="Standard"/>
    <w:link w:val="KommentartextZchn"/>
    <w:uiPriority w:val="99"/>
    <w:semiHidden/>
    <w:unhideWhenUsed/>
    <w:rsid w:val="00A13D3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13D33"/>
    <w:rPr>
      <w:sz w:val="20"/>
      <w:szCs w:val="20"/>
    </w:rPr>
  </w:style>
  <w:style w:type="paragraph" w:styleId="Kommentarthema">
    <w:name w:val="annotation subject"/>
    <w:basedOn w:val="Kommentartext"/>
    <w:next w:val="Kommentartext"/>
    <w:link w:val="KommentarthemaZchn"/>
    <w:uiPriority w:val="99"/>
    <w:semiHidden/>
    <w:unhideWhenUsed/>
    <w:rsid w:val="00A13D33"/>
    <w:rPr>
      <w:b/>
      <w:bCs/>
    </w:rPr>
  </w:style>
  <w:style w:type="character" w:customStyle="1" w:styleId="KommentarthemaZchn">
    <w:name w:val="Kommentarthema Zchn"/>
    <w:basedOn w:val="KommentartextZchn"/>
    <w:link w:val="Kommentarthema"/>
    <w:uiPriority w:val="99"/>
    <w:semiHidden/>
    <w:rsid w:val="00A13D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da-zitron-nightrun.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rmin@ok-k.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2026.dotx</Template>
  <TotalTime>0</TotalTime>
  <Pages>2</Pages>
  <Words>593</Words>
  <Characters>3429</Characters>
  <Application>Microsoft Office Word</Application>
  <DocSecurity>0</DocSecurity>
  <Lines>55</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13</cp:revision>
  <cp:lastPrinted>2024-06-27T08:53:00Z</cp:lastPrinted>
  <dcterms:created xsi:type="dcterms:W3CDTF">2026-09-23T07:42:00Z</dcterms:created>
  <dcterms:modified xsi:type="dcterms:W3CDTF">2026-09-24T07:43:00Z</dcterms:modified>
</cp:coreProperties>
</file>