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5C806" w14:textId="77777777" w:rsidR="00550929" w:rsidRDefault="00550929" w:rsidP="00B43F20">
      <w:pPr>
        <w:pBdr>
          <w:bottom w:val="single" w:sz="6" w:space="1" w:color="auto"/>
        </w:pBdr>
        <w:spacing w:line="240" w:lineRule="auto"/>
        <w:contextualSpacing/>
        <w:rPr>
          <w:rFonts w:ascii="Aptos" w:hAnsi="Aptos"/>
          <w:color w:val="808080" w:themeColor="background1" w:themeShade="80"/>
        </w:rPr>
      </w:pPr>
    </w:p>
    <w:p w14:paraId="5BD86045" w14:textId="77777777" w:rsidR="00DC3E65" w:rsidRPr="009E6DC7" w:rsidRDefault="00DC3E65" w:rsidP="00B43F20">
      <w:pPr>
        <w:pBdr>
          <w:bottom w:val="single" w:sz="6" w:space="1" w:color="auto"/>
        </w:pBdr>
        <w:spacing w:line="240" w:lineRule="auto"/>
        <w:contextualSpacing/>
        <w:rPr>
          <w:rFonts w:ascii="Aptos" w:hAnsi="Aptos"/>
          <w:color w:val="808080" w:themeColor="background1" w:themeShade="80"/>
        </w:rPr>
      </w:pPr>
    </w:p>
    <w:p w14:paraId="54B10DD9" w14:textId="77777777" w:rsidR="00550929" w:rsidRDefault="00550929" w:rsidP="00B43F20">
      <w:pPr>
        <w:spacing w:line="240" w:lineRule="auto"/>
        <w:contextualSpacing/>
        <w:rPr>
          <w:rFonts w:ascii="Aptos" w:hAnsi="Aptos"/>
          <w:color w:val="000000" w:themeColor="text1"/>
        </w:rPr>
      </w:pPr>
    </w:p>
    <w:p w14:paraId="3F048A1A" w14:textId="77777777" w:rsidR="00AD0353" w:rsidRPr="009E6DC7" w:rsidRDefault="00AD0353" w:rsidP="00B43F20">
      <w:pPr>
        <w:spacing w:line="240" w:lineRule="auto"/>
        <w:contextualSpacing/>
        <w:rPr>
          <w:rFonts w:ascii="Aptos" w:hAnsi="Aptos"/>
          <w:color w:val="000000" w:themeColor="text1"/>
        </w:rPr>
      </w:pPr>
    </w:p>
    <w:p w14:paraId="20D59185" w14:textId="1EDBCCE6" w:rsidR="008418CE" w:rsidRPr="009E6DC7" w:rsidRDefault="008418CE" w:rsidP="00B43F20">
      <w:pPr>
        <w:spacing w:line="240" w:lineRule="auto"/>
        <w:contextualSpacing/>
        <w:jc w:val="right"/>
        <w:rPr>
          <w:rFonts w:ascii="Aptos" w:hAnsi="Aptos"/>
          <w:color w:val="000000" w:themeColor="text1"/>
        </w:rPr>
      </w:pPr>
      <w:r w:rsidRPr="009E6DC7">
        <w:rPr>
          <w:rFonts w:ascii="Aptos" w:hAnsi="Aptos"/>
          <w:color w:val="000000" w:themeColor="text1"/>
        </w:rPr>
        <w:t xml:space="preserve">Kufstein, </w:t>
      </w:r>
      <w:r w:rsidR="00195EA7">
        <w:rPr>
          <w:rFonts w:ascii="Aptos" w:hAnsi="Aptos"/>
          <w:color w:val="000000" w:themeColor="text1"/>
        </w:rPr>
        <w:t>2</w:t>
      </w:r>
      <w:r w:rsidR="0014776B">
        <w:rPr>
          <w:rFonts w:ascii="Aptos" w:hAnsi="Aptos"/>
          <w:color w:val="000000" w:themeColor="text1"/>
        </w:rPr>
        <w:t>. Juni</w:t>
      </w:r>
      <w:r w:rsidR="005541BE" w:rsidRPr="009E6DC7">
        <w:rPr>
          <w:rFonts w:ascii="Aptos" w:hAnsi="Aptos"/>
          <w:color w:val="000000" w:themeColor="text1"/>
        </w:rPr>
        <w:t xml:space="preserve"> 2026</w:t>
      </w:r>
    </w:p>
    <w:p w14:paraId="5A907029" w14:textId="77777777" w:rsidR="008418CE" w:rsidRPr="009E6DC7" w:rsidRDefault="008418CE" w:rsidP="00B43F20">
      <w:pPr>
        <w:spacing w:line="240" w:lineRule="auto"/>
        <w:contextualSpacing/>
        <w:jc w:val="right"/>
        <w:rPr>
          <w:rFonts w:ascii="Aptos" w:hAnsi="Aptos"/>
          <w:color w:val="000000" w:themeColor="text1"/>
        </w:rPr>
      </w:pPr>
    </w:p>
    <w:p w14:paraId="549D1986" w14:textId="04D09F41" w:rsidR="008418CE" w:rsidRPr="009E6DC7" w:rsidRDefault="0067176C" w:rsidP="00B43F20">
      <w:pPr>
        <w:spacing w:before="100" w:beforeAutospacing="1" w:after="100" w:afterAutospacing="1" w:line="240" w:lineRule="auto"/>
        <w:contextualSpacing/>
        <w:outlineLvl w:val="0"/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</w:pPr>
      <w:r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 xml:space="preserve">Auf die Plätze. Fertig. </w:t>
      </w:r>
      <w:r w:rsidR="0014776B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 xml:space="preserve">Los zum 1. </w:t>
      </w:r>
      <w:r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>KOASA-Kids-Sprint</w:t>
      </w:r>
      <w:r w:rsidR="0014776B">
        <w:rPr>
          <w:rFonts w:ascii="Aptos" w:eastAsia="Times New Roman" w:hAnsi="Aptos" w:cs="Times New Roman"/>
          <w:b/>
          <w:bCs/>
          <w:kern w:val="36"/>
          <w:sz w:val="28"/>
          <w:szCs w:val="28"/>
          <w:lang w:eastAsia="de-DE"/>
          <w14:ligatures w14:val="none"/>
        </w:rPr>
        <w:t>!</w:t>
      </w:r>
    </w:p>
    <w:p w14:paraId="1C20EBA9" w14:textId="217A154E" w:rsidR="008418CE" w:rsidRDefault="0014776B" w:rsidP="00B43F20">
      <w:pPr>
        <w:spacing w:before="100" w:beforeAutospacing="1" w:after="100" w:afterAutospacing="1" w:line="240" w:lineRule="auto"/>
        <w:contextualSpacing/>
        <w:outlineLvl w:val="0"/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Ausverkaufter </w:t>
      </w:r>
      <w:r w:rsidR="0067176C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56. </w:t>
      </w:r>
      <w:proofErr w:type="spellStart"/>
      <w:r w:rsidR="0067176C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>Ebbser</w:t>
      </w:r>
      <w:proofErr w:type="spellEnd"/>
      <w:r w:rsidR="0067176C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 </w:t>
      </w:r>
      <w:proofErr w:type="spellStart"/>
      <w:r w:rsidR="0067176C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>Koasamarsch</w:t>
      </w:r>
      <w:proofErr w:type="spellEnd"/>
      <w:r w:rsidR="0067176C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 bietet</w:t>
      </w:r>
      <w:r w:rsidR="009E0541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 Bühne für den Laufnachwuchs</w:t>
      </w:r>
      <w:r w:rsidR="0067176C"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  <w:t xml:space="preserve"> </w:t>
      </w:r>
    </w:p>
    <w:p w14:paraId="71329AE7" w14:textId="77777777" w:rsidR="00B43F20" w:rsidRPr="009E6DC7" w:rsidRDefault="00B43F20" w:rsidP="00B43F20">
      <w:pPr>
        <w:spacing w:before="100" w:beforeAutospacing="1" w:after="100" w:afterAutospacing="1" w:line="240" w:lineRule="auto"/>
        <w:contextualSpacing/>
        <w:outlineLvl w:val="0"/>
        <w:rPr>
          <w:rFonts w:ascii="Aptos" w:eastAsia="Times New Roman" w:hAnsi="Aptos" w:cs="Times New Roman"/>
          <w:b/>
          <w:bCs/>
          <w:kern w:val="36"/>
          <w:sz w:val="24"/>
          <w:szCs w:val="24"/>
          <w:lang w:eastAsia="de-DE"/>
          <w14:ligatures w14:val="none"/>
        </w:rPr>
      </w:pPr>
    </w:p>
    <w:p w14:paraId="657526C8" w14:textId="2BA0F5F8" w:rsidR="00E76EB7" w:rsidRDefault="009E0541" w:rsidP="00B43F20">
      <w:pPr>
        <w:spacing w:before="100" w:beforeAutospacing="1" w:after="100" w:afterAutospacing="1" w:line="240" w:lineRule="auto"/>
        <w:contextualSpacing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Der 56. </w:t>
      </w:r>
      <w:proofErr w:type="spellStart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Ebbser</w:t>
      </w:r>
      <w:proofErr w:type="spellEnd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Koasamarsch</w:t>
      </w:r>
      <w:proofErr w:type="spellEnd"/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ist ausverkauft. Mit 1.200 Anmeldungen wurde das Starterlimit </w:t>
      </w:r>
      <w:r w:rsidR="00211660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schon Wochen vor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dem Event erreicht. Dieser feiert am</w:t>
      </w:r>
      <w:r w:rsidR="0014776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Samstag, 13. Juni </w:t>
      </w:r>
      <w:r w:rsidR="009635E8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2026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mit dem 1. KOASA-Kids-Sprint</w:t>
      </w:r>
      <w:r w:rsidR="0014776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eine </w:t>
      </w:r>
      <w:r w:rsidR="0014776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Premiere</w:t>
      </w:r>
      <w:r w:rsidR="00E65DDA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.</w:t>
      </w:r>
      <w:r w:rsidR="001F36A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</w:p>
    <w:p w14:paraId="5A4F5B58" w14:textId="77777777" w:rsidR="00E76EB7" w:rsidRDefault="00E76EB7" w:rsidP="00B43F20">
      <w:pPr>
        <w:spacing w:before="100" w:beforeAutospacing="1" w:after="100" w:afterAutospacing="1" w:line="240" w:lineRule="auto"/>
        <w:contextualSpacing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</w:p>
    <w:p w14:paraId="2AA71BD4" w14:textId="3A2C65AD" w:rsidR="00B43F20" w:rsidRPr="00E76EB7" w:rsidRDefault="0067176C" w:rsidP="00E76EB7">
      <w:pPr>
        <w:spacing w:before="100" w:beforeAutospacing="1" w:after="100" w:afterAutospacing="1" w:line="240" w:lineRule="auto"/>
        <w:contextualSpacing/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</w:pPr>
      <w:r w:rsidRPr="0067176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Erstmals bietet das traditionsreiche Wander- und Trailrunning-Event </w:t>
      </w:r>
      <w:r w:rsidR="001F36A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heuer </w:t>
      </w:r>
      <w:r w:rsidRPr="0067176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auch jungen </w:t>
      </w:r>
      <w:proofErr w:type="spellStart"/>
      <w:proofErr w:type="gramStart"/>
      <w:r w:rsidRPr="0067176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Sprinter</w:t>
      </w:r>
      <w:r w:rsidR="0014776B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:</w:t>
      </w:r>
      <w:r w:rsidRPr="0067176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innen</w:t>
      </w:r>
      <w:proofErr w:type="spellEnd"/>
      <w:proofErr w:type="gramEnd"/>
      <w:r w:rsidRPr="0067176C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eine eigene Bühne.</w:t>
      </w:r>
      <w:r w:rsidR="00E76EB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Pr="00E76EB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Gesucht werden die schnellsten </w:t>
      </w:r>
      <w:proofErr w:type="spellStart"/>
      <w:proofErr w:type="gramStart"/>
      <w:r w:rsidRPr="00E76EB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Nachwuchssprinter:innen</w:t>
      </w:r>
      <w:proofErr w:type="spellEnd"/>
      <w:proofErr w:type="gramEnd"/>
      <w:r w:rsidRPr="00E76EB7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der Jahrgänge 2013 und jünger. </w:t>
      </w:r>
      <w:r w:rsidR="001F36A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Bei den „Großen“ ist das Teilnehmerfeld mit deutschen und österreichischen </w:t>
      </w:r>
      <w:proofErr w:type="spellStart"/>
      <w:proofErr w:type="gramStart"/>
      <w:r w:rsidR="001F36A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Eliteläuf</w:t>
      </w:r>
      <w:r w:rsidR="00E65DDA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er</w:t>
      </w:r>
      <w:r w:rsidR="001F36A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>:innen</w:t>
      </w:r>
      <w:proofErr w:type="spellEnd"/>
      <w:proofErr w:type="gramEnd"/>
      <w:r w:rsidR="001F36A4">
        <w:rPr>
          <w:rFonts w:ascii="Aptos" w:eastAsia="Times New Roman" w:hAnsi="Aptos" w:cs="Times New Roman"/>
          <w:kern w:val="0"/>
          <w:sz w:val="24"/>
          <w:szCs w:val="24"/>
          <w:lang w:eastAsia="de-DE"/>
          <w14:ligatures w14:val="none"/>
        </w:rPr>
        <w:t xml:space="preserve"> in diesem Jahr besonders stark besetzt.</w:t>
      </w:r>
    </w:p>
    <w:p w14:paraId="1CA57073" w14:textId="3B17A8E5" w:rsidR="00C2130D" w:rsidRDefault="00B9516D" w:rsidP="00B43F20">
      <w:pPr>
        <w:pStyle w:val="StandardWeb"/>
        <w:contextualSpacing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Familiärer Lauf- und Wander-Event</w:t>
      </w:r>
      <w:r w:rsidR="00AA2A74">
        <w:rPr>
          <w:rFonts w:ascii="Aptos" w:hAnsi="Aptos"/>
          <w:b/>
          <w:bCs/>
        </w:rPr>
        <w:t xml:space="preserve"> – Zach, </w:t>
      </w:r>
      <w:proofErr w:type="spellStart"/>
      <w:r w:rsidR="00AA2A74">
        <w:rPr>
          <w:rFonts w:ascii="Aptos" w:hAnsi="Aptos"/>
          <w:b/>
          <w:bCs/>
        </w:rPr>
        <w:t>owa</w:t>
      </w:r>
      <w:proofErr w:type="spellEnd"/>
      <w:r w:rsidR="00AA2A74">
        <w:rPr>
          <w:rFonts w:ascii="Aptos" w:hAnsi="Aptos"/>
          <w:b/>
          <w:bCs/>
        </w:rPr>
        <w:t xml:space="preserve"> geil auch für die Kids</w:t>
      </w:r>
    </w:p>
    <w:p w14:paraId="1A8A2147" w14:textId="1D7E0E6D" w:rsidR="00B43F20" w:rsidRDefault="00C2130D" w:rsidP="00AA2A74">
      <w:pPr>
        <w:pStyle w:val="StandardWeb"/>
        <w:contextualSpacing/>
        <w:rPr>
          <w:rFonts w:ascii="Aptos" w:hAnsi="Aptos"/>
        </w:rPr>
      </w:pPr>
      <w:r w:rsidRPr="00E76EB7">
        <w:rPr>
          <w:rFonts w:ascii="Aptos" w:hAnsi="Aptos"/>
        </w:rPr>
        <w:t xml:space="preserve">Mit dem neuen KOASA-Kids-Sprint erweitert der </w:t>
      </w:r>
      <w:proofErr w:type="spellStart"/>
      <w:r w:rsidRPr="00E76EB7">
        <w:rPr>
          <w:rFonts w:ascii="Aptos" w:hAnsi="Aptos"/>
        </w:rPr>
        <w:t>Ebbser</w:t>
      </w:r>
      <w:proofErr w:type="spellEnd"/>
      <w:r w:rsidRPr="00E76EB7">
        <w:rPr>
          <w:rFonts w:ascii="Aptos" w:hAnsi="Aptos"/>
        </w:rPr>
        <w:t xml:space="preserve"> </w:t>
      </w:r>
      <w:proofErr w:type="spellStart"/>
      <w:r w:rsidRPr="00E76EB7">
        <w:rPr>
          <w:rFonts w:ascii="Aptos" w:hAnsi="Aptos"/>
        </w:rPr>
        <w:t>Koasamarsch</w:t>
      </w:r>
      <w:proofErr w:type="spellEnd"/>
      <w:r w:rsidRPr="00E76EB7">
        <w:rPr>
          <w:rFonts w:ascii="Aptos" w:hAnsi="Aptos"/>
        </w:rPr>
        <w:t xml:space="preserve"> sein Angebot für Kinder und Jugendliche und bringt zusätzliche Dynamik in das </w:t>
      </w:r>
      <w:r w:rsidR="00B9516D" w:rsidRPr="00E76EB7">
        <w:rPr>
          <w:rFonts w:ascii="Aptos" w:hAnsi="Aptos"/>
        </w:rPr>
        <w:t xml:space="preserve">familienfreundliche </w:t>
      </w:r>
      <w:r w:rsidRPr="00E76EB7">
        <w:rPr>
          <w:rFonts w:ascii="Aptos" w:hAnsi="Aptos"/>
        </w:rPr>
        <w:t xml:space="preserve">Veranstaltungswochenende. </w:t>
      </w:r>
      <w:r w:rsidR="00ED38DB" w:rsidRPr="00E76EB7">
        <w:rPr>
          <w:rFonts w:ascii="Aptos" w:hAnsi="Aptos"/>
        </w:rPr>
        <w:t xml:space="preserve">„Auch die Jungen sollen zeigen können, was in ihnen steckt,“ so der OK-Chef Andy Moser vom WSV Ebbs. </w:t>
      </w:r>
      <w:r w:rsidR="00E76EB7" w:rsidRPr="00E76EB7">
        <w:rPr>
          <w:rFonts w:ascii="Aptos" w:hAnsi="Aptos"/>
        </w:rPr>
        <w:t xml:space="preserve">Auf einer 30-Meter-Laufbahn können Kinder und Jugendliche zeigen, was in ihren Beinen steckt. Die </w:t>
      </w:r>
      <w:proofErr w:type="spellStart"/>
      <w:proofErr w:type="gramStart"/>
      <w:r w:rsidR="00E76EB7" w:rsidRPr="00E76EB7">
        <w:rPr>
          <w:rFonts w:ascii="Aptos" w:hAnsi="Aptos"/>
        </w:rPr>
        <w:t>Teilnehmer:innen</w:t>
      </w:r>
      <w:proofErr w:type="spellEnd"/>
      <w:proofErr w:type="gramEnd"/>
      <w:r w:rsidR="00E76EB7" w:rsidRPr="00E76EB7">
        <w:rPr>
          <w:rFonts w:ascii="Aptos" w:hAnsi="Aptos"/>
        </w:rPr>
        <w:t xml:space="preserve"> haben drei Versuche, wovon die beste Zeit in die Wertung kommt. Je nach Teilnehmerzahl vor Ort sind weitere Versuche möglich.</w:t>
      </w:r>
      <w:r w:rsidR="00E76EB7">
        <w:rPr>
          <w:rFonts w:ascii="Aptos" w:hAnsi="Aptos"/>
        </w:rPr>
        <w:t xml:space="preserve"> </w:t>
      </w:r>
      <w:r w:rsidR="0067176C" w:rsidRPr="00E76EB7">
        <w:rPr>
          <w:rFonts w:ascii="Aptos" w:hAnsi="Aptos"/>
        </w:rPr>
        <w:t>Der KOASA-Kids-Sprint findet</w:t>
      </w:r>
      <w:r w:rsidRPr="00E76EB7">
        <w:rPr>
          <w:rFonts w:ascii="Aptos" w:hAnsi="Aptos"/>
        </w:rPr>
        <w:t xml:space="preserve"> </w:t>
      </w:r>
      <w:r w:rsidR="0067176C" w:rsidRPr="00E76EB7">
        <w:rPr>
          <w:rFonts w:ascii="Aptos" w:hAnsi="Aptos"/>
        </w:rPr>
        <w:t xml:space="preserve">am Samstag, 13. Juni 2026, von 10:30 bis 15:00 Uhr auf der Laufbahn </w:t>
      </w:r>
      <w:r w:rsidR="00211660">
        <w:rPr>
          <w:rFonts w:ascii="Aptos" w:hAnsi="Aptos"/>
        </w:rPr>
        <w:t xml:space="preserve">der Neuen Mittelschule Ebbs </w:t>
      </w:r>
      <w:r w:rsidR="00CB0097">
        <w:rPr>
          <w:rFonts w:ascii="Aptos" w:hAnsi="Aptos"/>
        </w:rPr>
        <w:t xml:space="preserve">im Start- und Zielbereich des </w:t>
      </w:r>
      <w:proofErr w:type="spellStart"/>
      <w:r w:rsidR="00CB0097">
        <w:rPr>
          <w:rFonts w:ascii="Aptos" w:hAnsi="Aptos"/>
        </w:rPr>
        <w:t>Ebbser</w:t>
      </w:r>
      <w:proofErr w:type="spellEnd"/>
      <w:r w:rsidR="00CB0097">
        <w:rPr>
          <w:rFonts w:ascii="Aptos" w:hAnsi="Aptos"/>
        </w:rPr>
        <w:t xml:space="preserve"> </w:t>
      </w:r>
      <w:proofErr w:type="spellStart"/>
      <w:r w:rsidR="00CB0097">
        <w:rPr>
          <w:rFonts w:ascii="Aptos" w:hAnsi="Aptos"/>
        </w:rPr>
        <w:t>Koasamarschs</w:t>
      </w:r>
      <w:proofErr w:type="spellEnd"/>
      <w:r w:rsidR="0067176C" w:rsidRPr="00E76EB7">
        <w:rPr>
          <w:rFonts w:ascii="Aptos" w:hAnsi="Aptos"/>
        </w:rPr>
        <w:t xml:space="preserve"> statt. Eine Anmeldung ist nicht notwendig</w:t>
      </w:r>
      <w:r w:rsidRPr="00E76EB7">
        <w:rPr>
          <w:rFonts w:ascii="Aptos" w:hAnsi="Aptos"/>
        </w:rPr>
        <w:t>. Die jungen Sprinttalente können</w:t>
      </w:r>
      <w:r w:rsidR="0067176C" w:rsidRPr="00E76EB7">
        <w:rPr>
          <w:rFonts w:ascii="Aptos" w:hAnsi="Aptos"/>
        </w:rPr>
        <w:t xml:space="preserve"> </w:t>
      </w:r>
      <w:r w:rsidRPr="00E76EB7">
        <w:rPr>
          <w:rFonts w:ascii="Aptos" w:hAnsi="Aptos"/>
        </w:rPr>
        <w:t>e</w:t>
      </w:r>
      <w:r w:rsidR="0067176C" w:rsidRPr="00E76EB7">
        <w:rPr>
          <w:rFonts w:ascii="Aptos" w:hAnsi="Aptos"/>
        </w:rPr>
        <w:t>infach vorbeikommen</w:t>
      </w:r>
      <w:r w:rsidR="00ED38DB" w:rsidRPr="00E76EB7">
        <w:rPr>
          <w:rFonts w:ascii="Aptos" w:hAnsi="Aptos"/>
        </w:rPr>
        <w:t xml:space="preserve"> und</w:t>
      </w:r>
      <w:r w:rsidR="0067176C" w:rsidRPr="00E76EB7">
        <w:rPr>
          <w:rFonts w:ascii="Aptos" w:hAnsi="Aptos"/>
        </w:rPr>
        <w:t xml:space="preserve"> mitmachen.</w:t>
      </w:r>
      <w:r w:rsidR="00AA2A74">
        <w:rPr>
          <w:rFonts w:ascii="Aptos" w:hAnsi="Aptos"/>
        </w:rPr>
        <w:t xml:space="preserve"> </w:t>
      </w:r>
      <w:r w:rsidR="00AA2A74" w:rsidRPr="00B9516D">
        <w:rPr>
          <w:rFonts w:ascii="Aptos" w:hAnsi="Aptos"/>
        </w:rPr>
        <w:t xml:space="preserve">Im Mittelpunkt steht beim KOASA-Kids-Sprint nicht nur die schnellste Zeit, sondern vor allem die Freude an der Bewegung. Die Kinder sollen Spaß am Laufen haben, </w:t>
      </w:r>
      <w:proofErr w:type="spellStart"/>
      <w:r w:rsidR="00AA2A74" w:rsidRPr="00B9516D">
        <w:rPr>
          <w:rFonts w:ascii="Aptos" w:hAnsi="Aptos"/>
        </w:rPr>
        <w:t>Rennluft</w:t>
      </w:r>
      <w:proofErr w:type="spellEnd"/>
      <w:r w:rsidR="00AA2A74" w:rsidRPr="00B9516D">
        <w:rPr>
          <w:rFonts w:ascii="Aptos" w:hAnsi="Aptos"/>
        </w:rPr>
        <w:t xml:space="preserve"> schnuppern und erleben, wie motivierend gemeinsamer Sport sein kann. Ganz im Sinne des </w:t>
      </w:r>
      <w:proofErr w:type="spellStart"/>
      <w:r w:rsidR="00AA2A74" w:rsidRPr="00B9516D">
        <w:rPr>
          <w:rFonts w:ascii="Aptos" w:hAnsi="Aptos"/>
        </w:rPr>
        <w:t>Ebbser</w:t>
      </w:r>
      <w:proofErr w:type="spellEnd"/>
      <w:r w:rsidR="00AA2A74" w:rsidRPr="00B9516D">
        <w:rPr>
          <w:rFonts w:ascii="Aptos" w:hAnsi="Aptos"/>
        </w:rPr>
        <w:t xml:space="preserve"> </w:t>
      </w:r>
      <w:proofErr w:type="spellStart"/>
      <w:r w:rsidR="00AA2A74" w:rsidRPr="00B9516D">
        <w:rPr>
          <w:rFonts w:ascii="Aptos" w:hAnsi="Aptos"/>
        </w:rPr>
        <w:t>Koasamarschs</w:t>
      </w:r>
      <w:proofErr w:type="spellEnd"/>
      <w:r w:rsidR="00AA2A74" w:rsidRPr="00B9516D">
        <w:rPr>
          <w:rFonts w:ascii="Aptos" w:hAnsi="Aptos"/>
        </w:rPr>
        <w:t xml:space="preserve"> gilt </w:t>
      </w:r>
      <w:r w:rsidR="00AA2A74">
        <w:rPr>
          <w:rFonts w:ascii="Aptos" w:hAnsi="Aptos"/>
        </w:rPr>
        <w:t xml:space="preserve">daher </w:t>
      </w:r>
      <w:r w:rsidR="00AA2A74" w:rsidRPr="00B9516D">
        <w:rPr>
          <w:rFonts w:ascii="Aptos" w:hAnsi="Aptos"/>
        </w:rPr>
        <w:t xml:space="preserve">auch für den Nachwuchs: </w:t>
      </w:r>
      <w:r w:rsidR="00AA2A74">
        <w:rPr>
          <w:rFonts w:ascii="Aptos" w:hAnsi="Aptos"/>
        </w:rPr>
        <w:t>Z</w:t>
      </w:r>
      <w:r w:rsidR="00AA2A74" w:rsidRPr="00B9516D">
        <w:rPr>
          <w:rFonts w:ascii="Aptos" w:hAnsi="Aptos"/>
        </w:rPr>
        <w:t xml:space="preserve">ach, </w:t>
      </w:r>
      <w:proofErr w:type="spellStart"/>
      <w:r w:rsidR="00AA2A74" w:rsidRPr="00B9516D">
        <w:rPr>
          <w:rFonts w:ascii="Aptos" w:hAnsi="Aptos"/>
        </w:rPr>
        <w:t>owa</w:t>
      </w:r>
      <w:proofErr w:type="spellEnd"/>
      <w:r w:rsidR="00AA2A74" w:rsidRPr="00B9516D">
        <w:rPr>
          <w:rFonts w:ascii="Aptos" w:hAnsi="Aptos"/>
        </w:rPr>
        <w:t xml:space="preserve"> geil!</w:t>
      </w:r>
    </w:p>
    <w:p w14:paraId="7D147A3B" w14:textId="77777777" w:rsidR="00AA2A74" w:rsidRPr="00E76EB7" w:rsidRDefault="00AA2A74" w:rsidP="00AA2A74">
      <w:pPr>
        <w:pStyle w:val="StandardWeb"/>
        <w:contextualSpacing/>
        <w:rPr>
          <w:rFonts w:ascii="Aptos" w:hAnsi="Aptos"/>
        </w:rPr>
      </w:pPr>
    </w:p>
    <w:p w14:paraId="03C93638" w14:textId="3E116977" w:rsidR="00C2130D" w:rsidRPr="00C2130D" w:rsidRDefault="00C2130D" w:rsidP="00B43F20">
      <w:pPr>
        <w:pStyle w:val="StandardWeb"/>
        <w:contextualSpacing/>
        <w:rPr>
          <w:rFonts w:ascii="Aptos" w:hAnsi="Aptos"/>
          <w:b/>
          <w:bCs/>
        </w:rPr>
      </w:pPr>
      <w:r w:rsidRPr="00C2130D">
        <w:rPr>
          <w:rFonts w:ascii="Aptos" w:hAnsi="Aptos"/>
          <w:b/>
          <w:bCs/>
        </w:rPr>
        <w:t>Die Wertungsklassen</w:t>
      </w:r>
      <w:r>
        <w:rPr>
          <w:rFonts w:ascii="Aptos" w:hAnsi="Aptos"/>
          <w:b/>
          <w:bCs/>
        </w:rPr>
        <w:t xml:space="preserve"> und Vorgaben</w:t>
      </w:r>
    </w:p>
    <w:p w14:paraId="52A133C1" w14:textId="77777777" w:rsidR="00CB0097" w:rsidRDefault="0067176C" w:rsidP="00B43F20">
      <w:pPr>
        <w:pStyle w:val="StandardWeb"/>
        <w:contextualSpacing/>
        <w:rPr>
          <w:rFonts w:ascii="Aptos" w:hAnsi="Aptos"/>
        </w:rPr>
      </w:pPr>
      <w:r w:rsidRPr="0067176C">
        <w:rPr>
          <w:rFonts w:ascii="Aptos" w:hAnsi="Aptos"/>
        </w:rPr>
        <w:t>Gestartet wird in vier Wertungsklassen</w:t>
      </w:r>
      <w:r w:rsidR="00CB0097">
        <w:rPr>
          <w:rFonts w:ascii="Aptos" w:hAnsi="Aptos"/>
        </w:rPr>
        <w:t>, jeweils unterteilt in weiblich und männlich</w:t>
      </w:r>
      <w:r w:rsidRPr="0067176C">
        <w:rPr>
          <w:rFonts w:ascii="Aptos" w:hAnsi="Aptos"/>
        </w:rPr>
        <w:t>:</w:t>
      </w:r>
    </w:p>
    <w:p w14:paraId="7BFB5708" w14:textId="77777777" w:rsidR="00CB0097" w:rsidRDefault="00CB0097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t xml:space="preserve">- </w:t>
      </w:r>
      <w:r w:rsidR="0067176C" w:rsidRPr="0067176C">
        <w:rPr>
          <w:rFonts w:ascii="Aptos" w:hAnsi="Aptos"/>
        </w:rPr>
        <w:t>U8 für Jahrgang 2019 und jünger</w:t>
      </w:r>
    </w:p>
    <w:p w14:paraId="48D7336B" w14:textId="77777777" w:rsidR="00CB0097" w:rsidRDefault="00CB0097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t xml:space="preserve">- </w:t>
      </w:r>
      <w:r w:rsidR="0067176C" w:rsidRPr="0067176C">
        <w:rPr>
          <w:rFonts w:ascii="Aptos" w:hAnsi="Aptos"/>
        </w:rPr>
        <w:t>U10 für die Jahrgänge 2017 und 2018</w:t>
      </w:r>
    </w:p>
    <w:p w14:paraId="546F7BDC" w14:textId="77777777" w:rsidR="00CB0097" w:rsidRDefault="00CB0097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t xml:space="preserve">- </w:t>
      </w:r>
      <w:r w:rsidR="0067176C" w:rsidRPr="0067176C">
        <w:rPr>
          <w:rFonts w:ascii="Aptos" w:hAnsi="Aptos"/>
        </w:rPr>
        <w:t>U12 für die Jahrgänge 2015 und 2016</w:t>
      </w:r>
    </w:p>
    <w:p w14:paraId="27C91440" w14:textId="77777777" w:rsidR="00CB0097" w:rsidRDefault="00CB0097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t xml:space="preserve">- </w:t>
      </w:r>
      <w:r w:rsidR="0067176C" w:rsidRPr="0067176C">
        <w:rPr>
          <w:rFonts w:ascii="Aptos" w:hAnsi="Aptos"/>
        </w:rPr>
        <w:t>U14 für die Jahrgänge 2013 und 2014</w:t>
      </w:r>
    </w:p>
    <w:p w14:paraId="543ED0C6" w14:textId="1C31468E" w:rsidR="0067176C" w:rsidRDefault="00CB0097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lastRenderedPageBreak/>
        <w:t>D</w:t>
      </w:r>
      <w:r w:rsidR="0067176C" w:rsidRPr="0067176C">
        <w:rPr>
          <w:rFonts w:ascii="Aptos" w:hAnsi="Aptos"/>
        </w:rPr>
        <w:t>er Start erfolgt wahlweise im Hoch- oder Tiefstart. Die Strecke muss selbstständig und ohne Hilfe absolviert werden, Spikes sind nicht erlaubt.</w:t>
      </w:r>
    </w:p>
    <w:p w14:paraId="6331D8E9" w14:textId="77777777" w:rsidR="00E76EB7" w:rsidRDefault="00E76EB7" w:rsidP="00B43F20">
      <w:pPr>
        <w:pStyle w:val="StandardWeb"/>
        <w:contextualSpacing/>
        <w:rPr>
          <w:rFonts w:ascii="Aptos" w:hAnsi="Aptos"/>
        </w:rPr>
      </w:pPr>
    </w:p>
    <w:p w14:paraId="7EBC46EC" w14:textId="50CD6CDF" w:rsidR="002C56BF" w:rsidRPr="002C56BF" w:rsidRDefault="002C56BF" w:rsidP="00B43F20">
      <w:pPr>
        <w:pStyle w:val="StandardWeb"/>
        <w:contextualSpacing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Starkes</w:t>
      </w:r>
      <w:r w:rsidRPr="002C56BF">
        <w:rPr>
          <w:rFonts w:ascii="Aptos" w:hAnsi="Aptos"/>
          <w:b/>
          <w:bCs/>
        </w:rPr>
        <w:t xml:space="preserve"> Teilnehmerfeld </w:t>
      </w:r>
      <w:r w:rsidR="001F36A4">
        <w:rPr>
          <w:rFonts w:ascii="Aptos" w:hAnsi="Aptos"/>
          <w:b/>
          <w:bCs/>
        </w:rPr>
        <w:t xml:space="preserve">auf den </w:t>
      </w:r>
      <w:proofErr w:type="spellStart"/>
      <w:r w:rsidR="001F36A4">
        <w:rPr>
          <w:rFonts w:ascii="Aptos" w:hAnsi="Aptos"/>
          <w:b/>
          <w:bCs/>
        </w:rPr>
        <w:t>Trailrunningstrecken</w:t>
      </w:r>
      <w:proofErr w:type="spellEnd"/>
    </w:p>
    <w:p w14:paraId="0A807F58" w14:textId="7C728F8A" w:rsidR="002C56BF" w:rsidRDefault="002C56BF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t>M</w:t>
      </w:r>
      <w:r w:rsidRPr="002C56BF">
        <w:rPr>
          <w:rFonts w:ascii="Aptos" w:hAnsi="Aptos"/>
        </w:rPr>
        <w:t xml:space="preserve">it 1.200 Anmeldungen bereits ausverkauft bringt </w:t>
      </w:r>
      <w:r>
        <w:rPr>
          <w:rFonts w:ascii="Aptos" w:hAnsi="Aptos"/>
        </w:rPr>
        <w:t xml:space="preserve">der </w:t>
      </w:r>
      <w:proofErr w:type="spellStart"/>
      <w:r>
        <w:rPr>
          <w:rFonts w:ascii="Aptos" w:hAnsi="Aptos"/>
        </w:rPr>
        <w:t>Ebbser</w:t>
      </w:r>
      <w:proofErr w:type="spellEnd"/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Koasamarsch</w:t>
      </w:r>
      <w:proofErr w:type="spellEnd"/>
      <w:r>
        <w:rPr>
          <w:rFonts w:ascii="Aptos" w:hAnsi="Aptos"/>
        </w:rPr>
        <w:t xml:space="preserve"> </w:t>
      </w:r>
      <w:r w:rsidRPr="002C56BF">
        <w:rPr>
          <w:rFonts w:ascii="Aptos" w:hAnsi="Aptos"/>
        </w:rPr>
        <w:t xml:space="preserve">auch heuer wieder Wanderer, Hobbyläufer und </w:t>
      </w:r>
      <w:r w:rsidR="00AA2A74">
        <w:rPr>
          <w:rFonts w:ascii="Aptos" w:hAnsi="Aptos"/>
        </w:rPr>
        <w:t>Elite-</w:t>
      </w:r>
      <w:r w:rsidRPr="002C56BF">
        <w:rPr>
          <w:rFonts w:ascii="Aptos" w:hAnsi="Aptos"/>
        </w:rPr>
        <w:t xml:space="preserve">Trailrunner zusammen. Besonders stark besetzt sind die </w:t>
      </w:r>
      <w:proofErr w:type="spellStart"/>
      <w:r w:rsidRPr="002C56BF">
        <w:rPr>
          <w:rFonts w:ascii="Aptos" w:hAnsi="Aptos"/>
        </w:rPr>
        <w:t>Trailrunningstrecken</w:t>
      </w:r>
      <w:proofErr w:type="spellEnd"/>
      <w:r w:rsidRPr="002C56BF">
        <w:rPr>
          <w:rFonts w:ascii="Aptos" w:hAnsi="Aptos"/>
        </w:rPr>
        <w:t xml:space="preserve">. Auf dem KOASA-55-Panorama-Trail haben sich </w:t>
      </w:r>
      <w:r>
        <w:rPr>
          <w:rFonts w:ascii="Aptos" w:hAnsi="Aptos"/>
        </w:rPr>
        <w:t xml:space="preserve">gleich mehrere </w:t>
      </w:r>
      <w:proofErr w:type="spellStart"/>
      <w:r>
        <w:rPr>
          <w:rFonts w:ascii="Aptos" w:hAnsi="Aptos"/>
        </w:rPr>
        <w:t>Top-</w:t>
      </w:r>
      <w:proofErr w:type="gramStart"/>
      <w:r>
        <w:rPr>
          <w:rFonts w:ascii="Aptos" w:hAnsi="Aptos"/>
        </w:rPr>
        <w:t>Läufer:innen</w:t>
      </w:r>
      <w:proofErr w:type="spellEnd"/>
      <w:proofErr w:type="gramEnd"/>
      <w:r>
        <w:rPr>
          <w:rFonts w:ascii="Aptos" w:hAnsi="Aptos"/>
        </w:rPr>
        <w:t xml:space="preserve"> angemeldet. So etwa</w:t>
      </w:r>
      <w:r w:rsidRPr="002C56BF">
        <w:rPr>
          <w:rFonts w:ascii="Aptos" w:hAnsi="Aptos"/>
        </w:rPr>
        <w:t xml:space="preserve"> Carina Helmreich</w:t>
      </w:r>
      <w:r>
        <w:rPr>
          <w:rFonts w:ascii="Aptos" w:hAnsi="Aptos"/>
        </w:rPr>
        <w:t xml:space="preserve"> (DE)</w:t>
      </w:r>
      <w:r w:rsidRPr="002C56BF">
        <w:rPr>
          <w:rFonts w:ascii="Aptos" w:hAnsi="Aptos"/>
        </w:rPr>
        <w:t xml:space="preserve">, </w:t>
      </w:r>
      <w:r>
        <w:rPr>
          <w:rFonts w:ascii="Aptos" w:hAnsi="Aptos"/>
        </w:rPr>
        <w:t xml:space="preserve">diesjährige </w:t>
      </w:r>
      <w:r w:rsidRPr="002C56BF">
        <w:rPr>
          <w:rFonts w:ascii="Aptos" w:hAnsi="Aptos"/>
        </w:rPr>
        <w:t xml:space="preserve">Siegerin des ASICS </w:t>
      </w:r>
      <w:proofErr w:type="spellStart"/>
      <w:r w:rsidRPr="002C56BF">
        <w:rPr>
          <w:rFonts w:ascii="Aptos" w:hAnsi="Aptos"/>
        </w:rPr>
        <w:t>Malcesine</w:t>
      </w:r>
      <w:proofErr w:type="spellEnd"/>
      <w:r w:rsidRPr="002C56BF">
        <w:rPr>
          <w:rFonts w:ascii="Aptos" w:hAnsi="Aptos"/>
        </w:rPr>
        <w:t xml:space="preserve"> Ultra Trail und Vorjahressiegerin beim Mayrhofen </w:t>
      </w:r>
      <w:proofErr w:type="spellStart"/>
      <w:r w:rsidRPr="002C56BF">
        <w:rPr>
          <w:rFonts w:ascii="Aptos" w:hAnsi="Aptos"/>
        </w:rPr>
        <w:t>Ultraks</w:t>
      </w:r>
      <w:proofErr w:type="spellEnd"/>
      <w:r w:rsidRPr="002C56BF">
        <w:rPr>
          <w:rFonts w:ascii="Aptos" w:hAnsi="Aptos"/>
        </w:rPr>
        <w:t xml:space="preserve"> Zillertal, Lokalmatador </w:t>
      </w:r>
      <w:r w:rsidR="00AA2A74">
        <w:rPr>
          <w:rFonts w:ascii="Aptos" w:hAnsi="Aptos"/>
        </w:rPr>
        <w:t xml:space="preserve">und Profiläufer </w:t>
      </w:r>
      <w:r w:rsidRPr="002C56BF">
        <w:rPr>
          <w:rFonts w:ascii="Aptos" w:hAnsi="Aptos"/>
        </w:rPr>
        <w:t>Dominik Matt</w:t>
      </w:r>
      <w:r>
        <w:rPr>
          <w:rFonts w:ascii="Aptos" w:hAnsi="Aptos"/>
        </w:rPr>
        <w:t xml:space="preserve"> (AT)</w:t>
      </w:r>
      <w:r w:rsidRPr="002C56BF">
        <w:rPr>
          <w:rFonts w:ascii="Aptos" w:hAnsi="Aptos"/>
        </w:rPr>
        <w:t xml:space="preserve">, Vorjahressieger </w:t>
      </w:r>
      <w:r>
        <w:rPr>
          <w:rFonts w:ascii="Aptos" w:hAnsi="Aptos"/>
        </w:rPr>
        <w:t>auf der</w:t>
      </w:r>
      <w:r w:rsidRPr="002C56BF">
        <w:rPr>
          <w:rFonts w:ascii="Aptos" w:hAnsi="Aptos"/>
        </w:rPr>
        <w:t xml:space="preserve"> </w:t>
      </w:r>
      <w:r>
        <w:rPr>
          <w:rFonts w:ascii="Aptos" w:hAnsi="Aptos"/>
        </w:rPr>
        <w:t>KOASA-Marathon</w:t>
      </w:r>
      <w:r w:rsidRPr="002C56BF">
        <w:rPr>
          <w:rFonts w:ascii="Aptos" w:hAnsi="Aptos"/>
        </w:rPr>
        <w:t>-</w:t>
      </w:r>
      <w:r>
        <w:rPr>
          <w:rFonts w:ascii="Aptos" w:hAnsi="Aptos"/>
        </w:rPr>
        <w:t>Strecke</w:t>
      </w:r>
      <w:r w:rsidRPr="002C56BF">
        <w:rPr>
          <w:rFonts w:ascii="Aptos" w:hAnsi="Aptos"/>
        </w:rPr>
        <w:t xml:space="preserve"> beim </w:t>
      </w:r>
      <w:proofErr w:type="spellStart"/>
      <w:r>
        <w:rPr>
          <w:rFonts w:ascii="Aptos" w:hAnsi="Aptos"/>
        </w:rPr>
        <w:t>Ebbser</w:t>
      </w:r>
      <w:proofErr w:type="spellEnd"/>
      <w:r>
        <w:rPr>
          <w:rFonts w:ascii="Aptos" w:hAnsi="Aptos"/>
        </w:rPr>
        <w:t xml:space="preserve"> </w:t>
      </w:r>
      <w:proofErr w:type="spellStart"/>
      <w:r w:rsidRPr="002C56BF">
        <w:rPr>
          <w:rFonts w:ascii="Aptos" w:hAnsi="Aptos"/>
        </w:rPr>
        <w:t>Koasamarsch</w:t>
      </w:r>
      <w:proofErr w:type="spellEnd"/>
      <w:r w:rsidRPr="002C56BF">
        <w:rPr>
          <w:rFonts w:ascii="Aptos" w:hAnsi="Aptos"/>
        </w:rPr>
        <w:t xml:space="preserve">, sowie </w:t>
      </w:r>
      <w:r>
        <w:rPr>
          <w:rFonts w:ascii="Aptos" w:hAnsi="Aptos"/>
        </w:rPr>
        <w:t xml:space="preserve">der Deutsche </w:t>
      </w:r>
      <w:r w:rsidRPr="002C56BF">
        <w:rPr>
          <w:rFonts w:ascii="Aptos" w:hAnsi="Aptos"/>
        </w:rPr>
        <w:t>Toni Seewald, Sieger des diesjährigen LOWA Ultratrails in der Fränkischen Schweiz. Auch der KOASA-Höllenritt über 20 Kilometer verspricht ein spannendes Rennen</w:t>
      </w:r>
      <w:r>
        <w:rPr>
          <w:rFonts w:ascii="Aptos" w:hAnsi="Aptos"/>
        </w:rPr>
        <w:t>.</w:t>
      </w:r>
      <w:r w:rsidRPr="002C56BF">
        <w:rPr>
          <w:rFonts w:ascii="Aptos" w:hAnsi="Aptos"/>
        </w:rPr>
        <w:t xml:space="preserve"> Mit Lisa Habersack </w:t>
      </w:r>
      <w:r>
        <w:rPr>
          <w:rFonts w:ascii="Aptos" w:hAnsi="Aptos"/>
        </w:rPr>
        <w:t xml:space="preserve">(AT) </w:t>
      </w:r>
      <w:r w:rsidRPr="002C56BF">
        <w:rPr>
          <w:rFonts w:ascii="Aptos" w:hAnsi="Aptos"/>
        </w:rPr>
        <w:t>steht unter anderem die diesjährige Siegerin des Salomon Lindkogel Trails am Start.</w:t>
      </w:r>
      <w:r w:rsidR="00211660">
        <w:rPr>
          <w:rFonts w:ascii="Aptos" w:hAnsi="Aptos"/>
        </w:rPr>
        <w:t xml:space="preserve"> Anfeuern lohnt sich!</w:t>
      </w:r>
    </w:p>
    <w:p w14:paraId="295F6669" w14:textId="77777777" w:rsidR="003950CD" w:rsidRDefault="003950CD" w:rsidP="00B43F20">
      <w:pPr>
        <w:pStyle w:val="StandardWeb"/>
        <w:contextualSpacing/>
        <w:rPr>
          <w:rFonts w:ascii="Aptos" w:hAnsi="Aptos"/>
        </w:rPr>
      </w:pPr>
    </w:p>
    <w:p w14:paraId="34D6E404" w14:textId="57965F61" w:rsidR="003950CD" w:rsidRDefault="003950CD" w:rsidP="00B43F20">
      <w:pPr>
        <w:pStyle w:val="StandardWeb"/>
        <w:contextualSpacing/>
        <w:rPr>
          <w:rFonts w:ascii="Aptos" w:hAnsi="Aptos"/>
        </w:rPr>
      </w:pPr>
      <w:r>
        <w:rPr>
          <w:rFonts w:ascii="Aptos" w:hAnsi="Aptos"/>
        </w:rPr>
        <w:t>Alle Durchlaufzeiten</w:t>
      </w:r>
      <w:r w:rsidR="00AC6952">
        <w:rPr>
          <w:rFonts w:ascii="Aptos" w:hAnsi="Aptos"/>
        </w:rPr>
        <w:t xml:space="preserve"> unter</w:t>
      </w:r>
      <w:r w:rsidR="008808AD">
        <w:rPr>
          <w:rFonts w:ascii="Aptos" w:hAnsi="Aptos"/>
        </w:rPr>
        <w:t>:</w:t>
      </w:r>
      <w:r w:rsidR="00AC6952">
        <w:rPr>
          <w:rFonts w:ascii="Aptos" w:hAnsi="Aptos"/>
        </w:rPr>
        <w:t xml:space="preserve"> </w:t>
      </w:r>
      <w:hyperlink r:id="rId8" w:history="1">
        <w:r w:rsidR="008808AD" w:rsidRPr="00081039">
          <w:rPr>
            <w:rStyle w:val="Hyperlink"/>
            <w:rFonts w:ascii="Aptos" w:hAnsi="Aptos"/>
          </w:rPr>
          <w:t>https://www.koasamarsch.a</w:t>
        </w:r>
        <w:r w:rsidR="008808AD" w:rsidRPr="00081039">
          <w:rPr>
            <w:rStyle w:val="Hyperlink"/>
            <w:rFonts w:ascii="Aptos" w:hAnsi="Aptos"/>
          </w:rPr>
          <w:t>t</w:t>
        </w:r>
        <w:r w:rsidR="008808AD" w:rsidRPr="00081039">
          <w:rPr>
            <w:rStyle w:val="Hyperlink"/>
            <w:rFonts w:ascii="Aptos" w:hAnsi="Aptos"/>
          </w:rPr>
          <w:t>/media/durchlaufzeiten-km-2026.pdf</w:t>
        </w:r>
      </w:hyperlink>
      <w:r w:rsidR="008808AD">
        <w:rPr>
          <w:rFonts w:ascii="Aptos" w:hAnsi="Aptos"/>
        </w:rPr>
        <w:t xml:space="preserve"> </w:t>
      </w:r>
    </w:p>
    <w:p w14:paraId="6D2B84AD" w14:textId="77777777" w:rsidR="00E76EB7" w:rsidRPr="00B9516D" w:rsidRDefault="00E76EB7" w:rsidP="00B43F20">
      <w:pPr>
        <w:pStyle w:val="StandardWeb"/>
        <w:contextualSpacing/>
        <w:rPr>
          <w:rFonts w:ascii="Aptos" w:hAnsi="Aptos"/>
        </w:rPr>
      </w:pPr>
    </w:p>
    <w:p w14:paraId="7BFDEA17" w14:textId="77777777" w:rsidR="008E188C" w:rsidRPr="009E6DC7" w:rsidRDefault="008E188C" w:rsidP="00B43F20">
      <w:pPr>
        <w:pBdr>
          <w:bottom w:val="single" w:sz="6" w:space="1" w:color="auto"/>
        </w:pBdr>
        <w:spacing w:line="240" w:lineRule="auto"/>
        <w:contextualSpacing/>
        <w:rPr>
          <w:rFonts w:ascii="Aptos" w:hAnsi="Aptos"/>
          <w:color w:val="808080" w:themeColor="background1" w:themeShade="80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:rsidRPr="009E6DC7" w14:paraId="107C8C3A" w14:textId="77777777" w:rsidTr="007E767D">
        <w:tc>
          <w:tcPr>
            <w:tcW w:w="4530" w:type="dxa"/>
          </w:tcPr>
          <w:p w14:paraId="28487DEE" w14:textId="77777777" w:rsidR="000D6932" w:rsidRDefault="000D6932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2964F5F1" w14:textId="77777777" w:rsidR="004C0D61" w:rsidRPr="009E6DC7" w:rsidRDefault="004C0D61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4D193B0" w14:textId="6C89CCE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>Pressekontakt</w:t>
            </w:r>
            <w:r w:rsidR="00DC3E65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>für Rückfragen</w:t>
            </w:r>
          </w:p>
          <w:p w14:paraId="471B7193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2E0E31A" w14:textId="29EB1BB0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>O</w:t>
            </w:r>
            <w:r w:rsidR="002771EB" w:rsidRPr="009E6DC7">
              <w:rPr>
                <w:rFonts w:ascii="Aptos" w:hAnsi="Aptos"/>
                <w:b/>
                <w:bCs/>
                <w:sz w:val="24"/>
                <w:szCs w:val="24"/>
              </w:rPr>
              <w:t>berhuber</w:t>
            </w: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 xml:space="preserve"> &amp; K</w:t>
            </w:r>
            <w:r w:rsidR="002771EB" w:rsidRPr="009E6DC7">
              <w:rPr>
                <w:rFonts w:ascii="Aptos" w:hAnsi="Aptos"/>
                <w:b/>
                <w:bCs/>
                <w:sz w:val="24"/>
                <w:szCs w:val="24"/>
              </w:rPr>
              <w:t>uen</w:t>
            </w: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 xml:space="preserve"> Kommunikation</w:t>
            </w:r>
          </w:p>
          <w:p w14:paraId="0874FD6B" w14:textId="72AEE7B3" w:rsidR="00934EF9" w:rsidRPr="009E6DC7" w:rsidRDefault="002771EB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>Margret Winkler</w:t>
            </w:r>
          </w:p>
          <w:p w14:paraId="0B2AA25B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</w:p>
          <w:p w14:paraId="7DA3352B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>Eibergstraße 16</w:t>
            </w:r>
          </w:p>
          <w:p w14:paraId="793BA570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>A-6330 Kufstein</w:t>
            </w:r>
          </w:p>
          <w:p w14:paraId="0046A55D" w14:textId="21228249" w:rsidR="00934EF9" w:rsidRPr="009E6DC7" w:rsidRDefault="00DC3E65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E-</w:t>
            </w:r>
            <w:r w:rsidR="00934EF9" w:rsidRPr="009E6DC7">
              <w:rPr>
                <w:rFonts w:ascii="Aptos" w:hAnsi="Aptos"/>
                <w:sz w:val="24"/>
                <w:szCs w:val="24"/>
              </w:rPr>
              <w:t xml:space="preserve">Mail: </w:t>
            </w:r>
            <w:hyperlink r:id="rId9" w:history="1">
              <w:r w:rsidR="00934EF9" w:rsidRPr="009E6DC7">
                <w:rPr>
                  <w:rStyle w:val="Hyperlink"/>
                  <w:rFonts w:ascii="Aptos" w:hAnsi="Aptos"/>
                  <w:sz w:val="24"/>
                  <w:szCs w:val="24"/>
                </w:rPr>
                <w:t>presse@ok-k.at</w:t>
              </w:r>
            </w:hyperlink>
            <w:r w:rsidR="00934EF9" w:rsidRPr="009E6DC7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31429503" w14:textId="2152F152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 xml:space="preserve">Tel: </w:t>
            </w:r>
            <w:hyperlink r:id="rId10" w:history="1">
              <w:r w:rsidRPr="009E6DC7">
                <w:rPr>
                  <w:rFonts w:ascii="Aptos" w:hAnsi="Aptos"/>
                  <w:sz w:val="24"/>
                  <w:szCs w:val="24"/>
                </w:rPr>
                <w:t>+43 5372 21494 9</w:t>
              </w:r>
            </w:hyperlink>
            <w:r w:rsidR="002771EB" w:rsidRPr="009E6DC7">
              <w:rPr>
                <w:rFonts w:ascii="Aptos" w:hAnsi="Aptos"/>
                <w:sz w:val="24"/>
                <w:szCs w:val="24"/>
              </w:rPr>
              <w:t>3</w:t>
            </w:r>
          </w:p>
          <w:p w14:paraId="625B5EB8" w14:textId="7409EEE8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 xml:space="preserve">Web: </w:t>
            </w:r>
            <w:hyperlink r:id="rId11" w:history="1">
              <w:r w:rsidRPr="009E6DC7">
                <w:rPr>
                  <w:rStyle w:val="Hyperlink"/>
                  <w:rFonts w:ascii="Aptos" w:hAnsi="Aptos"/>
                  <w:sz w:val="24"/>
                  <w:szCs w:val="24"/>
                </w:rPr>
                <w:t>www.ok-k.at</w:t>
              </w:r>
            </w:hyperlink>
            <w:r w:rsidRPr="009E6DC7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664D9DC5" w14:textId="77777777" w:rsidR="007E767D" w:rsidRPr="009E6DC7" w:rsidRDefault="007E767D" w:rsidP="00B43F20">
            <w:pPr>
              <w:contextualSpacing/>
              <w:jc w:val="center"/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0" w:type="dxa"/>
          </w:tcPr>
          <w:p w14:paraId="4AAA821B" w14:textId="77777777" w:rsidR="007E767D" w:rsidRDefault="007E767D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2A3FDCD" w14:textId="77777777" w:rsidR="004C0D61" w:rsidRPr="009E6DC7" w:rsidRDefault="004C0D61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2A52F06" w14:textId="7D86AD14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 xml:space="preserve">Projektverantwortung </w:t>
            </w:r>
          </w:p>
          <w:p w14:paraId="4609FB2E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07F5F340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>Tourismusverband Kufsteinerland</w:t>
            </w:r>
          </w:p>
          <w:p w14:paraId="01818212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E6DC7">
              <w:rPr>
                <w:rFonts w:ascii="Aptos" w:hAnsi="Aptos"/>
                <w:b/>
                <w:bCs/>
                <w:sz w:val="24"/>
                <w:szCs w:val="24"/>
              </w:rPr>
              <w:t>Lina Schneeweiß</w:t>
            </w:r>
          </w:p>
          <w:p w14:paraId="60679945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</w:p>
          <w:p w14:paraId="016FD6C5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>Unterer Stadtplatz 11-13</w:t>
            </w:r>
          </w:p>
          <w:p w14:paraId="3A8EF552" w14:textId="77777777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>A-6330 Kufstein</w:t>
            </w:r>
          </w:p>
          <w:p w14:paraId="196615A5" w14:textId="565C8199" w:rsidR="00934EF9" w:rsidRPr="009E6DC7" w:rsidRDefault="00DC3E65" w:rsidP="00B43F20">
            <w:pPr>
              <w:contextualSpacing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E-</w:t>
            </w:r>
            <w:r w:rsidR="00934EF9" w:rsidRPr="009E6DC7">
              <w:rPr>
                <w:rFonts w:ascii="Aptos" w:hAnsi="Aptos"/>
                <w:sz w:val="24"/>
                <w:szCs w:val="24"/>
              </w:rPr>
              <w:t xml:space="preserve">Mail: </w:t>
            </w:r>
            <w:hyperlink r:id="rId12" w:history="1">
              <w:r w:rsidR="00934EF9" w:rsidRPr="009E6DC7">
                <w:rPr>
                  <w:rStyle w:val="Hyperlink"/>
                  <w:rFonts w:ascii="Aptos" w:hAnsi="Aptos"/>
                  <w:sz w:val="24"/>
                  <w:szCs w:val="24"/>
                </w:rPr>
                <w:t>l.schneeweiss@kufstein.com</w:t>
              </w:r>
            </w:hyperlink>
          </w:p>
          <w:p w14:paraId="7C592B7C" w14:textId="604D792F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color w:val="404040"/>
                <w:sz w:val="24"/>
                <w:szCs w:val="24"/>
                <w:shd w:val="clear" w:color="auto" w:fill="FFFFFF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 xml:space="preserve">Tel: +43 5372 62207 </w:t>
            </w:r>
          </w:p>
          <w:p w14:paraId="03E63E5E" w14:textId="7BD512E4" w:rsidR="00934EF9" w:rsidRPr="009E6DC7" w:rsidRDefault="00934EF9" w:rsidP="00B43F20">
            <w:pPr>
              <w:contextualSpacing/>
              <w:jc w:val="center"/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  <w:r w:rsidRPr="009E6DC7">
              <w:rPr>
                <w:rFonts w:ascii="Aptos" w:hAnsi="Aptos"/>
                <w:sz w:val="24"/>
                <w:szCs w:val="24"/>
              </w:rPr>
              <w:t xml:space="preserve">Web: </w:t>
            </w:r>
            <w:hyperlink r:id="rId13" w:history="1">
              <w:r w:rsidRPr="009E6DC7">
                <w:rPr>
                  <w:rStyle w:val="Hyperlink"/>
                  <w:rFonts w:ascii="Aptos" w:hAnsi="Aptos"/>
                  <w:sz w:val="24"/>
                  <w:szCs w:val="24"/>
                </w:rPr>
                <w:t>www.kufstein.com</w:t>
              </w:r>
            </w:hyperlink>
            <w:r w:rsidRPr="009E6DC7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3D08AA5D" w14:textId="77777777" w:rsidR="007E767D" w:rsidRPr="009E6DC7" w:rsidRDefault="007E767D" w:rsidP="00B43F20">
            <w:pPr>
              <w:contextualSpacing/>
              <w:rPr>
                <w:rFonts w:ascii="Aptos" w:hAnsi="Aptos"/>
                <w:color w:val="808080" w:themeColor="background1" w:themeShade="80"/>
                <w:sz w:val="24"/>
                <w:szCs w:val="24"/>
              </w:rPr>
            </w:pPr>
          </w:p>
        </w:tc>
      </w:tr>
    </w:tbl>
    <w:p w14:paraId="151C49C4" w14:textId="77777777" w:rsidR="00550929" w:rsidRPr="009E6DC7" w:rsidRDefault="00550929" w:rsidP="00B43F20">
      <w:pPr>
        <w:spacing w:line="240" w:lineRule="auto"/>
        <w:contextualSpacing/>
        <w:rPr>
          <w:rFonts w:ascii="Aptos" w:hAnsi="Aptos"/>
          <w:color w:val="808080" w:themeColor="background1" w:themeShade="80"/>
          <w:sz w:val="24"/>
          <w:szCs w:val="24"/>
        </w:rPr>
      </w:pPr>
    </w:p>
    <w:sectPr w:rsidR="00550929" w:rsidRPr="009E6DC7" w:rsidSect="00AD0353"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28496" w14:textId="77777777" w:rsidR="00CE6436" w:rsidRDefault="00CE6436" w:rsidP="009A1360">
      <w:r>
        <w:separator/>
      </w:r>
    </w:p>
  </w:endnote>
  <w:endnote w:type="continuationSeparator" w:id="0">
    <w:p w14:paraId="7E5589F2" w14:textId="77777777" w:rsidR="00CE6436" w:rsidRDefault="00CE6436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Neue Light">
    <w:altName w:val="HELVETICANEUE LIGHT"/>
    <w:panose1 w:val="02000403000000020004"/>
    <w:charset w:val="00"/>
    <w:family w:val="auto"/>
    <w:pitch w:val="variable"/>
    <w:sig w:usb0="00000003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157733209"/>
      <w:docPartObj>
        <w:docPartGallery w:val="Page Numbers (Bottom of Page)"/>
        <w:docPartUnique/>
      </w:docPartObj>
    </w:sdtPr>
    <w:sdtContent>
      <w:p w14:paraId="7F0F1D39" w14:textId="30615EDD" w:rsidR="001A1464" w:rsidRDefault="001A1464" w:rsidP="00C751A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1FB67AEE" w14:textId="77777777" w:rsidR="001A1464" w:rsidRDefault="001A1464" w:rsidP="001A146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975873259"/>
      <w:docPartObj>
        <w:docPartGallery w:val="Page Numbers (Bottom of Page)"/>
        <w:docPartUnique/>
      </w:docPartObj>
    </w:sdtPr>
    <w:sdtContent>
      <w:p w14:paraId="015795A0" w14:textId="4AD5A1C1" w:rsidR="001A1464" w:rsidRDefault="001A1464" w:rsidP="00C751A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50ED9912" w14:textId="77777777" w:rsidR="001A1464" w:rsidRDefault="001A1464" w:rsidP="001A1464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461777474"/>
      <w:docPartObj>
        <w:docPartGallery w:val="Page Numbers (Bottom of Page)"/>
        <w:docPartUnique/>
      </w:docPartObj>
    </w:sdtPr>
    <w:sdtContent>
      <w:p w14:paraId="7178F432" w14:textId="44247E8D" w:rsidR="001F36A4" w:rsidRDefault="001F36A4" w:rsidP="00FB632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12A0483" w14:textId="77777777" w:rsidR="001F36A4" w:rsidRDefault="001F36A4" w:rsidP="001F36A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FDD80" w14:textId="77777777" w:rsidR="00CE6436" w:rsidRDefault="00CE6436" w:rsidP="009A1360">
      <w:r>
        <w:separator/>
      </w:r>
    </w:p>
  </w:footnote>
  <w:footnote w:type="continuationSeparator" w:id="0">
    <w:p w14:paraId="46B3A055" w14:textId="77777777" w:rsidR="00CE6436" w:rsidRDefault="00CE6436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C051" w14:textId="12154A36" w:rsidR="00D356AA" w:rsidRDefault="00D356AA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3826A0F2" wp14:editId="275C6210">
          <wp:simplePos x="0" y="0"/>
          <wp:positionH relativeFrom="column">
            <wp:posOffset>-114935</wp:posOffset>
          </wp:positionH>
          <wp:positionV relativeFrom="paragraph">
            <wp:posOffset>6350</wp:posOffset>
          </wp:positionV>
          <wp:extent cx="2195195" cy="1094105"/>
          <wp:effectExtent l="0" t="0" r="0" b="0"/>
          <wp:wrapNone/>
          <wp:docPr id="655181017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195" cy="1094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032DA2" wp14:editId="0400A23B">
              <wp:simplePos x="0" y="0"/>
              <wp:positionH relativeFrom="column">
                <wp:posOffset>-57150</wp:posOffset>
              </wp:positionH>
              <wp:positionV relativeFrom="paragraph">
                <wp:posOffset>1313180</wp:posOffset>
              </wp:positionV>
              <wp:extent cx="2674620" cy="466725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4620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5C17D5" w14:textId="77777777" w:rsidR="00D356AA" w:rsidRPr="00550929" w:rsidRDefault="00D356AA" w:rsidP="00D356AA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32DA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4.5pt;margin-top:103.4pt;width:210.6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" filled="f" stroked="f" strokeweight=".5pt">
              <v:textbox>
                <w:txbxContent>
                  <w:p w14:paraId="2B5C17D5" w14:textId="77777777" w:rsidR="00D356AA" w:rsidRPr="00550929" w:rsidRDefault="00D356AA" w:rsidP="00D356AA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D61DE3C" wp14:editId="6502F2C7">
          <wp:simplePos x="0" y="0"/>
          <wp:positionH relativeFrom="column">
            <wp:posOffset>-486383</wp:posOffset>
          </wp:positionH>
          <wp:positionV relativeFrom="paragraph">
            <wp:posOffset>-467360</wp:posOffset>
          </wp:positionV>
          <wp:extent cx="6906260" cy="1361440"/>
          <wp:effectExtent l="0" t="0" r="2540" b="0"/>
          <wp:wrapNone/>
          <wp:docPr id="648313535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96CE9"/>
    <w:multiLevelType w:val="multilevel"/>
    <w:tmpl w:val="0F48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C128F"/>
    <w:multiLevelType w:val="multilevel"/>
    <w:tmpl w:val="03B4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4228F"/>
    <w:multiLevelType w:val="multilevel"/>
    <w:tmpl w:val="E460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854358">
    <w:abstractNumId w:val="1"/>
  </w:num>
  <w:num w:numId="2" w16cid:durableId="1609240991">
    <w:abstractNumId w:val="2"/>
  </w:num>
  <w:num w:numId="3" w16cid:durableId="1880970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F2"/>
    <w:rsid w:val="00002DCA"/>
    <w:rsid w:val="0002778F"/>
    <w:rsid w:val="00037FA6"/>
    <w:rsid w:val="00041A92"/>
    <w:rsid w:val="00043FA8"/>
    <w:rsid w:val="000518BD"/>
    <w:rsid w:val="000654DF"/>
    <w:rsid w:val="00066E3A"/>
    <w:rsid w:val="000919EC"/>
    <w:rsid w:val="00093C57"/>
    <w:rsid w:val="000969A8"/>
    <w:rsid w:val="000A16BD"/>
    <w:rsid w:val="000A69F2"/>
    <w:rsid w:val="000B079A"/>
    <w:rsid w:val="000D4D2E"/>
    <w:rsid w:val="000D6932"/>
    <w:rsid w:val="000E3682"/>
    <w:rsid w:val="000E5333"/>
    <w:rsid w:val="00102D7E"/>
    <w:rsid w:val="001052FC"/>
    <w:rsid w:val="00122B85"/>
    <w:rsid w:val="0014776B"/>
    <w:rsid w:val="00151E85"/>
    <w:rsid w:val="0015453B"/>
    <w:rsid w:val="001609C2"/>
    <w:rsid w:val="00160FF9"/>
    <w:rsid w:val="00175F97"/>
    <w:rsid w:val="00195EA7"/>
    <w:rsid w:val="001A1464"/>
    <w:rsid w:val="001D3C33"/>
    <w:rsid w:val="001D431E"/>
    <w:rsid w:val="001E1647"/>
    <w:rsid w:val="001E3459"/>
    <w:rsid w:val="001E6FC8"/>
    <w:rsid w:val="001F36A4"/>
    <w:rsid w:val="00204EC9"/>
    <w:rsid w:val="002053C2"/>
    <w:rsid w:val="00211660"/>
    <w:rsid w:val="00220D24"/>
    <w:rsid w:val="00224DDF"/>
    <w:rsid w:val="0022569B"/>
    <w:rsid w:val="00245463"/>
    <w:rsid w:val="00262297"/>
    <w:rsid w:val="002639E3"/>
    <w:rsid w:val="0026706F"/>
    <w:rsid w:val="002715C7"/>
    <w:rsid w:val="00273764"/>
    <w:rsid w:val="002771EB"/>
    <w:rsid w:val="0028756B"/>
    <w:rsid w:val="00294E1F"/>
    <w:rsid w:val="002A7DBF"/>
    <w:rsid w:val="002B06B1"/>
    <w:rsid w:val="002C56BF"/>
    <w:rsid w:val="002C6AD5"/>
    <w:rsid w:val="002C707E"/>
    <w:rsid w:val="002D4D14"/>
    <w:rsid w:val="002E40A2"/>
    <w:rsid w:val="00307201"/>
    <w:rsid w:val="0037347D"/>
    <w:rsid w:val="0039346A"/>
    <w:rsid w:val="003950CD"/>
    <w:rsid w:val="0039710C"/>
    <w:rsid w:val="003F6210"/>
    <w:rsid w:val="00426CB7"/>
    <w:rsid w:val="00444478"/>
    <w:rsid w:val="00457B61"/>
    <w:rsid w:val="004650B7"/>
    <w:rsid w:val="004737F9"/>
    <w:rsid w:val="0047493E"/>
    <w:rsid w:val="00484102"/>
    <w:rsid w:val="00494EDC"/>
    <w:rsid w:val="0049773C"/>
    <w:rsid w:val="00497F54"/>
    <w:rsid w:val="004A0846"/>
    <w:rsid w:val="004B5FDD"/>
    <w:rsid w:val="004C0D61"/>
    <w:rsid w:val="004F4F2B"/>
    <w:rsid w:val="005015B8"/>
    <w:rsid w:val="00501CBB"/>
    <w:rsid w:val="005130D6"/>
    <w:rsid w:val="005169C6"/>
    <w:rsid w:val="00525A25"/>
    <w:rsid w:val="00531A1E"/>
    <w:rsid w:val="005375CF"/>
    <w:rsid w:val="0054782E"/>
    <w:rsid w:val="00550929"/>
    <w:rsid w:val="00552958"/>
    <w:rsid w:val="005541BE"/>
    <w:rsid w:val="00556347"/>
    <w:rsid w:val="00562205"/>
    <w:rsid w:val="005745F2"/>
    <w:rsid w:val="005774D1"/>
    <w:rsid w:val="00587DD1"/>
    <w:rsid w:val="00595DED"/>
    <w:rsid w:val="005A021C"/>
    <w:rsid w:val="005A06E4"/>
    <w:rsid w:val="005C169F"/>
    <w:rsid w:val="005C3B6C"/>
    <w:rsid w:val="005D7515"/>
    <w:rsid w:val="005F10CA"/>
    <w:rsid w:val="005F3134"/>
    <w:rsid w:val="00603D99"/>
    <w:rsid w:val="00606C00"/>
    <w:rsid w:val="00634124"/>
    <w:rsid w:val="00650142"/>
    <w:rsid w:val="00650A69"/>
    <w:rsid w:val="00667A02"/>
    <w:rsid w:val="0067176C"/>
    <w:rsid w:val="00682BA5"/>
    <w:rsid w:val="00686345"/>
    <w:rsid w:val="006878EF"/>
    <w:rsid w:val="006C0296"/>
    <w:rsid w:val="006E7611"/>
    <w:rsid w:val="006F2AE0"/>
    <w:rsid w:val="006F6784"/>
    <w:rsid w:val="00702B4C"/>
    <w:rsid w:val="00712324"/>
    <w:rsid w:val="0073256E"/>
    <w:rsid w:val="00735126"/>
    <w:rsid w:val="007629F5"/>
    <w:rsid w:val="00762A22"/>
    <w:rsid w:val="00764812"/>
    <w:rsid w:val="007822A3"/>
    <w:rsid w:val="007974EE"/>
    <w:rsid w:val="007A10E6"/>
    <w:rsid w:val="007A37C6"/>
    <w:rsid w:val="007B70C0"/>
    <w:rsid w:val="007D3FFF"/>
    <w:rsid w:val="007E3ED1"/>
    <w:rsid w:val="007E51A5"/>
    <w:rsid w:val="007E5E73"/>
    <w:rsid w:val="007E767D"/>
    <w:rsid w:val="0080281E"/>
    <w:rsid w:val="00811907"/>
    <w:rsid w:val="008301F9"/>
    <w:rsid w:val="00834F5D"/>
    <w:rsid w:val="00840D4B"/>
    <w:rsid w:val="008418CE"/>
    <w:rsid w:val="00854684"/>
    <w:rsid w:val="00860D8C"/>
    <w:rsid w:val="008647B1"/>
    <w:rsid w:val="00867724"/>
    <w:rsid w:val="00872E37"/>
    <w:rsid w:val="00875083"/>
    <w:rsid w:val="008808AD"/>
    <w:rsid w:val="00881F69"/>
    <w:rsid w:val="00886555"/>
    <w:rsid w:val="00886601"/>
    <w:rsid w:val="008B2561"/>
    <w:rsid w:val="008E188C"/>
    <w:rsid w:val="008E3B7A"/>
    <w:rsid w:val="00905987"/>
    <w:rsid w:val="00906337"/>
    <w:rsid w:val="009101FF"/>
    <w:rsid w:val="00934EF9"/>
    <w:rsid w:val="00937171"/>
    <w:rsid w:val="00941B65"/>
    <w:rsid w:val="009510D6"/>
    <w:rsid w:val="009635E8"/>
    <w:rsid w:val="009A058B"/>
    <w:rsid w:val="009A1360"/>
    <w:rsid w:val="009A4FF9"/>
    <w:rsid w:val="009B7C29"/>
    <w:rsid w:val="009C1042"/>
    <w:rsid w:val="009C42ED"/>
    <w:rsid w:val="009E0541"/>
    <w:rsid w:val="009E6DC7"/>
    <w:rsid w:val="009F20B2"/>
    <w:rsid w:val="00A06AC9"/>
    <w:rsid w:val="00A25633"/>
    <w:rsid w:val="00A258CC"/>
    <w:rsid w:val="00A261C5"/>
    <w:rsid w:val="00A343B4"/>
    <w:rsid w:val="00A41AA7"/>
    <w:rsid w:val="00A64A1D"/>
    <w:rsid w:val="00A714A0"/>
    <w:rsid w:val="00A73720"/>
    <w:rsid w:val="00A74CAD"/>
    <w:rsid w:val="00A86CAD"/>
    <w:rsid w:val="00A87A17"/>
    <w:rsid w:val="00A91A50"/>
    <w:rsid w:val="00A91E1D"/>
    <w:rsid w:val="00AA2A74"/>
    <w:rsid w:val="00AC6952"/>
    <w:rsid w:val="00AD0353"/>
    <w:rsid w:val="00AD06B9"/>
    <w:rsid w:val="00AD145B"/>
    <w:rsid w:val="00AE350E"/>
    <w:rsid w:val="00AF1AF8"/>
    <w:rsid w:val="00AF5DCD"/>
    <w:rsid w:val="00B01294"/>
    <w:rsid w:val="00B04345"/>
    <w:rsid w:val="00B061C0"/>
    <w:rsid w:val="00B12696"/>
    <w:rsid w:val="00B1725A"/>
    <w:rsid w:val="00B30A37"/>
    <w:rsid w:val="00B34957"/>
    <w:rsid w:val="00B43F20"/>
    <w:rsid w:val="00B56FA3"/>
    <w:rsid w:val="00B9516D"/>
    <w:rsid w:val="00BB3471"/>
    <w:rsid w:val="00BC12E4"/>
    <w:rsid w:val="00BC168E"/>
    <w:rsid w:val="00BE20F9"/>
    <w:rsid w:val="00C04B06"/>
    <w:rsid w:val="00C05AF3"/>
    <w:rsid w:val="00C10EB6"/>
    <w:rsid w:val="00C1177A"/>
    <w:rsid w:val="00C2130D"/>
    <w:rsid w:val="00C5141B"/>
    <w:rsid w:val="00C5558A"/>
    <w:rsid w:val="00C83E10"/>
    <w:rsid w:val="00C90247"/>
    <w:rsid w:val="00C97366"/>
    <w:rsid w:val="00CA6194"/>
    <w:rsid w:val="00CB0097"/>
    <w:rsid w:val="00CB780D"/>
    <w:rsid w:val="00CC4C84"/>
    <w:rsid w:val="00CD2C7A"/>
    <w:rsid w:val="00CE377E"/>
    <w:rsid w:val="00CE6436"/>
    <w:rsid w:val="00CE6A6D"/>
    <w:rsid w:val="00CF32A1"/>
    <w:rsid w:val="00CF7C06"/>
    <w:rsid w:val="00D03B26"/>
    <w:rsid w:val="00D07E6D"/>
    <w:rsid w:val="00D20722"/>
    <w:rsid w:val="00D22561"/>
    <w:rsid w:val="00D356AA"/>
    <w:rsid w:val="00D424F5"/>
    <w:rsid w:val="00D84B5B"/>
    <w:rsid w:val="00D8530D"/>
    <w:rsid w:val="00D91A7A"/>
    <w:rsid w:val="00D96CA3"/>
    <w:rsid w:val="00DA7A2A"/>
    <w:rsid w:val="00DB00DB"/>
    <w:rsid w:val="00DB09A0"/>
    <w:rsid w:val="00DB1734"/>
    <w:rsid w:val="00DB201A"/>
    <w:rsid w:val="00DB2F42"/>
    <w:rsid w:val="00DB4095"/>
    <w:rsid w:val="00DC3E65"/>
    <w:rsid w:val="00DC49BF"/>
    <w:rsid w:val="00DD282D"/>
    <w:rsid w:val="00DE1FA7"/>
    <w:rsid w:val="00DF6C2E"/>
    <w:rsid w:val="00E05F5D"/>
    <w:rsid w:val="00E1702B"/>
    <w:rsid w:val="00E339BF"/>
    <w:rsid w:val="00E4044D"/>
    <w:rsid w:val="00E40DF1"/>
    <w:rsid w:val="00E43623"/>
    <w:rsid w:val="00E461F6"/>
    <w:rsid w:val="00E651A5"/>
    <w:rsid w:val="00E65DDA"/>
    <w:rsid w:val="00E76EB7"/>
    <w:rsid w:val="00E80F45"/>
    <w:rsid w:val="00E814EF"/>
    <w:rsid w:val="00E84DC4"/>
    <w:rsid w:val="00E9315A"/>
    <w:rsid w:val="00EC0E02"/>
    <w:rsid w:val="00EC0E9D"/>
    <w:rsid w:val="00EC77A2"/>
    <w:rsid w:val="00ED38DB"/>
    <w:rsid w:val="00F15449"/>
    <w:rsid w:val="00F343CA"/>
    <w:rsid w:val="00F47D8F"/>
    <w:rsid w:val="00F61A66"/>
    <w:rsid w:val="00F7545D"/>
    <w:rsid w:val="00F761F5"/>
    <w:rsid w:val="00F80A1E"/>
    <w:rsid w:val="00F82A99"/>
    <w:rsid w:val="00F9453D"/>
    <w:rsid w:val="00FA168E"/>
    <w:rsid w:val="00FA7054"/>
    <w:rsid w:val="00FE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7F7AF"/>
  <w15:chartTrackingRefBased/>
  <w15:docId w15:val="{5002DE22-6517-5544-A86B-FA84EBF4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18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9C42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C04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42ED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18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eitenzahl">
    <w:name w:val="page number"/>
    <w:basedOn w:val="Absatz-Standardschriftart"/>
    <w:uiPriority w:val="99"/>
    <w:semiHidden/>
    <w:unhideWhenUsed/>
    <w:rsid w:val="001A1464"/>
  </w:style>
  <w:style w:type="paragraph" w:styleId="Listenabsatz">
    <w:name w:val="List Paragraph"/>
    <w:basedOn w:val="Standard"/>
    <w:uiPriority w:val="34"/>
    <w:qFormat/>
    <w:rsid w:val="008E188C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484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asamarsch.at/media/durchlaufzeiten-km-2026.pdf" TargetMode="External"/><Relationship Id="rId13" Type="http://schemas.openxmlformats.org/officeDocument/2006/relationships/hyperlink" Target="http://www.kufstein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.schneeweiss@kufstein.com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k-k.a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tel:+435372%2021494%209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esse@ok-k.a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ao/Library/Group%20Containers/UBF8T346G9.Office/User%20Content.localized/Templates.localized/O&amp;K_Presse-Meldung_Vorlage_Sport_(08|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O&amp;K_Presse-Meldung_Vorlage_Sport_(08|2024).dotx</Template>
  <TotalTime>0</TotalTime>
  <Pages>2</Pages>
  <Words>545</Words>
  <Characters>3439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Margret Winkler</cp:lastModifiedBy>
  <cp:revision>2</cp:revision>
  <cp:lastPrinted>2025-01-22T13:53:00Z</cp:lastPrinted>
  <dcterms:created xsi:type="dcterms:W3CDTF">2026-06-02T06:31:00Z</dcterms:created>
  <dcterms:modified xsi:type="dcterms:W3CDTF">2026-06-02T06:31:00Z</dcterms:modified>
</cp:coreProperties>
</file>