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4D02B" w14:textId="213CB085" w:rsidR="00550929" w:rsidRPr="007E767D" w:rsidRDefault="00550929" w:rsidP="00444478">
      <w:pPr>
        <w:spacing w:before="600"/>
        <w:rPr>
          <w:i/>
          <w:iCs/>
        </w:rPr>
      </w:pPr>
      <w:r w:rsidRPr="007E767D">
        <w:rPr>
          <w:i/>
          <w:iCs/>
        </w:rPr>
        <w:t xml:space="preserve">Sehr geehrte Damen und Herren, liebe </w:t>
      </w:r>
      <w:proofErr w:type="spellStart"/>
      <w:proofErr w:type="gramStart"/>
      <w:r w:rsidRPr="007E767D">
        <w:rPr>
          <w:i/>
          <w:iCs/>
        </w:rPr>
        <w:t>Medienvertreter</w:t>
      </w:r>
      <w:r w:rsidR="00AD7E57">
        <w:rPr>
          <w:i/>
          <w:iCs/>
        </w:rPr>
        <w:t>:</w:t>
      </w:r>
      <w:r w:rsidR="00BC168E">
        <w:rPr>
          <w:i/>
          <w:iCs/>
        </w:rPr>
        <w:t>innen</w:t>
      </w:r>
      <w:proofErr w:type="spellEnd"/>
      <w:proofErr w:type="gramEnd"/>
      <w:r w:rsidRPr="007E767D">
        <w:rPr>
          <w:i/>
          <w:iCs/>
        </w:rPr>
        <w:t xml:space="preserve">! </w:t>
      </w:r>
    </w:p>
    <w:p w14:paraId="47B2AC7B" w14:textId="1BC46026" w:rsidR="00550929" w:rsidRPr="00F47D8F" w:rsidRDefault="00550929" w:rsidP="00550929">
      <w:pPr>
        <w:rPr>
          <w:i/>
          <w:iCs/>
        </w:rPr>
      </w:pPr>
      <w:r w:rsidRPr="00F47D8F">
        <w:rPr>
          <w:i/>
          <w:iCs/>
        </w:rPr>
        <w:t>Anbei dürfen wir Ihnen unsere aktuelle Pressemeldung übermitteln</w:t>
      </w:r>
      <w:r w:rsidR="00B40166">
        <w:rPr>
          <w:i/>
          <w:iCs/>
        </w:rPr>
        <w:t xml:space="preserve"> und</w:t>
      </w:r>
      <w:r w:rsidRPr="00F47D8F">
        <w:rPr>
          <w:i/>
          <w:iCs/>
        </w:rPr>
        <w:t xml:space="preserve"> bitten um Berücksichtigung in Ihrem Medium. </w:t>
      </w:r>
    </w:p>
    <w:p w14:paraId="2C8FC0A1" w14:textId="77777777" w:rsidR="00550929" w:rsidRPr="00550929" w:rsidRDefault="00550929" w:rsidP="00550929"/>
    <w:p w14:paraId="4E7945C5" w14:textId="77777777" w:rsidR="00550929" w:rsidRDefault="00550929" w:rsidP="00550929">
      <w:pPr>
        <w:pBdr>
          <w:bottom w:val="single" w:sz="6" w:space="1" w:color="auto"/>
        </w:pBdr>
        <w:rPr>
          <w:color w:val="808080" w:themeColor="background1" w:themeShade="80"/>
        </w:rPr>
      </w:pPr>
    </w:p>
    <w:p w14:paraId="1D7677AD" w14:textId="77777777" w:rsidR="00550929" w:rsidRDefault="00550929" w:rsidP="00550929">
      <w:pPr>
        <w:rPr>
          <w:color w:val="808080" w:themeColor="background1" w:themeShade="80"/>
        </w:rPr>
      </w:pPr>
    </w:p>
    <w:p w14:paraId="64D9EAE8" w14:textId="77777777" w:rsidR="00550929" w:rsidRDefault="00550929" w:rsidP="00550929">
      <w:pPr>
        <w:jc w:val="right"/>
        <w:rPr>
          <w:color w:val="000000" w:themeColor="text1"/>
        </w:rPr>
      </w:pPr>
    </w:p>
    <w:p w14:paraId="1715B5ED" w14:textId="414FE4B9" w:rsidR="00550929" w:rsidRDefault="00550929" w:rsidP="00550929">
      <w:pPr>
        <w:jc w:val="right"/>
        <w:rPr>
          <w:rFonts w:ascii="Montserrat" w:hAnsi="Montserrat"/>
          <w:b/>
          <w:bCs/>
          <w:sz w:val="24"/>
          <w:szCs w:val="25"/>
        </w:rPr>
      </w:pPr>
      <w:r>
        <w:rPr>
          <w:color w:val="000000" w:themeColor="text1"/>
        </w:rPr>
        <w:t xml:space="preserve">Kufstein, </w:t>
      </w:r>
      <w:r w:rsidR="00C228FA">
        <w:rPr>
          <w:color w:val="000000" w:themeColor="text1"/>
        </w:rPr>
        <w:t>23</w:t>
      </w:r>
      <w:r w:rsidR="00B40166">
        <w:rPr>
          <w:color w:val="000000" w:themeColor="text1"/>
        </w:rPr>
        <w:t xml:space="preserve">. Februar </w:t>
      </w:r>
      <w:r w:rsidR="004051CE">
        <w:rPr>
          <w:color w:val="000000" w:themeColor="text1"/>
        </w:rPr>
        <w:t>202</w:t>
      </w:r>
      <w:r w:rsidR="00B40166">
        <w:rPr>
          <w:color w:val="000000" w:themeColor="text1"/>
        </w:rPr>
        <w:t>6</w:t>
      </w:r>
    </w:p>
    <w:p w14:paraId="36F1114D" w14:textId="77777777" w:rsidR="00550929" w:rsidRDefault="00550929" w:rsidP="007822A3">
      <w:pPr>
        <w:rPr>
          <w:rFonts w:ascii="Montserrat" w:hAnsi="Montserrat"/>
          <w:b/>
          <w:bCs/>
          <w:sz w:val="24"/>
          <w:szCs w:val="25"/>
        </w:rPr>
      </w:pPr>
    </w:p>
    <w:p w14:paraId="309D5163" w14:textId="05667130" w:rsidR="007822A3" w:rsidRDefault="00C704CF" w:rsidP="004051CE">
      <w:pPr>
        <w:rPr>
          <w:rFonts w:ascii="HelveticaNeue" w:hAnsi="HelveticaNeue"/>
          <w:b/>
          <w:bCs/>
          <w:sz w:val="22"/>
          <w:szCs w:val="23"/>
        </w:rPr>
      </w:pPr>
      <w:proofErr w:type="spellStart"/>
      <w:r>
        <w:rPr>
          <w:rFonts w:ascii="Montserrat" w:hAnsi="Montserrat"/>
          <w:b/>
          <w:bCs/>
          <w:sz w:val="24"/>
          <w:szCs w:val="25"/>
        </w:rPr>
        <w:t>Kufsteinerland</w:t>
      </w:r>
      <w:proofErr w:type="spellEnd"/>
      <w:r>
        <w:rPr>
          <w:rFonts w:ascii="Montserrat" w:hAnsi="Montserrat"/>
          <w:b/>
          <w:bCs/>
          <w:sz w:val="24"/>
          <w:szCs w:val="25"/>
        </w:rPr>
        <w:t xml:space="preserve"> dreht am Rad</w:t>
      </w:r>
      <w:r w:rsidR="003553B8">
        <w:rPr>
          <w:rFonts w:ascii="Montserrat" w:hAnsi="Montserrat"/>
          <w:b/>
          <w:bCs/>
          <w:sz w:val="24"/>
          <w:szCs w:val="25"/>
        </w:rPr>
        <w:br/>
      </w:r>
      <w:r>
        <w:rPr>
          <w:rFonts w:ascii="HelveticaNeue" w:hAnsi="HelveticaNeue"/>
          <w:b/>
          <w:bCs/>
          <w:sz w:val="22"/>
          <w:szCs w:val="23"/>
        </w:rPr>
        <w:t xml:space="preserve">Die Vorfreude bei Radsportbegeisterten steigt: </w:t>
      </w:r>
      <w:r w:rsidR="00B40166" w:rsidRPr="00B40166">
        <w:rPr>
          <w:rFonts w:ascii="HelveticaNeue" w:hAnsi="HelveticaNeue"/>
          <w:b/>
          <w:bCs/>
          <w:sz w:val="22"/>
          <w:szCs w:val="23"/>
        </w:rPr>
        <w:t xml:space="preserve">Am 23. August 2026 ertönt der Startschuss für den 10. </w:t>
      </w:r>
      <w:proofErr w:type="spellStart"/>
      <w:r w:rsidR="00B40166" w:rsidRPr="00B40166">
        <w:rPr>
          <w:rFonts w:ascii="HelveticaNeue" w:hAnsi="HelveticaNeue"/>
          <w:b/>
          <w:bCs/>
          <w:sz w:val="22"/>
          <w:szCs w:val="23"/>
        </w:rPr>
        <w:t>Kufsteinerland</w:t>
      </w:r>
      <w:proofErr w:type="spellEnd"/>
      <w:r w:rsidR="00B40166" w:rsidRPr="00B40166">
        <w:rPr>
          <w:rFonts w:ascii="HelveticaNeue" w:hAnsi="HelveticaNeue"/>
          <w:b/>
          <w:bCs/>
          <w:sz w:val="22"/>
          <w:szCs w:val="23"/>
        </w:rPr>
        <w:t xml:space="preserve"> Radmarathon</w:t>
      </w:r>
      <w:r w:rsidR="00B40166" w:rsidRPr="00DD22D4">
        <w:rPr>
          <w:b/>
          <w:bCs/>
          <w:sz w:val="32"/>
          <w:szCs w:val="32"/>
        </w:rPr>
        <w:t xml:space="preserve"> </w:t>
      </w:r>
    </w:p>
    <w:p w14:paraId="655B3924" w14:textId="77777777" w:rsidR="004051CE" w:rsidRDefault="004051CE" w:rsidP="004051CE"/>
    <w:p w14:paraId="51172D2A" w14:textId="71961F43" w:rsidR="00B40166" w:rsidRDefault="0009585B" w:rsidP="00B40166">
      <w:pPr>
        <w:rPr>
          <w:i/>
          <w:iCs/>
          <w:sz w:val="22"/>
          <w:szCs w:val="23"/>
        </w:rPr>
      </w:pPr>
      <w:r w:rsidRPr="0009585B">
        <w:rPr>
          <w:i/>
          <w:iCs/>
          <w:sz w:val="22"/>
          <w:szCs w:val="23"/>
        </w:rPr>
        <w:t>Das gesamte Wochenende steht mit drei unterschiedlichen Rennrad-Strecken, einer eigenen E-Bike-Wertung und einem von Highlights glänzenden Rahmenprogramm ganz im Zeichen des zehnjährigen Jubiläums dieser Sportveranstaltung.</w:t>
      </w:r>
    </w:p>
    <w:p w14:paraId="4C31FD33" w14:textId="77777777" w:rsidR="00B40166" w:rsidRPr="00B40166" w:rsidRDefault="00B40166" w:rsidP="00B40166">
      <w:pPr>
        <w:rPr>
          <w:i/>
          <w:iCs/>
          <w:sz w:val="22"/>
          <w:szCs w:val="23"/>
        </w:rPr>
      </w:pPr>
    </w:p>
    <w:p w14:paraId="55F317CD" w14:textId="77777777" w:rsidR="00B40166" w:rsidRDefault="00B40166" w:rsidP="00B40166">
      <w:pPr>
        <w:rPr>
          <w:rFonts w:eastAsia="Times New Roman" w:cs="Times New Roman"/>
          <w:kern w:val="0"/>
          <w:sz w:val="22"/>
          <w:szCs w:val="22"/>
          <w:lang w:eastAsia="de-DE"/>
          <w14:ligatures w14:val="none"/>
        </w:rPr>
      </w:pPr>
      <w:r w:rsidRPr="00B40166">
        <w:rPr>
          <w:rFonts w:eastAsia="Times New Roman" w:cs="Times New Roman"/>
          <w:kern w:val="0"/>
          <w:sz w:val="22"/>
          <w:szCs w:val="22"/>
          <w:lang w:eastAsia="de-DE"/>
          <w14:ligatures w14:val="none"/>
        </w:rPr>
        <w:t xml:space="preserve">Von 21. bis 23. August dreht sich auch heuer wieder alles um </w:t>
      </w:r>
      <w:proofErr w:type="spellStart"/>
      <w:r w:rsidRPr="00B40166">
        <w:rPr>
          <w:rFonts w:eastAsia="Times New Roman" w:cs="Times New Roman"/>
          <w:kern w:val="0"/>
          <w:sz w:val="22"/>
          <w:szCs w:val="22"/>
          <w:lang w:eastAsia="de-DE"/>
          <w14:ligatures w14:val="none"/>
        </w:rPr>
        <w:t>Wadln</w:t>
      </w:r>
      <w:proofErr w:type="spellEnd"/>
      <w:r w:rsidRPr="00B40166">
        <w:rPr>
          <w:rFonts w:eastAsia="Times New Roman" w:cs="Times New Roman"/>
          <w:kern w:val="0"/>
          <w:sz w:val="22"/>
          <w:szCs w:val="22"/>
          <w:lang w:eastAsia="de-DE"/>
          <w14:ligatures w14:val="none"/>
        </w:rPr>
        <w:t xml:space="preserve">, Muskelkraft, Bikes und Rennräder im </w:t>
      </w:r>
      <w:proofErr w:type="spellStart"/>
      <w:r w:rsidRPr="00B40166">
        <w:rPr>
          <w:rFonts w:eastAsia="Times New Roman" w:cs="Times New Roman"/>
          <w:kern w:val="0"/>
          <w:sz w:val="22"/>
          <w:szCs w:val="22"/>
          <w:lang w:eastAsia="de-DE"/>
          <w14:ligatures w14:val="none"/>
        </w:rPr>
        <w:t>Kufsteinerland</w:t>
      </w:r>
      <w:proofErr w:type="spellEnd"/>
      <w:r w:rsidRPr="00B40166">
        <w:rPr>
          <w:rFonts w:eastAsia="Times New Roman" w:cs="Times New Roman"/>
          <w:kern w:val="0"/>
          <w:sz w:val="22"/>
          <w:szCs w:val="22"/>
          <w:lang w:eastAsia="de-DE"/>
          <w14:ligatures w14:val="none"/>
        </w:rPr>
        <w:t xml:space="preserve">. Teilnehmen können hier sowohl jene, denen es ums Dabeisein und um den puren Genuss geht, als auch ambitionierte </w:t>
      </w:r>
      <w:proofErr w:type="spellStart"/>
      <w:proofErr w:type="gramStart"/>
      <w:r w:rsidRPr="00B40166">
        <w:rPr>
          <w:rFonts w:eastAsia="Times New Roman" w:cs="Times New Roman"/>
          <w:kern w:val="0"/>
          <w:sz w:val="22"/>
          <w:szCs w:val="22"/>
          <w:lang w:eastAsia="de-DE"/>
          <w14:ligatures w14:val="none"/>
        </w:rPr>
        <w:t>Sportler:innen</w:t>
      </w:r>
      <w:proofErr w:type="spellEnd"/>
      <w:proofErr w:type="gramEnd"/>
      <w:r w:rsidRPr="00B40166">
        <w:rPr>
          <w:rFonts w:eastAsia="Times New Roman" w:cs="Times New Roman"/>
          <w:kern w:val="0"/>
          <w:sz w:val="22"/>
          <w:szCs w:val="22"/>
          <w:lang w:eastAsia="de-DE"/>
          <w14:ligatures w14:val="none"/>
        </w:rPr>
        <w:t xml:space="preserve">, die bereit für den Fight um die beste Platzierung sind. Wer sich fix einen Startplatz sichern will, macht das am besten frühzeitig, denn das Nenngeld steigt gestaffelt nach Anmeldezeitraum. </w:t>
      </w:r>
    </w:p>
    <w:p w14:paraId="4DD9553A" w14:textId="77777777" w:rsidR="00B40166" w:rsidRDefault="00B40166" w:rsidP="00B40166">
      <w:pPr>
        <w:rPr>
          <w:rFonts w:eastAsia="Times New Roman" w:cs="Times New Roman"/>
          <w:kern w:val="0"/>
          <w:sz w:val="22"/>
          <w:szCs w:val="22"/>
          <w:lang w:eastAsia="de-DE"/>
          <w14:ligatures w14:val="none"/>
        </w:rPr>
      </w:pPr>
    </w:p>
    <w:p w14:paraId="17CD7D80" w14:textId="7B9CCBAA" w:rsidR="00E32F2C" w:rsidRPr="005B1184" w:rsidRDefault="005B1184" w:rsidP="00B40166">
      <w:pPr>
        <w:rPr>
          <w:rFonts w:eastAsia="Times New Roman" w:cs="Times New Roman"/>
          <w:b/>
          <w:bCs/>
          <w:kern w:val="0"/>
          <w:sz w:val="22"/>
          <w:szCs w:val="22"/>
          <w:lang w:eastAsia="de-DE"/>
          <w14:ligatures w14:val="none"/>
        </w:rPr>
      </w:pPr>
      <w:r w:rsidRPr="005B1184">
        <w:rPr>
          <w:rFonts w:eastAsia="Times New Roman" w:cs="Times New Roman"/>
          <w:b/>
          <w:bCs/>
          <w:kern w:val="0"/>
          <w:sz w:val="22"/>
          <w:szCs w:val="22"/>
          <w:lang w:eastAsia="de-DE"/>
          <w14:ligatures w14:val="none"/>
        </w:rPr>
        <w:t>Jubiläum mit Erfolgsgeschichte</w:t>
      </w:r>
    </w:p>
    <w:p w14:paraId="1F86F035" w14:textId="13BE1439" w:rsidR="00B40166" w:rsidRPr="00B40166" w:rsidRDefault="00B40166" w:rsidP="00B40166">
      <w:pPr>
        <w:rPr>
          <w:sz w:val="22"/>
          <w:szCs w:val="22"/>
        </w:rPr>
      </w:pPr>
      <w:r w:rsidRPr="25F35AD2">
        <w:rPr>
          <w:sz w:val="22"/>
          <w:szCs w:val="22"/>
        </w:rPr>
        <w:t xml:space="preserve">Mittlerweile ist er für viele Radsportfans ein Fixpunkt im Rennkalender: Der Kufsteinerland Radmarathon, der jährlich im August ausgetragen wird und sich unter den </w:t>
      </w:r>
      <w:proofErr w:type="gramStart"/>
      <w:r w:rsidRPr="25F35AD2">
        <w:rPr>
          <w:sz w:val="22"/>
          <w:szCs w:val="22"/>
        </w:rPr>
        <w:t>Radsportler:innen</w:t>
      </w:r>
      <w:proofErr w:type="gramEnd"/>
      <w:r w:rsidRPr="25F35AD2">
        <w:rPr>
          <w:sz w:val="22"/>
          <w:szCs w:val="22"/>
        </w:rPr>
        <w:t xml:space="preserve"> großer Beliebtheit erfreut. Heuer steht bereits zum 10. Mal alles im Zeichen des Radsports in dieser wunderschönen Region rund um Kufstein im Tiroler Unterland. „Das Kufsteinerland ist mit seiner geografischen und topografischen Lage prädestiniert für Radsportarten aller Art“, weiß Georg Hörhager, Obmann des Tourismusverbands Kufsteinerland, und meint weiter: „Als man sich vor zehn Jahren für die Durchführung eines Radmarathons entschied, war dies der Beginn einer Erfolgsgeschichte.“ Seither ist der Radmarathon die Speerspitze für das </w:t>
      </w:r>
      <w:r w:rsidR="005B1184" w:rsidRPr="25F35AD2">
        <w:rPr>
          <w:sz w:val="22"/>
          <w:szCs w:val="22"/>
        </w:rPr>
        <w:t xml:space="preserve">in der Region tief verankerte </w:t>
      </w:r>
      <w:r w:rsidRPr="25F35AD2">
        <w:rPr>
          <w:sz w:val="22"/>
          <w:szCs w:val="22"/>
        </w:rPr>
        <w:t xml:space="preserve">touristische Produkt Rennrad- </w:t>
      </w:r>
      <w:r w:rsidR="005B1184" w:rsidRPr="25F35AD2">
        <w:rPr>
          <w:sz w:val="22"/>
          <w:szCs w:val="22"/>
        </w:rPr>
        <w:t xml:space="preserve">und </w:t>
      </w:r>
      <w:r w:rsidRPr="25F35AD2">
        <w:rPr>
          <w:sz w:val="22"/>
          <w:szCs w:val="22"/>
        </w:rPr>
        <w:t>Genussradsport</w:t>
      </w:r>
      <w:r w:rsidR="005B1184" w:rsidRPr="25F35AD2">
        <w:rPr>
          <w:sz w:val="22"/>
          <w:szCs w:val="22"/>
        </w:rPr>
        <w:t>.</w:t>
      </w:r>
      <w:r w:rsidRPr="25F35AD2">
        <w:rPr>
          <w:sz w:val="22"/>
          <w:szCs w:val="22"/>
        </w:rPr>
        <w:t xml:space="preserve"> </w:t>
      </w:r>
      <w:r w:rsidR="005B1184" w:rsidRPr="25F35AD2">
        <w:rPr>
          <w:sz w:val="22"/>
          <w:szCs w:val="22"/>
        </w:rPr>
        <w:t>I</w:t>
      </w:r>
      <w:r w:rsidRPr="25F35AD2">
        <w:rPr>
          <w:sz w:val="22"/>
          <w:szCs w:val="22"/>
        </w:rPr>
        <w:t xml:space="preserve">nternationale Radsport-Großveranstaltungen, wie die UCI-Straßenrad WM 2018 rückten das Kufsteinerland zudem ins Rampenlicht für Radsportfans. „Ein umfassendes Streckennetz mit den unterschiedlichsten Anforderungen und Schwierigkeitsgraden sowie </w:t>
      </w:r>
      <w:r w:rsidR="00613D86" w:rsidRPr="25F35AD2">
        <w:rPr>
          <w:sz w:val="22"/>
          <w:szCs w:val="22"/>
        </w:rPr>
        <w:t xml:space="preserve">zertifizierte Radunterkünfte </w:t>
      </w:r>
      <w:r w:rsidRPr="25F35AD2">
        <w:rPr>
          <w:sz w:val="22"/>
          <w:szCs w:val="22"/>
        </w:rPr>
        <w:t xml:space="preserve">unterstreichen außerdem seit Jahren die Radsport-Kompetenz unserer Region“, betont TVB-Obmann Hörhager. </w:t>
      </w:r>
    </w:p>
    <w:p w14:paraId="55A720C6" w14:textId="77777777" w:rsidR="00B40166" w:rsidRPr="00B40166" w:rsidRDefault="00B40166" w:rsidP="00B40166">
      <w:pPr>
        <w:rPr>
          <w:sz w:val="22"/>
          <w:szCs w:val="22"/>
        </w:rPr>
      </w:pPr>
    </w:p>
    <w:p w14:paraId="16B9E5BE" w14:textId="00D1B81B" w:rsidR="00B40166" w:rsidRPr="00B40166" w:rsidRDefault="00B40166" w:rsidP="00B40166">
      <w:pPr>
        <w:rPr>
          <w:b/>
          <w:bCs/>
          <w:sz w:val="22"/>
          <w:szCs w:val="22"/>
        </w:rPr>
      </w:pPr>
      <w:r w:rsidRPr="00B40166">
        <w:rPr>
          <w:b/>
          <w:bCs/>
          <w:sz w:val="22"/>
          <w:szCs w:val="22"/>
        </w:rPr>
        <w:t xml:space="preserve">Drei verschiedene Streckenführungen </w:t>
      </w:r>
      <w:r w:rsidR="006F0EFD">
        <w:rPr>
          <w:b/>
          <w:bCs/>
          <w:sz w:val="22"/>
          <w:szCs w:val="22"/>
        </w:rPr>
        <w:t>und eigene E-Bike-Wertung</w:t>
      </w:r>
    </w:p>
    <w:p w14:paraId="74AF5E3F" w14:textId="77777777" w:rsidR="00B40166" w:rsidRDefault="00B40166" w:rsidP="00B40166">
      <w:pPr>
        <w:rPr>
          <w:sz w:val="22"/>
          <w:szCs w:val="22"/>
        </w:rPr>
      </w:pPr>
      <w:r w:rsidRPr="00B40166">
        <w:rPr>
          <w:sz w:val="22"/>
          <w:szCs w:val="22"/>
        </w:rPr>
        <w:t xml:space="preserve">Am 23. August 2026 ertönt um 7:30 Uhr der Startschuss zum Massenstart der Radmarathon- (120 km) und der Seenrunde (95 km) am Oberen Stadtplatz in Kufstein. Dieser Anblick sorgt jährlich für Gänsehautmomente bei den </w:t>
      </w:r>
      <w:proofErr w:type="spellStart"/>
      <w:proofErr w:type="gramStart"/>
      <w:r w:rsidRPr="00B40166">
        <w:rPr>
          <w:sz w:val="22"/>
          <w:szCs w:val="22"/>
        </w:rPr>
        <w:t>Zuschauer:innen</w:t>
      </w:r>
      <w:proofErr w:type="spellEnd"/>
      <w:proofErr w:type="gramEnd"/>
      <w:r w:rsidRPr="00B40166">
        <w:rPr>
          <w:sz w:val="22"/>
          <w:szCs w:val="22"/>
        </w:rPr>
        <w:t xml:space="preserve">. Zehn Minuten später starten die </w:t>
      </w:r>
      <w:proofErr w:type="spellStart"/>
      <w:proofErr w:type="gramStart"/>
      <w:r w:rsidRPr="00B40166">
        <w:rPr>
          <w:sz w:val="22"/>
          <w:szCs w:val="22"/>
        </w:rPr>
        <w:t>Teilnehmer:innen</w:t>
      </w:r>
      <w:proofErr w:type="spellEnd"/>
      <w:proofErr w:type="gramEnd"/>
      <w:r w:rsidRPr="00B40166">
        <w:rPr>
          <w:sz w:val="22"/>
          <w:szCs w:val="22"/>
        </w:rPr>
        <w:t xml:space="preserve"> der Panoramarunde (48 km) und erstmals gibt es heuer für die </w:t>
      </w:r>
      <w:proofErr w:type="spellStart"/>
      <w:proofErr w:type="gramStart"/>
      <w:r w:rsidRPr="00B40166">
        <w:rPr>
          <w:sz w:val="22"/>
          <w:szCs w:val="22"/>
        </w:rPr>
        <w:t>Biker:innen</w:t>
      </w:r>
      <w:proofErr w:type="spellEnd"/>
      <w:proofErr w:type="gramEnd"/>
      <w:r w:rsidRPr="00B40166">
        <w:rPr>
          <w:sz w:val="22"/>
          <w:szCs w:val="22"/>
        </w:rPr>
        <w:t xml:space="preserve"> der E-Bike Panoramarunde (48 km) einen separaten Start um 7:50 Uhr, also weitere zehn Minuten später. </w:t>
      </w:r>
    </w:p>
    <w:p w14:paraId="1115A94E" w14:textId="77777777" w:rsidR="00E32F2C" w:rsidRPr="00B40166" w:rsidRDefault="00E32F2C" w:rsidP="00B40166">
      <w:pPr>
        <w:rPr>
          <w:sz w:val="22"/>
          <w:szCs w:val="22"/>
        </w:rPr>
      </w:pPr>
    </w:p>
    <w:p w14:paraId="06BF87E2" w14:textId="7ED414DC" w:rsidR="00B40166" w:rsidRDefault="00B40166" w:rsidP="00B40166">
      <w:pPr>
        <w:rPr>
          <w:sz w:val="22"/>
          <w:szCs w:val="22"/>
        </w:rPr>
      </w:pPr>
      <w:r w:rsidRPr="1B4A5C67">
        <w:rPr>
          <w:sz w:val="22"/>
          <w:szCs w:val="22"/>
        </w:rPr>
        <w:t xml:space="preserve">Die Radmarathon-Runde verlangt den </w:t>
      </w:r>
      <w:proofErr w:type="gramStart"/>
      <w:r w:rsidRPr="1B4A5C67">
        <w:rPr>
          <w:sz w:val="22"/>
          <w:szCs w:val="22"/>
        </w:rPr>
        <w:t>Sportler:innen</w:t>
      </w:r>
      <w:proofErr w:type="gramEnd"/>
      <w:r w:rsidRPr="1B4A5C67">
        <w:rPr>
          <w:sz w:val="22"/>
          <w:szCs w:val="22"/>
        </w:rPr>
        <w:t xml:space="preserve"> auf 120 Kilometern alles ab, denn insgesamt müssen dabei 1.800 Höhenmeter überwunden werden. Hier ist eine gute</w:t>
      </w:r>
      <w:r w:rsidR="00613D86">
        <w:rPr>
          <w:sz w:val="22"/>
          <w:szCs w:val="22"/>
        </w:rPr>
        <w:t xml:space="preserve"> Krafteinteilung </w:t>
      </w:r>
      <w:r w:rsidRPr="1B4A5C67">
        <w:rPr>
          <w:sz w:val="22"/>
          <w:szCs w:val="22"/>
        </w:rPr>
        <w:t xml:space="preserve">gefragt, um nicht nur hinauf nach Thiersee, sondern auch beim knackigen Anstieg ins Brandenberger Tal und zuletzt nach Angerberg sowie zurück nach Kufstein noch Kraft in den Waden zu haben. </w:t>
      </w:r>
    </w:p>
    <w:p w14:paraId="1243F0EF" w14:textId="77777777" w:rsidR="00E32F2C" w:rsidRPr="00B40166" w:rsidRDefault="00E32F2C" w:rsidP="00B40166">
      <w:pPr>
        <w:rPr>
          <w:sz w:val="22"/>
          <w:szCs w:val="22"/>
        </w:rPr>
      </w:pPr>
    </w:p>
    <w:p w14:paraId="19340572" w14:textId="3817FFD9" w:rsidR="00E32F2C" w:rsidRDefault="00B40166" w:rsidP="00B40166">
      <w:pPr>
        <w:rPr>
          <w:sz w:val="22"/>
          <w:szCs w:val="22"/>
        </w:rPr>
      </w:pPr>
      <w:r w:rsidRPr="59732CF0">
        <w:rPr>
          <w:sz w:val="22"/>
          <w:szCs w:val="22"/>
        </w:rPr>
        <w:t>Aber auch die Seenrunde ist mit 95 Kilometern und 1160 Höhenmetern nicht ohne. Das wundervolle Panorama macht die steilen Anstiege in Hinterthiersee sowie von Breitenbach nach Angerberg aber dennoch erträglich. Vor allem bei den technisch anspruchsvollen Abfahrten ist volle Konzentration gefragt, um das Ziel in Kufstein schließlich wieder zu erreichen.</w:t>
      </w:r>
    </w:p>
    <w:p w14:paraId="4F057CCF" w14:textId="77777777" w:rsidR="00E32F2C" w:rsidRDefault="00E32F2C" w:rsidP="00B40166">
      <w:pPr>
        <w:rPr>
          <w:sz w:val="22"/>
          <w:szCs w:val="22"/>
        </w:rPr>
      </w:pPr>
    </w:p>
    <w:p w14:paraId="50213121" w14:textId="5C95E09D" w:rsidR="00B40166" w:rsidRDefault="00B40166" w:rsidP="00B40166">
      <w:pPr>
        <w:rPr>
          <w:sz w:val="22"/>
          <w:szCs w:val="22"/>
        </w:rPr>
      </w:pPr>
      <w:r w:rsidRPr="25F35AD2">
        <w:rPr>
          <w:sz w:val="22"/>
          <w:szCs w:val="22"/>
        </w:rPr>
        <w:t>Wesentlich gemütlicher ist die Panoramarunde nach Langkampfen, weiter über Mariastein bis Breitenbach und retour über Angerberg nach Kufstein. Diese einfache</w:t>
      </w:r>
      <w:r w:rsidR="00A40A57" w:rsidRPr="25F35AD2">
        <w:rPr>
          <w:sz w:val="22"/>
          <w:szCs w:val="22"/>
        </w:rPr>
        <w:t>re</w:t>
      </w:r>
      <w:r w:rsidRPr="25F35AD2">
        <w:rPr>
          <w:sz w:val="22"/>
          <w:szCs w:val="22"/>
        </w:rPr>
        <w:t xml:space="preserve"> Radrunde kann seit dem Jahr 2025 auch mit dem E-Bike für eine eigene Rennwertung und heuer sogar erstmals mit eigener Startzeit befahren werden. So ist gewährleistet, dass beim Kufsteinerland Radmarathon auf jeden Fall für </w:t>
      </w:r>
      <w:proofErr w:type="gramStart"/>
      <w:r w:rsidR="00A40A57" w:rsidRPr="25F35AD2">
        <w:rPr>
          <w:sz w:val="22"/>
          <w:szCs w:val="22"/>
        </w:rPr>
        <w:t>Jede:n</w:t>
      </w:r>
      <w:proofErr w:type="gramEnd"/>
      <w:r w:rsidR="00A40A57" w:rsidRPr="25F35AD2">
        <w:rPr>
          <w:sz w:val="22"/>
          <w:szCs w:val="22"/>
        </w:rPr>
        <w:t xml:space="preserve"> </w:t>
      </w:r>
      <w:r w:rsidRPr="25F35AD2">
        <w:rPr>
          <w:sz w:val="22"/>
          <w:szCs w:val="22"/>
        </w:rPr>
        <w:t xml:space="preserve">die passende Route dabei ist. </w:t>
      </w:r>
    </w:p>
    <w:p w14:paraId="15A9E3A2" w14:textId="68ACBCED" w:rsidR="25F35AD2" w:rsidRDefault="25F35AD2" w:rsidP="25F35AD2">
      <w:pPr>
        <w:rPr>
          <w:sz w:val="22"/>
          <w:szCs w:val="22"/>
        </w:rPr>
      </w:pPr>
    </w:p>
    <w:p w14:paraId="24668DE4" w14:textId="0BB0371C" w:rsidR="00B40166" w:rsidRPr="00B40166" w:rsidRDefault="00DD1D59" w:rsidP="00B40166">
      <w:pPr>
        <w:rPr>
          <w:b/>
          <w:bCs/>
          <w:sz w:val="22"/>
          <w:szCs w:val="22"/>
        </w:rPr>
      </w:pPr>
      <w:r>
        <w:rPr>
          <w:b/>
          <w:bCs/>
          <w:sz w:val="22"/>
          <w:szCs w:val="22"/>
        </w:rPr>
        <w:t xml:space="preserve">Ein rundes </w:t>
      </w:r>
      <w:r w:rsidR="00C704CF">
        <w:rPr>
          <w:b/>
          <w:bCs/>
          <w:sz w:val="22"/>
          <w:szCs w:val="22"/>
        </w:rPr>
        <w:t>Radw</w:t>
      </w:r>
      <w:r>
        <w:rPr>
          <w:b/>
          <w:bCs/>
          <w:sz w:val="22"/>
          <w:szCs w:val="22"/>
        </w:rPr>
        <w:t>ochenende zum Jubiläum</w:t>
      </w:r>
    </w:p>
    <w:p w14:paraId="5C42D69A" w14:textId="77777777" w:rsidR="00DD1D59" w:rsidRDefault="00B40166" w:rsidP="00DD1D59">
      <w:pPr>
        <w:rPr>
          <w:sz w:val="22"/>
          <w:szCs w:val="22"/>
        </w:rPr>
      </w:pPr>
      <w:r w:rsidRPr="25F35AD2">
        <w:rPr>
          <w:sz w:val="22"/>
          <w:szCs w:val="22"/>
        </w:rPr>
        <w:t xml:space="preserve">Es ist ein Radfest für alle, das seit zehn Jahren wächst, sich stetig weiterentwickelt und immer größerer Bekanntheit und auch Beliebtheit erfreut. </w:t>
      </w:r>
      <w:r w:rsidR="00941622" w:rsidRPr="25F35AD2">
        <w:rPr>
          <w:sz w:val="22"/>
          <w:szCs w:val="22"/>
        </w:rPr>
        <w:t xml:space="preserve">Umso mehr verdient sich das zehnjährige Jubiläum auch ein </w:t>
      </w:r>
      <w:r w:rsidR="00DD1D59">
        <w:rPr>
          <w:sz w:val="22"/>
          <w:szCs w:val="22"/>
        </w:rPr>
        <w:t>entsprechend würdiges</w:t>
      </w:r>
      <w:r w:rsidR="00941622" w:rsidRPr="25F35AD2">
        <w:rPr>
          <w:sz w:val="22"/>
          <w:szCs w:val="22"/>
        </w:rPr>
        <w:t xml:space="preserve"> Rahmenprogramm</w:t>
      </w:r>
      <w:r w:rsidR="00DD1D59">
        <w:rPr>
          <w:sz w:val="22"/>
          <w:szCs w:val="22"/>
        </w:rPr>
        <w:t>. Fest steht, es wird</w:t>
      </w:r>
      <w:r w:rsidR="00941622" w:rsidRPr="25F35AD2">
        <w:rPr>
          <w:sz w:val="22"/>
          <w:szCs w:val="22"/>
        </w:rPr>
        <w:t xml:space="preserve"> </w:t>
      </w:r>
      <w:r w:rsidRPr="25F35AD2">
        <w:rPr>
          <w:sz w:val="22"/>
          <w:szCs w:val="22"/>
        </w:rPr>
        <w:t>neue Highlights</w:t>
      </w:r>
      <w:r w:rsidR="00941622" w:rsidRPr="25F35AD2">
        <w:rPr>
          <w:sz w:val="22"/>
          <w:szCs w:val="22"/>
        </w:rPr>
        <w:t xml:space="preserve"> </w:t>
      </w:r>
      <w:r w:rsidR="00DD1D59">
        <w:rPr>
          <w:sz w:val="22"/>
          <w:szCs w:val="22"/>
        </w:rPr>
        <w:t>und eine Reihe an Veranstaltungen am</w:t>
      </w:r>
      <w:r w:rsidR="00941622" w:rsidRPr="25F35AD2">
        <w:rPr>
          <w:sz w:val="22"/>
          <w:szCs w:val="22"/>
        </w:rPr>
        <w:t xml:space="preserve"> gesamte</w:t>
      </w:r>
      <w:r w:rsidR="00DD1D59">
        <w:rPr>
          <w:sz w:val="22"/>
          <w:szCs w:val="22"/>
        </w:rPr>
        <w:t>n</w:t>
      </w:r>
      <w:r w:rsidR="00941622" w:rsidRPr="25F35AD2">
        <w:rPr>
          <w:sz w:val="22"/>
          <w:szCs w:val="22"/>
        </w:rPr>
        <w:t xml:space="preserve"> R</w:t>
      </w:r>
      <w:r w:rsidR="00DD1D59">
        <w:rPr>
          <w:sz w:val="22"/>
          <w:szCs w:val="22"/>
        </w:rPr>
        <w:t>ad</w:t>
      </w:r>
      <w:r w:rsidR="00941622" w:rsidRPr="25F35AD2">
        <w:rPr>
          <w:sz w:val="22"/>
          <w:szCs w:val="22"/>
        </w:rPr>
        <w:t>wochenende</w:t>
      </w:r>
      <w:r w:rsidR="00DD1D59">
        <w:rPr>
          <w:sz w:val="22"/>
          <w:szCs w:val="22"/>
        </w:rPr>
        <w:t xml:space="preserve"> geben</w:t>
      </w:r>
      <w:r w:rsidR="00941622" w:rsidRPr="25F35AD2">
        <w:rPr>
          <w:sz w:val="22"/>
          <w:szCs w:val="22"/>
        </w:rPr>
        <w:t>.</w:t>
      </w:r>
      <w:r w:rsidR="00DD1D59">
        <w:rPr>
          <w:sz w:val="22"/>
          <w:szCs w:val="22"/>
        </w:rPr>
        <w:t xml:space="preserve"> Beliebter Fixpunkt im Programm ist</w:t>
      </w:r>
      <w:r w:rsidR="00DD1D59" w:rsidRPr="25F35AD2">
        <w:rPr>
          <w:sz w:val="22"/>
          <w:szCs w:val="22"/>
        </w:rPr>
        <w:t xml:space="preserve"> das </w:t>
      </w:r>
      <w:r w:rsidR="00DD1D59">
        <w:rPr>
          <w:sz w:val="22"/>
          <w:szCs w:val="22"/>
        </w:rPr>
        <w:t xml:space="preserve">Aschinger Alm </w:t>
      </w:r>
      <w:proofErr w:type="spellStart"/>
      <w:r w:rsidR="00DD1D59" w:rsidRPr="25F35AD2">
        <w:rPr>
          <w:sz w:val="22"/>
          <w:szCs w:val="22"/>
        </w:rPr>
        <w:t>Gaudirace</w:t>
      </w:r>
      <w:proofErr w:type="spellEnd"/>
      <w:r w:rsidR="00DD1D59" w:rsidRPr="25F35AD2">
        <w:rPr>
          <w:sz w:val="22"/>
          <w:szCs w:val="22"/>
        </w:rPr>
        <w:t xml:space="preserve"> am Freitag, den 21.</w:t>
      </w:r>
      <w:r w:rsidR="00DD1D59">
        <w:rPr>
          <w:sz w:val="22"/>
          <w:szCs w:val="22"/>
        </w:rPr>
        <w:t xml:space="preserve"> August</w:t>
      </w:r>
      <w:r w:rsidR="00DD1D59" w:rsidRPr="25F35AD2">
        <w:rPr>
          <w:sz w:val="22"/>
          <w:szCs w:val="22"/>
        </w:rPr>
        <w:t xml:space="preserve"> sowie</w:t>
      </w:r>
      <w:r w:rsidR="00DD1D59">
        <w:rPr>
          <w:sz w:val="22"/>
          <w:szCs w:val="22"/>
        </w:rPr>
        <w:t xml:space="preserve"> die „</w:t>
      </w:r>
      <w:proofErr w:type="spellStart"/>
      <w:r w:rsidR="00DD1D59">
        <w:rPr>
          <w:sz w:val="22"/>
          <w:szCs w:val="22"/>
        </w:rPr>
        <w:t>Einradel</w:t>
      </w:r>
      <w:proofErr w:type="spellEnd"/>
      <w:r w:rsidR="00DD1D59">
        <w:rPr>
          <w:sz w:val="22"/>
          <w:szCs w:val="22"/>
        </w:rPr>
        <w:t>-Runden“ für Frauen und Männer jeweils am Samstag, 22. August</w:t>
      </w:r>
      <w:r w:rsidR="00DD1D59" w:rsidRPr="25F35AD2">
        <w:rPr>
          <w:sz w:val="22"/>
          <w:szCs w:val="22"/>
        </w:rPr>
        <w:t>.</w:t>
      </w:r>
      <w:r w:rsidR="00DD1D59">
        <w:rPr>
          <w:sz w:val="22"/>
          <w:szCs w:val="22"/>
        </w:rPr>
        <w:t xml:space="preserve"> </w:t>
      </w:r>
      <w:r w:rsidR="00DD1D59" w:rsidRPr="59732CF0">
        <w:rPr>
          <w:sz w:val="22"/>
          <w:szCs w:val="22"/>
        </w:rPr>
        <w:t xml:space="preserve">Seit Jahren erlebt der Rennradsport vor allem auch bei Frauen einen wahren Boom. Eine klare Konsequenz daraus ist, dass sich auch bei Radmarathons beständig mehr junge Frauen im Starterfeld befinden. Eine Entwicklung, welche die </w:t>
      </w:r>
      <w:proofErr w:type="spellStart"/>
      <w:proofErr w:type="gramStart"/>
      <w:r w:rsidR="00DD1D59" w:rsidRPr="59732CF0">
        <w:rPr>
          <w:sz w:val="22"/>
          <w:szCs w:val="22"/>
        </w:rPr>
        <w:t>Veranstalter:innen</w:t>
      </w:r>
      <w:proofErr w:type="spellEnd"/>
      <w:proofErr w:type="gramEnd"/>
      <w:r w:rsidR="00DD1D59" w:rsidRPr="59732CF0">
        <w:rPr>
          <w:sz w:val="22"/>
          <w:szCs w:val="22"/>
        </w:rPr>
        <w:t xml:space="preserve"> des </w:t>
      </w:r>
      <w:proofErr w:type="spellStart"/>
      <w:r w:rsidR="00DD1D59" w:rsidRPr="59732CF0">
        <w:rPr>
          <w:sz w:val="22"/>
          <w:szCs w:val="22"/>
        </w:rPr>
        <w:t>Kufsteinerland</w:t>
      </w:r>
      <w:proofErr w:type="spellEnd"/>
      <w:r w:rsidR="00DD1D59" w:rsidRPr="59732CF0">
        <w:rPr>
          <w:sz w:val="22"/>
          <w:szCs w:val="22"/>
        </w:rPr>
        <w:t xml:space="preserve"> Radmarathons begrüßen und in jedem Fall unterstützen möchten, weshalb es seit einem Jahr eine Kooperation mit der </w:t>
      </w:r>
      <w:proofErr w:type="spellStart"/>
      <w:r w:rsidR="00DD1D59" w:rsidRPr="59732CF0">
        <w:rPr>
          <w:sz w:val="22"/>
          <w:szCs w:val="22"/>
        </w:rPr>
        <w:t>female</w:t>
      </w:r>
      <w:proofErr w:type="spellEnd"/>
      <w:r w:rsidR="00DD1D59" w:rsidRPr="59732CF0">
        <w:rPr>
          <w:sz w:val="22"/>
          <w:szCs w:val="22"/>
        </w:rPr>
        <w:t xml:space="preserve"> </w:t>
      </w:r>
      <w:proofErr w:type="spellStart"/>
      <w:r w:rsidR="00DD1D59" w:rsidRPr="59732CF0">
        <w:rPr>
          <w:sz w:val="22"/>
          <w:szCs w:val="22"/>
        </w:rPr>
        <w:t>cycling</w:t>
      </w:r>
      <w:proofErr w:type="spellEnd"/>
      <w:r w:rsidR="00DD1D59" w:rsidRPr="59732CF0">
        <w:rPr>
          <w:sz w:val="22"/>
          <w:szCs w:val="22"/>
        </w:rPr>
        <w:t xml:space="preserve"> </w:t>
      </w:r>
      <w:proofErr w:type="spellStart"/>
      <w:r w:rsidR="00DD1D59" w:rsidRPr="59732CF0">
        <w:rPr>
          <w:sz w:val="22"/>
          <w:szCs w:val="22"/>
        </w:rPr>
        <w:t>force</w:t>
      </w:r>
      <w:proofErr w:type="spellEnd"/>
      <w:r w:rsidR="00DD1D59" w:rsidRPr="59732CF0">
        <w:rPr>
          <w:sz w:val="22"/>
          <w:szCs w:val="22"/>
        </w:rPr>
        <w:t xml:space="preserve"> gibt. Dieser Verein aus München hat es sich zur Mission gemacht, eine lebendige und unterstützende Gemeinschaft für Radfahrerinnen zu schaffen. Heuer wird </w:t>
      </w:r>
      <w:r w:rsidR="00DD1D59">
        <w:rPr>
          <w:sz w:val="22"/>
          <w:szCs w:val="22"/>
        </w:rPr>
        <w:t>de</w:t>
      </w:r>
      <w:r w:rsidR="00DD1D59" w:rsidRPr="59732CF0">
        <w:rPr>
          <w:sz w:val="22"/>
          <w:szCs w:val="22"/>
        </w:rPr>
        <w:t xml:space="preserve">r Welcome Ride </w:t>
      </w:r>
      <w:proofErr w:type="spellStart"/>
      <w:r w:rsidR="00DD1D59" w:rsidRPr="59732CF0">
        <w:rPr>
          <w:sz w:val="22"/>
          <w:szCs w:val="22"/>
        </w:rPr>
        <w:t>by</w:t>
      </w:r>
      <w:proofErr w:type="spellEnd"/>
      <w:r w:rsidR="00DD1D59" w:rsidRPr="59732CF0">
        <w:rPr>
          <w:sz w:val="22"/>
          <w:szCs w:val="22"/>
        </w:rPr>
        <w:t xml:space="preserve"> </w:t>
      </w:r>
      <w:proofErr w:type="spellStart"/>
      <w:r w:rsidR="00DD1D59" w:rsidRPr="59732CF0">
        <w:rPr>
          <w:sz w:val="22"/>
          <w:szCs w:val="22"/>
        </w:rPr>
        <w:t>female</w:t>
      </w:r>
      <w:proofErr w:type="spellEnd"/>
      <w:r w:rsidR="00DD1D59" w:rsidRPr="59732CF0">
        <w:rPr>
          <w:sz w:val="22"/>
          <w:szCs w:val="22"/>
        </w:rPr>
        <w:t xml:space="preserve"> </w:t>
      </w:r>
      <w:proofErr w:type="spellStart"/>
      <w:r w:rsidR="00DD1D59" w:rsidRPr="59732CF0">
        <w:rPr>
          <w:sz w:val="22"/>
          <w:szCs w:val="22"/>
        </w:rPr>
        <w:t>cycling</w:t>
      </w:r>
      <w:proofErr w:type="spellEnd"/>
      <w:r w:rsidR="00DD1D59" w:rsidRPr="59732CF0">
        <w:rPr>
          <w:sz w:val="22"/>
          <w:szCs w:val="22"/>
        </w:rPr>
        <w:t xml:space="preserve"> </w:t>
      </w:r>
      <w:proofErr w:type="spellStart"/>
      <w:r w:rsidR="00DD1D59" w:rsidRPr="59732CF0">
        <w:rPr>
          <w:sz w:val="22"/>
          <w:szCs w:val="22"/>
        </w:rPr>
        <w:t>force</w:t>
      </w:r>
      <w:proofErr w:type="spellEnd"/>
      <w:r w:rsidR="00DD1D59" w:rsidRPr="59732CF0">
        <w:rPr>
          <w:sz w:val="22"/>
          <w:szCs w:val="22"/>
        </w:rPr>
        <w:t xml:space="preserve"> im Rahmen des </w:t>
      </w:r>
      <w:proofErr w:type="spellStart"/>
      <w:r w:rsidR="00DD1D59" w:rsidRPr="59732CF0">
        <w:rPr>
          <w:sz w:val="22"/>
          <w:szCs w:val="22"/>
        </w:rPr>
        <w:t>Kufsteinerland</w:t>
      </w:r>
      <w:proofErr w:type="spellEnd"/>
      <w:r w:rsidR="00DD1D59" w:rsidRPr="59732CF0">
        <w:rPr>
          <w:sz w:val="22"/>
          <w:szCs w:val="22"/>
        </w:rPr>
        <w:t xml:space="preserve"> Radmarathons </w:t>
      </w:r>
      <w:r w:rsidR="00DD1D59" w:rsidRPr="59732CF0">
        <w:rPr>
          <w:sz w:val="22"/>
          <w:szCs w:val="22"/>
        </w:rPr>
        <w:lastRenderedPageBreak/>
        <w:t xml:space="preserve">stattfinden. Am Samstag geht’s um 13:30 Uhr am Theaterplatz 1 beim Kultur Quartier in Kufstein los. Einfach hinkommen, </w:t>
      </w:r>
      <w:proofErr w:type="spellStart"/>
      <w:r w:rsidR="00DD1D59" w:rsidRPr="59732CF0">
        <w:rPr>
          <w:sz w:val="22"/>
          <w:szCs w:val="22"/>
        </w:rPr>
        <w:t>einradeln</w:t>
      </w:r>
      <w:proofErr w:type="spellEnd"/>
      <w:r w:rsidR="00DD1D59" w:rsidRPr="59732CF0">
        <w:rPr>
          <w:sz w:val="22"/>
          <w:szCs w:val="22"/>
        </w:rPr>
        <w:t xml:space="preserve">, ins Gespräch kommen und vielleicht Teil dieser Gemeinschaft werden. Im Anschluss daran gibt es außerdem einen </w:t>
      </w:r>
      <w:r w:rsidR="00DD1D59">
        <w:rPr>
          <w:sz w:val="22"/>
          <w:szCs w:val="22"/>
        </w:rPr>
        <w:t>„</w:t>
      </w:r>
      <w:r w:rsidR="00DD1D59" w:rsidRPr="59732CF0">
        <w:rPr>
          <w:sz w:val="22"/>
          <w:szCs w:val="22"/>
        </w:rPr>
        <w:t>Schrauber-Workshop</w:t>
      </w:r>
      <w:r w:rsidR="00DD1D59">
        <w:rPr>
          <w:sz w:val="22"/>
          <w:szCs w:val="22"/>
        </w:rPr>
        <w:t>“</w:t>
      </w:r>
      <w:r w:rsidR="00DD1D59" w:rsidRPr="59732CF0">
        <w:rPr>
          <w:sz w:val="22"/>
          <w:szCs w:val="22"/>
        </w:rPr>
        <w:t xml:space="preserve"> für alle Interessierten. </w:t>
      </w:r>
      <w:r w:rsidR="00DD1D59" w:rsidRPr="25F35AD2">
        <w:rPr>
          <w:sz w:val="22"/>
          <w:szCs w:val="22"/>
        </w:rPr>
        <w:t xml:space="preserve">Weitere Programmpunkte und Details dazu </w:t>
      </w:r>
      <w:hyperlink r:id="rId11" w:anchor="Programm">
        <w:r w:rsidR="00DD1D59" w:rsidRPr="25F35AD2">
          <w:rPr>
            <w:rStyle w:val="Hyperlink"/>
            <w:sz w:val="22"/>
            <w:szCs w:val="22"/>
          </w:rPr>
          <w:t>HIER</w:t>
        </w:r>
      </w:hyperlink>
      <w:r w:rsidR="00DD1D59" w:rsidRPr="25F35AD2">
        <w:rPr>
          <w:sz w:val="22"/>
          <w:szCs w:val="22"/>
        </w:rPr>
        <w:t xml:space="preserve">. </w:t>
      </w:r>
    </w:p>
    <w:p w14:paraId="5BC57261" w14:textId="791FBC3A" w:rsidR="00DD1D59" w:rsidRDefault="00DD1D59" w:rsidP="00B40166">
      <w:pPr>
        <w:rPr>
          <w:sz w:val="22"/>
          <w:szCs w:val="22"/>
        </w:rPr>
      </w:pPr>
    </w:p>
    <w:p w14:paraId="69188514" w14:textId="6B176671" w:rsidR="00DD1D59" w:rsidRPr="00DD1D59" w:rsidRDefault="00DD1D59" w:rsidP="00B40166">
      <w:pPr>
        <w:rPr>
          <w:b/>
          <w:bCs/>
          <w:sz w:val="22"/>
          <w:szCs w:val="22"/>
        </w:rPr>
      </w:pPr>
      <w:r w:rsidRPr="00DD1D59">
        <w:rPr>
          <w:b/>
          <w:bCs/>
          <w:sz w:val="22"/>
          <w:szCs w:val="22"/>
        </w:rPr>
        <w:t>Die Zeichen der Zeit erkannt</w:t>
      </w:r>
    </w:p>
    <w:p w14:paraId="0192D2B9" w14:textId="77777777" w:rsidR="00DD1D59" w:rsidRDefault="00B40166" w:rsidP="00B40166">
      <w:pPr>
        <w:rPr>
          <w:sz w:val="22"/>
          <w:szCs w:val="22"/>
        </w:rPr>
      </w:pPr>
      <w:r w:rsidRPr="25F35AD2">
        <w:rPr>
          <w:sz w:val="22"/>
          <w:szCs w:val="22"/>
        </w:rPr>
        <w:t xml:space="preserve">Wünsche und Anregungen der Teilnehmenden </w:t>
      </w:r>
      <w:r w:rsidR="00941622" w:rsidRPr="25F35AD2">
        <w:rPr>
          <w:sz w:val="22"/>
          <w:szCs w:val="22"/>
        </w:rPr>
        <w:t xml:space="preserve">werden vom Team wahrgenommen und berücksichtigt. </w:t>
      </w:r>
      <w:r w:rsidRPr="25F35AD2">
        <w:rPr>
          <w:sz w:val="22"/>
          <w:szCs w:val="22"/>
        </w:rPr>
        <w:t>So ist es zum Beispiel ein Zeichen der Zeit, dass auch E-</w:t>
      </w:r>
      <w:proofErr w:type="gramStart"/>
      <w:r w:rsidRPr="25F35AD2">
        <w:rPr>
          <w:sz w:val="22"/>
          <w:szCs w:val="22"/>
        </w:rPr>
        <w:t>Biker</w:t>
      </w:r>
      <w:r w:rsidR="00941622" w:rsidRPr="25F35AD2">
        <w:rPr>
          <w:sz w:val="22"/>
          <w:szCs w:val="22"/>
        </w:rPr>
        <w:t>:innen</w:t>
      </w:r>
      <w:proofErr w:type="gramEnd"/>
      <w:r w:rsidRPr="25F35AD2">
        <w:rPr>
          <w:sz w:val="22"/>
          <w:szCs w:val="22"/>
        </w:rPr>
        <w:t xml:space="preserve"> teilnehmen und ihr Hobby hier im Kufsteinerland </w:t>
      </w:r>
      <w:r w:rsidR="00941622" w:rsidRPr="25F35AD2">
        <w:rPr>
          <w:sz w:val="22"/>
          <w:szCs w:val="22"/>
        </w:rPr>
        <w:t>zelebriere</w:t>
      </w:r>
      <w:r w:rsidRPr="25F35AD2">
        <w:rPr>
          <w:sz w:val="22"/>
          <w:szCs w:val="22"/>
        </w:rPr>
        <w:t xml:space="preserve">n möchten. </w:t>
      </w:r>
      <w:r w:rsidR="008F2832" w:rsidRPr="25F35AD2">
        <w:rPr>
          <w:sz w:val="22"/>
          <w:szCs w:val="22"/>
        </w:rPr>
        <w:t xml:space="preserve">„Wir achten sehr auf neue Trends und Zielgruppen. Aufgrund der steigenden </w:t>
      </w:r>
      <w:r w:rsidR="00A40A57" w:rsidRPr="25F35AD2">
        <w:rPr>
          <w:sz w:val="22"/>
          <w:szCs w:val="22"/>
        </w:rPr>
        <w:t>Nachfrage bei E-Bike und Genussradfahren und auch unserer Ausrichtung als Region verpflichtet, wollten wir hier auch ein adäquates Angebot schaffen</w:t>
      </w:r>
      <w:r w:rsidR="008F2832" w:rsidRPr="25F35AD2">
        <w:rPr>
          <w:sz w:val="22"/>
          <w:szCs w:val="22"/>
        </w:rPr>
        <w:t xml:space="preserve">,“ bestätigt die Projektverantwortliche Lina Schneeweiß die Entwicklung der Veranstaltung und meint weiter, dass „Sport-Events in dieser Größe auch für diverse Kooperationen wie zum Beispiel jene mit female cycling force offen sein sollten.“ </w:t>
      </w:r>
    </w:p>
    <w:p w14:paraId="23018910" w14:textId="77777777" w:rsidR="00B40166" w:rsidRPr="00B40166" w:rsidRDefault="00B40166" w:rsidP="00B40166">
      <w:pPr>
        <w:rPr>
          <w:sz w:val="22"/>
          <w:szCs w:val="22"/>
        </w:rPr>
      </w:pPr>
    </w:p>
    <w:p w14:paraId="3C598BE7" w14:textId="77777777" w:rsidR="00B40166" w:rsidRPr="00B40166" w:rsidRDefault="00B40166" w:rsidP="00B40166">
      <w:pPr>
        <w:rPr>
          <w:b/>
          <w:bCs/>
          <w:sz w:val="22"/>
          <w:szCs w:val="22"/>
        </w:rPr>
      </w:pPr>
      <w:r w:rsidRPr="00B40166">
        <w:rPr>
          <w:b/>
          <w:bCs/>
          <w:sz w:val="22"/>
          <w:szCs w:val="22"/>
        </w:rPr>
        <w:t>Schnell sein und Geld sparen</w:t>
      </w:r>
    </w:p>
    <w:p w14:paraId="5258F8EE" w14:textId="77777777" w:rsidR="00B40166" w:rsidRPr="00B40166" w:rsidRDefault="00B40166" w:rsidP="00B40166">
      <w:pPr>
        <w:rPr>
          <w:sz w:val="22"/>
          <w:szCs w:val="22"/>
        </w:rPr>
      </w:pPr>
      <w:r w:rsidRPr="25F35AD2">
        <w:rPr>
          <w:sz w:val="22"/>
          <w:szCs w:val="22"/>
        </w:rPr>
        <w:t xml:space="preserve">Wer sich noch bis 31. März zum Kufsteinerland Radmarathon anmeldet, profitiert von günstigeren Nenngeld-Gebühren. Das Startgeld steigt gestaffelt nach Zeitraum der Anmeldung an, daher ist es ratsam, sich so früh wie möglich einen Startplatz zum besten Preis zu sichern. </w:t>
      </w:r>
    </w:p>
    <w:p w14:paraId="12FF41E6" w14:textId="77777777" w:rsidR="00B40166" w:rsidRPr="00B40166" w:rsidRDefault="00B40166" w:rsidP="00B40166">
      <w:pPr>
        <w:rPr>
          <w:sz w:val="22"/>
          <w:szCs w:val="22"/>
        </w:rPr>
      </w:pPr>
    </w:p>
    <w:p w14:paraId="0E938407" w14:textId="77777777" w:rsidR="00B40166" w:rsidRPr="00B40166" w:rsidRDefault="00B40166" w:rsidP="00B40166">
      <w:pPr>
        <w:rPr>
          <w:b/>
          <w:bCs/>
          <w:sz w:val="22"/>
          <w:szCs w:val="22"/>
        </w:rPr>
      </w:pPr>
      <w:r w:rsidRPr="00B40166">
        <w:rPr>
          <w:b/>
          <w:bCs/>
          <w:sz w:val="22"/>
          <w:szCs w:val="22"/>
        </w:rPr>
        <w:t xml:space="preserve">Save </w:t>
      </w:r>
      <w:proofErr w:type="spellStart"/>
      <w:r w:rsidRPr="00B40166">
        <w:rPr>
          <w:b/>
          <w:bCs/>
          <w:sz w:val="22"/>
          <w:szCs w:val="22"/>
        </w:rPr>
        <w:t>the</w:t>
      </w:r>
      <w:proofErr w:type="spellEnd"/>
      <w:r w:rsidRPr="00B40166">
        <w:rPr>
          <w:b/>
          <w:bCs/>
          <w:sz w:val="22"/>
          <w:szCs w:val="22"/>
        </w:rPr>
        <w:t xml:space="preserve"> date für Presseverantwortliche</w:t>
      </w:r>
    </w:p>
    <w:p w14:paraId="4C3CB345" w14:textId="14CCDE44" w:rsidR="00B40166" w:rsidRDefault="00B40166" w:rsidP="00B40166">
      <w:pPr>
        <w:rPr>
          <w:sz w:val="22"/>
          <w:szCs w:val="22"/>
        </w:rPr>
      </w:pPr>
      <w:r w:rsidRPr="00B40166">
        <w:rPr>
          <w:sz w:val="22"/>
          <w:szCs w:val="22"/>
        </w:rPr>
        <w:t>Am Mittwoch, den 27. Mai</w:t>
      </w:r>
      <w:r>
        <w:rPr>
          <w:sz w:val="22"/>
          <w:szCs w:val="22"/>
        </w:rPr>
        <w:t xml:space="preserve"> 2026</w:t>
      </w:r>
      <w:r w:rsidRPr="00B40166">
        <w:rPr>
          <w:sz w:val="22"/>
          <w:szCs w:val="22"/>
        </w:rPr>
        <w:t xml:space="preserve"> findet </w:t>
      </w:r>
      <w:r>
        <w:rPr>
          <w:sz w:val="22"/>
          <w:szCs w:val="22"/>
        </w:rPr>
        <w:t xml:space="preserve">in Kufstein </w:t>
      </w:r>
      <w:r w:rsidRPr="00B40166">
        <w:rPr>
          <w:sz w:val="22"/>
          <w:szCs w:val="22"/>
        </w:rPr>
        <w:t xml:space="preserve">um 16:00 Uhr ein Pressegespräch zum 10. </w:t>
      </w:r>
      <w:proofErr w:type="spellStart"/>
      <w:r w:rsidRPr="00B40166">
        <w:rPr>
          <w:sz w:val="22"/>
          <w:szCs w:val="22"/>
        </w:rPr>
        <w:t>Kufsteinerland</w:t>
      </w:r>
      <w:proofErr w:type="spellEnd"/>
      <w:r w:rsidRPr="00B40166">
        <w:rPr>
          <w:sz w:val="22"/>
          <w:szCs w:val="22"/>
        </w:rPr>
        <w:t xml:space="preserve"> Radmarathon statt. Am besten jetzt schon Termin vormerken und gerne auch bereits unter </w:t>
      </w:r>
      <w:hyperlink r:id="rId12" w:history="1">
        <w:r w:rsidRPr="00B40166">
          <w:rPr>
            <w:rStyle w:val="Hyperlink"/>
            <w:sz w:val="22"/>
            <w:szCs w:val="22"/>
          </w:rPr>
          <w:t>presse@ok-k.at</w:t>
        </w:r>
      </w:hyperlink>
      <w:r w:rsidRPr="00B40166">
        <w:rPr>
          <w:sz w:val="22"/>
          <w:szCs w:val="22"/>
        </w:rPr>
        <w:t xml:space="preserve"> anmelden. Eine </w:t>
      </w:r>
      <w:r w:rsidR="005B1184">
        <w:rPr>
          <w:sz w:val="22"/>
          <w:szCs w:val="22"/>
        </w:rPr>
        <w:t xml:space="preserve">detaillierte </w:t>
      </w:r>
      <w:r w:rsidRPr="00B40166">
        <w:rPr>
          <w:sz w:val="22"/>
          <w:szCs w:val="22"/>
        </w:rPr>
        <w:t xml:space="preserve">Einladung </w:t>
      </w:r>
      <w:r w:rsidR="005B1184">
        <w:rPr>
          <w:sz w:val="22"/>
          <w:szCs w:val="22"/>
        </w:rPr>
        <w:t>er</w:t>
      </w:r>
      <w:r w:rsidRPr="00B40166">
        <w:rPr>
          <w:sz w:val="22"/>
          <w:szCs w:val="22"/>
        </w:rPr>
        <w:t>folgt separat.</w:t>
      </w:r>
    </w:p>
    <w:p w14:paraId="7A9C2A2C" w14:textId="77777777" w:rsidR="00B40166" w:rsidRPr="00B40166" w:rsidRDefault="00B40166" w:rsidP="00B40166">
      <w:pPr>
        <w:rPr>
          <w:sz w:val="22"/>
          <w:szCs w:val="22"/>
        </w:rPr>
      </w:pPr>
    </w:p>
    <w:p w14:paraId="4FB636C8" w14:textId="77777777" w:rsidR="00B40166" w:rsidRPr="00B40166" w:rsidRDefault="00B40166" w:rsidP="00B40166">
      <w:pPr>
        <w:rPr>
          <w:b/>
          <w:bCs/>
          <w:sz w:val="22"/>
          <w:szCs w:val="22"/>
        </w:rPr>
      </w:pPr>
      <w:r w:rsidRPr="00B40166">
        <w:rPr>
          <w:b/>
          <w:bCs/>
          <w:sz w:val="22"/>
          <w:szCs w:val="22"/>
        </w:rPr>
        <w:t>SIDE-Info</w:t>
      </w:r>
    </w:p>
    <w:p w14:paraId="1C6072E5" w14:textId="01C18909" w:rsidR="00B40166" w:rsidRPr="00B40166" w:rsidRDefault="00B40166" w:rsidP="00B40166">
      <w:pPr>
        <w:rPr>
          <w:sz w:val="22"/>
          <w:szCs w:val="22"/>
        </w:rPr>
      </w:pPr>
      <w:r w:rsidRPr="59732CF0">
        <w:rPr>
          <w:sz w:val="22"/>
          <w:szCs w:val="22"/>
        </w:rPr>
        <w:t>Im Start-/Zielgelände gibt es eine übergroße Leinwand für alle Fans</w:t>
      </w:r>
      <w:r w:rsidR="00E32F2C" w:rsidRPr="59732CF0">
        <w:rPr>
          <w:sz w:val="22"/>
          <w:szCs w:val="22"/>
        </w:rPr>
        <w:t xml:space="preserve"> vor Ort</w:t>
      </w:r>
      <w:r w:rsidRPr="59732CF0">
        <w:rPr>
          <w:sz w:val="22"/>
          <w:szCs w:val="22"/>
        </w:rPr>
        <w:t xml:space="preserve">. </w:t>
      </w:r>
      <w:r w:rsidR="00E32F2C" w:rsidRPr="59732CF0">
        <w:rPr>
          <w:sz w:val="22"/>
          <w:szCs w:val="22"/>
        </w:rPr>
        <w:t xml:space="preserve">Die Rennen können so mittels Live-Übertragung fast schon hautnah mitverfolgt werden. Auch an den Bildschirmen zuhause oder unterwegs ist dies dank </w:t>
      </w:r>
      <w:r w:rsidR="030E021F" w:rsidRPr="59732CF0">
        <w:rPr>
          <w:sz w:val="22"/>
          <w:szCs w:val="22"/>
        </w:rPr>
        <w:t>Online-Stream</w:t>
      </w:r>
      <w:r w:rsidR="00E32F2C" w:rsidRPr="59732CF0">
        <w:rPr>
          <w:sz w:val="22"/>
          <w:szCs w:val="22"/>
        </w:rPr>
        <w:t xml:space="preserve"> möglich.</w:t>
      </w:r>
    </w:p>
    <w:p w14:paraId="3B2485AC" w14:textId="77777777" w:rsidR="00B40166" w:rsidRPr="00B40166" w:rsidRDefault="00B40166" w:rsidP="00B40166">
      <w:pPr>
        <w:rPr>
          <w:sz w:val="22"/>
          <w:szCs w:val="22"/>
        </w:rPr>
      </w:pPr>
    </w:p>
    <w:p w14:paraId="6BF925C0" w14:textId="77777777" w:rsidR="00B40166" w:rsidRDefault="00B40166" w:rsidP="00B40166">
      <w:pPr>
        <w:rPr>
          <w:sz w:val="22"/>
          <w:szCs w:val="22"/>
        </w:rPr>
      </w:pPr>
      <w:r w:rsidRPr="00B40166">
        <w:rPr>
          <w:sz w:val="22"/>
          <w:szCs w:val="22"/>
        </w:rPr>
        <w:t xml:space="preserve">Alle Infos zum Rennen, die Highlights 2026 sowie die Anmeldung </w:t>
      </w:r>
      <w:r>
        <w:rPr>
          <w:sz w:val="22"/>
          <w:szCs w:val="22"/>
        </w:rPr>
        <w:t>sind</w:t>
      </w:r>
      <w:r w:rsidRPr="00B40166">
        <w:rPr>
          <w:sz w:val="22"/>
          <w:szCs w:val="22"/>
        </w:rPr>
        <w:t xml:space="preserve"> unter </w:t>
      </w:r>
      <w:hyperlink r:id="rId13" w:history="1">
        <w:r w:rsidRPr="00B40166">
          <w:rPr>
            <w:rStyle w:val="Hyperlink"/>
            <w:sz w:val="22"/>
            <w:szCs w:val="22"/>
          </w:rPr>
          <w:t>https://www.kufsteinerland-radmarathon.at</w:t>
        </w:r>
      </w:hyperlink>
      <w:r>
        <w:rPr>
          <w:sz w:val="22"/>
          <w:szCs w:val="22"/>
        </w:rPr>
        <w:t xml:space="preserve"> zu finden.</w:t>
      </w:r>
    </w:p>
    <w:p w14:paraId="7E925FDE" w14:textId="77777777" w:rsidR="001B0E3E" w:rsidRDefault="001B0E3E" w:rsidP="00B40166">
      <w:pPr>
        <w:rPr>
          <w:sz w:val="22"/>
          <w:szCs w:val="22"/>
        </w:rPr>
      </w:pPr>
    </w:p>
    <w:p w14:paraId="2A26D353" w14:textId="6302EC74" w:rsidR="001B0E3E" w:rsidRDefault="001B0E3E" w:rsidP="00B40166">
      <w:pPr>
        <w:rPr>
          <w:sz w:val="22"/>
          <w:szCs w:val="22"/>
        </w:rPr>
      </w:pPr>
      <w:r w:rsidRPr="001B0E3E">
        <w:rPr>
          <w:sz w:val="22"/>
          <w:szCs w:val="22"/>
        </w:rPr>
        <w:t>Veröffentlichung für redaktionelle Zwecke kostenlos bei Angabe der Bildquelle</w:t>
      </w:r>
      <w:r>
        <w:rPr>
          <w:sz w:val="22"/>
          <w:szCs w:val="22"/>
        </w:rPr>
        <w:t>.</w:t>
      </w:r>
    </w:p>
    <w:p w14:paraId="56132140" w14:textId="31066EB1" w:rsidR="00C228FA" w:rsidRDefault="00C228FA">
      <w:pPr>
        <w:rPr>
          <w:color w:val="808080" w:themeColor="background1" w:themeShade="80"/>
        </w:rPr>
      </w:pPr>
      <w:r>
        <w:rPr>
          <w:color w:val="808080" w:themeColor="background1" w:themeShade="80"/>
        </w:rPr>
        <w:br w:type="page"/>
      </w:r>
    </w:p>
    <w:p w14:paraId="5ED13BD7" w14:textId="77777777" w:rsidR="00550929" w:rsidRPr="004051CE" w:rsidRDefault="00550929" w:rsidP="007822A3">
      <w:pPr>
        <w:pBdr>
          <w:bottom w:val="single" w:sz="6" w:space="1" w:color="auto"/>
        </w:pBdr>
        <w:rPr>
          <w:color w:val="808080" w:themeColor="background1" w:themeShade="80"/>
        </w:rPr>
      </w:pPr>
    </w:p>
    <w:p w14:paraId="40C4E8C4" w14:textId="77777777"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14:paraId="78140764" w14:textId="77777777" w:rsidTr="007E767D">
        <w:tc>
          <w:tcPr>
            <w:tcW w:w="4530" w:type="dxa"/>
          </w:tcPr>
          <w:p w14:paraId="5D226FF5" w14:textId="77777777" w:rsidR="000D6932" w:rsidRDefault="000D6932" w:rsidP="000D6932">
            <w:pPr>
              <w:jc w:val="center"/>
              <w:rPr>
                <w:rFonts w:ascii="Montserrat" w:hAnsi="Montserrat"/>
                <w:b/>
                <w:bCs/>
                <w:sz w:val="24"/>
                <w:szCs w:val="25"/>
              </w:rPr>
            </w:pPr>
          </w:p>
          <w:p w14:paraId="36AFAE71" w14:textId="19B6CA43" w:rsidR="00934EF9" w:rsidRDefault="00934EF9" w:rsidP="00934EF9">
            <w:pPr>
              <w:jc w:val="center"/>
              <w:rPr>
                <w:rFonts w:ascii="Montserrat" w:hAnsi="Montserrat"/>
                <w:b/>
                <w:bCs/>
                <w:sz w:val="24"/>
                <w:szCs w:val="25"/>
              </w:rPr>
            </w:pPr>
            <w:r>
              <w:rPr>
                <w:rFonts w:ascii="Montserrat" w:hAnsi="Montserrat"/>
                <w:b/>
                <w:bCs/>
                <w:sz w:val="24"/>
                <w:szCs w:val="25"/>
              </w:rPr>
              <w:t>Pressekontakt für Rückfragen</w:t>
            </w:r>
          </w:p>
          <w:p w14:paraId="0CC3EA96" w14:textId="77777777" w:rsidR="00934EF9" w:rsidRDefault="00934EF9" w:rsidP="00934EF9">
            <w:pPr>
              <w:jc w:val="center"/>
              <w:rPr>
                <w:rFonts w:ascii="HelveticaNeue" w:hAnsi="HelveticaNeue"/>
                <w:b/>
                <w:bCs/>
                <w:sz w:val="24"/>
                <w:szCs w:val="25"/>
              </w:rPr>
            </w:pPr>
          </w:p>
          <w:p w14:paraId="530B458C"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7277E984" w14:textId="42501D0C" w:rsidR="00934EF9" w:rsidRPr="007822A3" w:rsidRDefault="00B40166" w:rsidP="00934EF9">
            <w:pPr>
              <w:jc w:val="center"/>
              <w:rPr>
                <w:rFonts w:ascii="HelveticaNeue" w:hAnsi="HelveticaNeue"/>
                <w:b/>
                <w:bCs/>
                <w:sz w:val="22"/>
                <w:szCs w:val="23"/>
              </w:rPr>
            </w:pPr>
            <w:r>
              <w:rPr>
                <w:rFonts w:ascii="HelveticaNeue" w:hAnsi="HelveticaNeue"/>
                <w:b/>
                <w:bCs/>
                <w:sz w:val="22"/>
                <w:szCs w:val="23"/>
              </w:rPr>
              <w:t>Margret Winkler</w:t>
            </w:r>
          </w:p>
          <w:p w14:paraId="7D466F1A" w14:textId="77777777" w:rsidR="00934EF9" w:rsidRDefault="00934EF9" w:rsidP="00934EF9">
            <w:pPr>
              <w:jc w:val="center"/>
            </w:pPr>
          </w:p>
          <w:p w14:paraId="122125EB" w14:textId="77777777" w:rsidR="00934EF9" w:rsidRDefault="00934EF9" w:rsidP="00934EF9">
            <w:pPr>
              <w:jc w:val="center"/>
            </w:pPr>
            <w:r>
              <w:t>Eibergstraße 16</w:t>
            </w:r>
          </w:p>
          <w:p w14:paraId="1CB86A63" w14:textId="77777777" w:rsidR="00934EF9" w:rsidRPr="00634124" w:rsidRDefault="00934EF9" w:rsidP="00934EF9">
            <w:pPr>
              <w:jc w:val="center"/>
            </w:pPr>
            <w:r w:rsidRPr="00634124">
              <w:t>A-6330 Kufstein</w:t>
            </w:r>
          </w:p>
          <w:p w14:paraId="69D60C6A" w14:textId="5F66C738" w:rsidR="00934EF9" w:rsidRPr="00C97366" w:rsidRDefault="00934EF9" w:rsidP="00934EF9">
            <w:pPr>
              <w:jc w:val="center"/>
              <w:rPr>
                <w:lang w:val="en-US"/>
              </w:rPr>
            </w:pPr>
            <w:r w:rsidRPr="00C97366">
              <w:rPr>
                <w:lang w:val="en-US"/>
              </w:rPr>
              <w:t xml:space="preserve">M </w:t>
            </w:r>
            <w:hyperlink r:id="rId14" w:history="1">
              <w:r w:rsidRPr="007A3CAA">
                <w:rPr>
                  <w:rStyle w:val="Hyperlink"/>
                  <w:lang w:val="en-US"/>
                </w:rPr>
                <w:t>presse@ok-k.at</w:t>
              </w:r>
            </w:hyperlink>
            <w:r>
              <w:rPr>
                <w:lang w:val="en-US"/>
              </w:rPr>
              <w:t xml:space="preserve"> </w:t>
            </w:r>
          </w:p>
          <w:p w14:paraId="53A71E0A" w14:textId="1DFA52CA" w:rsidR="00934EF9" w:rsidRPr="00C97366" w:rsidRDefault="00934EF9" w:rsidP="00934EF9">
            <w:pPr>
              <w:jc w:val="center"/>
              <w:rPr>
                <w:lang w:val="en-US"/>
              </w:rPr>
            </w:pPr>
            <w:r w:rsidRPr="00C97366">
              <w:rPr>
                <w:lang w:val="en-US"/>
              </w:rPr>
              <w:t>T</w:t>
            </w:r>
            <w:r>
              <w:rPr>
                <w:lang w:val="en-US"/>
              </w:rPr>
              <w:t xml:space="preserve"> </w:t>
            </w:r>
            <w:hyperlink r:id="rId15" w:history="1">
              <w:r w:rsidRPr="008C4E32">
                <w:rPr>
                  <w:lang w:val="en-US"/>
                </w:rPr>
                <w:t>+43 5372 21494 9</w:t>
              </w:r>
            </w:hyperlink>
            <w:r w:rsidR="00B40166">
              <w:t>3</w:t>
            </w:r>
          </w:p>
          <w:p w14:paraId="4D38562D" w14:textId="798216BA" w:rsidR="00934EF9" w:rsidRDefault="00934EF9" w:rsidP="00934EF9">
            <w:pPr>
              <w:jc w:val="center"/>
            </w:pPr>
            <w:r w:rsidRPr="00550929">
              <w:t xml:space="preserve">W </w:t>
            </w:r>
            <w:hyperlink r:id="rId16" w:history="1">
              <w:r w:rsidRPr="00693DC3">
                <w:rPr>
                  <w:rStyle w:val="Hyperlink"/>
                </w:rPr>
                <w:t>www.ok-k.at</w:t>
              </w:r>
            </w:hyperlink>
            <w:r>
              <w:t xml:space="preserve"> </w:t>
            </w:r>
          </w:p>
          <w:p w14:paraId="054ECF72" w14:textId="77777777" w:rsidR="007E767D" w:rsidRDefault="007E767D" w:rsidP="00934EF9">
            <w:pPr>
              <w:jc w:val="center"/>
              <w:rPr>
                <w:color w:val="808080" w:themeColor="background1" w:themeShade="80"/>
              </w:rPr>
            </w:pPr>
          </w:p>
        </w:tc>
        <w:tc>
          <w:tcPr>
            <w:tcW w:w="4530" w:type="dxa"/>
          </w:tcPr>
          <w:p w14:paraId="3B790CC0" w14:textId="77777777" w:rsidR="007E767D" w:rsidRDefault="007E767D" w:rsidP="0052470D">
            <w:pPr>
              <w:jc w:val="center"/>
              <w:rPr>
                <w:rFonts w:ascii="Montserrat" w:hAnsi="Montserrat"/>
                <w:b/>
                <w:bCs/>
                <w:sz w:val="24"/>
                <w:szCs w:val="25"/>
              </w:rPr>
            </w:pPr>
          </w:p>
          <w:p w14:paraId="2DEAEE67"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Projektverantwortung </w:t>
            </w:r>
          </w:p>
          <w:p w14:paraId="3752C4AD" w14:textId="77777777" w:rsidR="00934EF9" w:rsidRDefault="00934EF9" w:rsidP="00934EF9">
            <w:pPr>
              <w:jc w:val="center"/>
              <w:rPr>
                <w:rFonts w:ascii="HelveticaNeue" w:hAnsi="HelveticaNeue"/>
                <w:b/>
                <w:bCs/>
                <w:sz w:val="24"/>
                <w:szCs w:val="25"/>
              </w:rPr>
            </w:pPr>
          </w:p>
          <w:p w14:paraId="7D4FF9DC"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Tourismusverband Kufsteinerland</w:t>
            </w:r>
          </w:p>
          <w:p w14:paraId="00316509" w14:textId="77777777" w:rsidR="00934EF9" w:rsidRPr="007822A3" w:rsidRDefault="00934EF9" w:rsidP="00934EF9">
            <w:pPr>
              <w:jc w:val="center"/>
              <w:rPr>
                <w:rFonts w:ascii="HelveticaNeue" w:hAnsi="HelveticaNeue"/>
                <w:b/>
                <w:bCs/>
                <w:sz w:val="22"/>
                <w:szCs w:val="23"/>
              </w:rPr>
            </w:pPr>
            <w:r>
              <w:rPr>
                <w:rFonts w:ascii="HelveticaNeue" w:hAnsi="HelveticaNeue"/>
                <w:b/>
                <w:bCs/>
                <w:sz w:val="22"/>
                <w:szCs w:val="23"/>
              </w:rPr>
              <w:t>Lina Schneeweiß</w:t>
            </w:r>
          </w:p>
          <w:p w14:paraId="01FDC458" w14:textId="77777777" w:rsidR="00934EF9" w:rsidRDefault="00934EF9" w:rsidP="00934EF9">
            <w:pPr>
              <w:jc w:val="center"/>
            </w:pPr>
          </w:p>
          <w:p w14:paraId="7F620EAD" w14:textId="77777777" w:rsidR="00934EF9" w:rsidRDefault="00934EF9" w:rsidP="00934EF9">
            <w:pPr>
              <w:jc w:val="center"/>
            </w:pPr>
            <w:r>
              <w:t>Unterer Stadtplatz 11-13</w:t>
            </w:r>
          </w:p>
          <w:p w14:paraId="6FD9FF97" w14:textId="77777777" w:rsidR="00934EF9" w:rsidRDefault="00934EF9" w:rsidP="00934EF9">
            <w:pPr>
              <w:jc w:val="center"/>
            </w:pPr>
            <w:r>
              <w:t>A-6330 Kufstein</w:t>
            </w:r>
          </w:p>
          <w:p w14:paraId="192F2E55" w14:textId="0CC62AD1" w:rsidR="00934EF9" w:rsidRPr="007E767D" w:rsidRDefault="00934EF9" w:rsidP="00934EF9">
            <w:pPr>
              <w:jc w:val="center"/>
            </w:pPr>
            <w:r w:rsidRPr="007E767D">
              <w:t xml:space="preserve">M </w:t>
            </w:r>
            <w:hyperlink r:id="rId17" w:history="1">
              <w:r w:rsidRPr="007A3CAA">
                <w:rPr>
                  <w:rStyle w:val="Hyperlink"/>
                </w:rPr>
                <w:t>l.schneeweiss@kufstein.com</w:t>
              </w:r>
            </w:hyperlink>
          </w:p>
          <w:p w14:paraId="42112AB3" w14:textId="5A584F18" w:rsidR="00934EF9" w:rsidRDefault="00934EF9" w:rsidP="00934EF9">
            <w:pPr>
              <w:jc w:val="center"/>
              <w:rPr>
                <w:rFonts w:ascii="Rum-Sans" w:hAnsi="Rum-Sans"/>
                <w:color w:val="404040"/>
                <w:sz w:val="27"/>
                <w:szCs w:val="27"/>
                <w:shd w:val="clear" w:color="auto" w:fill="FFFFFF"/>
              </w:rPr>
            </w:pPr>
            <w:r w:rsidRPr="007E767D">
              <w:t xml:space="preserve">T </w:t>
            </w:r>
            <w:r w:rsidRPr="00C97366">
              <w:t xml:space="preserve">+43 5372 62207 </w:t>
            </w:r>
          </w:p>
          <w:p w14:paraId="279FFB3B" w14:textId="7C82E041" w:rsidR="00934EF9" w:rsidRPr="00550929" w:rsidRDefault="00934EF9" w:rsidP="00934EF9">
            <w:pPr>
              <w:jc w:val="center"/>
              <w:rPr>
                <w:color w:val="808080" w:themeColor="background1" w:themeShade="80"/>
              </w:rPr>
            </w:pPr>
            <w:r w:rsidRPr="00550929">
              <w:t xml:space="preserve">W </w:t>
            </w:r>
            <w:hyperlink r:id="rId18" w:history="1">
              <w:r w:rsidRPr="00693DC3">
                <w:rPr>
                  <w:rStyle w:val="Hyperlink"/>
                </w:rPr>
                <w:t>www.kufstein.com</w:t>
              </w:r>
            </w:hyperlink>
            <w:r>
              <w:t xml:space="preserve"> </w:t>
            </w:r>
          </w:p>
          <w:p w14:paraId="3F75D6FB" w14:textId="77777777" w:rsidR="00934EF9" w:rsidRPr="00550929" w:rsidRDefault="00934EF9" w:rsidP="0052470D">
            <w:pPr>
              <w:jc w:val="center"/>
              <w:rPr>
                <w:color w:val="808080" w:themeColor="background1" w:themeShade="80"/>
              </w:rPr>
            </w:pPr>
          </w:p>
          <w:p w14:paraId="26C53F24" w14:textId="77777777" w:rsidR="007E767D" w:rsidRDefault="007E767D" w:rsidP="0052470D">
            <w:pPr>
              <w:rPr>
                <w:color w:val="808080" w:themeColor="background1" w:themeShade="80"/>
              </w:rPr>
            </w:pPr>
          </w:p>
        </w:tc>
      </w:tr>
    </w:tbl>
    <w:p w14:paraId="336C73D3" w14:textId="77777777" w:rsidR="00550929" w:rsidRPr="00550929" w:rsidRDefault="00550929" w:rsidP="005B1184">
      <w:pPr>
        <w:rPr>
          <w:color w:val="808080" w:themeColor="background1" w:themeShade="80"/>
        </w:rPr>
      </w:pPr>
    </w:p>
    <w:sectPr w:rsidR="00550929" w:rsidRPr="00550929" w:rsidSect="00444478">
      <w:headerReference w:type="default" r:id="rId19"/>
      <w:footerReference w:type="even" r:id="rId20"/>
      <w:footerReference w:type="default" r:id="rId21"/>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EF8F6" w14:textId="77777777" w:rsidR="00987B8F" w:rsidRDefault="00987B8F" w:rsidP="009A1360">
      <w:r>
        <w:separator/>
      </w:r>
    </w:p>
  </w:endnote>
  <w:endnote w:type="continuationSeparator" w:id="0">
    <w:p w14:paraId="7C9E4181" w14:textId="77777777" w:rsidR="00987B8F" w:rsidRDefault="00987B8F"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 w:name="Rum-Sans">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1988672"/>
      <w:docPartObj>
        <w:docPartGallery w:val="Page Numbers (Bottom of Page)"/>
        <w:docPartUnique/>
      </w:docPartObj>
    </w:sdtPr>
    <w:sdtContent>
      <w:p w14:paraId="005E423B" w14:textId="4209FE07" w:rsidR="00E32F2C" w:rsidRDefault="00E32F2C" w:rsidP="00F7529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1DCEF9A4" w14:textId="77777777" w:rsidR="00E32F2C" w:rsidRDefault="00E32F2C" w:rsidP="00E32F2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849284261"/>
      <w:docPartObj>
        <w:docPartGallery w:val="Page Numbers (Bottom of Page)"/>
        <w:docPartUnique/>
      </w:docPartObj>
    </w:sdtPr>
    <w:sdtContent>
      <w:p w14:paraId="7F4A1454" w14:textId="77F23360" w:rsidR="00E32F2C" w:rsidRDefault="00E32F2C" w:rsidP="00F7529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p>
    </w:sdtContent>
  </w:sdt>
  <w:p w14:paraId="7F62B542" w14:textId="77777777" w:rsidR="00E32F2C" w:rsidRDefault="00E32F2C" w:rsidP="00E32F2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BDCC9" w14:textId="77777777" w:rsidR="00987B8F" w:rsidRDefault="00987B8F" w:rsidP="009A1360">
      <w:r>
        <w:separator/>
      </w:r>
    </w:p>
  </w:footnote>
  <w:footnote w:type="continuationSeparator" w:id="0">
    <w:p w14:paraId="3CF6CC57" w14:textId="77777777" w:rsidR="00987B8F" w:rsidRDefault="00987B8F"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B092" w14:textId="4297F19D" w:rsidR="009A1360" w:rsidRDefault="001B0E3E">
    <w:pPr>
      <w:pStyle w:val="Kopfzeile"/>
    </w:pPr>
    <w:r w:rsidRPr="00C66A3F">
      <w:rPr>
        <w:rFonts w:ascii="Montserrat" w:hAnsi="Montserrat"/>
        <w:noProof/>
      </w:rPr>
      <w:drawing>
        <wp:anchor distT="114300" distB="114300" distL="114300" distR="114300" simplePos="0" relativeHeight="251661312" behindDoc="0" locked="0" layoutInCell="1" hidden="0" allowOverlap="1" wp14:anchorId="601ACB8C" wp14:editId="0D18A93B">
          <wp:simplePos x="0" y="0"/>
          <wp:positionH relativeFrom="column">
            <wp:posOffset>1734695</wp:posOffset>
          </wp:positionH>
          <wp:positionV relativeFrom="paragraph">
            <wp:posOffset>-158950</wp:posOffset>
          </wp:positionV>
          <wp:extent cx="2195513" cy="1094109"/>
          <wp:effectExtent l="0" t="0" r="0" b="0"/>
          <wp:wrapNone/>
          <wp:docPr id="2" name="image2.jpg" descr="Ein Bild, das Text, Schrift, Logo,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2.jpg" descr="Ein Bild, das Text, Schrift, Logo, Grafiken enthält.&#10;&#10;Automatisch generierte Beschreibung"/>
                  <pic:cNvPicPr preferRelativeResize="0"/>
                </pic:nvPicPr>
                <pic:blipFill>
                  <a:blip r:embed="rId1"/>
                  <a:srcRect/>
                  <a:stretch>
                    <a:fillRect/>
                  </a:stretch>
                </pic:blipFill>
                <pic:spPr>
                  <a:xfrm>
                    <a:off x="0" y="0"/>
                    <a:ext cx="2195513" cy="1094109"/>
                  </a:xfrm>
                  <a:prstGeom prst="rect">
                    <a:avLst/>
                  </a:prstGeom>
                  <a:ln/>
                </pic:spPr>
              </pic:pic>
            </a:graphicData>
          </a:graphic>
          <wp14:sizeRelH relativeFrom="margin">
            <wp14:pctWidth>0</wp14:pctWidth>
          </wp14:sizeRelH>
        </wp:anchor>
      </w:drawing>
    </w:r>
    <w:r w:rsidR="00B40166">
      <w:rPr>
        <w:noProof/>
      </w:rPr>
      <mc:AlternateContent>
        <mc:Choice Requires="wps">
          <w:drawing>
            <wp:anchor distT="0" distB="0" distL="114300" distR="114300" simplePos="0" relativeHeight="251659264" behindDoc="0" locked="0" layoutInCell="1" allowOverlap="1" wp14:anchorId="31A91F79" wp14:editId="51D89C6F">
              <wp:simplePos x="0" y="0"/>
              <wp:positionH relativeFrom="column">
                <wp:posOffset>-45297</wp:posOffset>
              </wp:positionH>
              <wp:positionV relativeFrom="paragraph">
                <wp:posOffset>1024467</wp:posOffset>
              </wp:positionV>
              <wp:extent cx="2674620" cy="431800"/>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4620" cy="431800"/>
                      </a:xfrm>
                      <a:prstGeom prst="rect">
                        <a:avLst/>
                      </a:prstGeom>
                      <a:noFill/>
                      <a:ln w="6350">
                        <a:noFill/>
                      </a:ln>
                    </wps:spPr>
                    <wps:txbx>
                      <w:txbxContent>
                        <w:p w14:paraId="2FB687B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1A91F79">
              <v:stroke joinstyle="miter"/>
              <v:path gradientshapeok="t" o:connecttype="rect"/>
            </v:shapetype>
            <v:shape id="Textfeld 1" style="position:absolute;margin-left:-3.55pt;margin-top:80.65pt;width:210.6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">
              <v:textbox>
                <w:txbxContent>
                  <w:p w:rsidRPr="00550929" w:rsidR="00550929" w:rsidRDefault="00550929" w14:paraId="2FB687B9" w14:textId="77777777">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444478">
      <w:rPr>
        <w:noProof/>
      </w:rPr>
      <w:drawing>
        <wp:anchor distT="0" distB="0" distL="114300" distR="114300" simplePos="0" relativeHeight="251658240" behindDoc="1" locked="0" layoutInCell="1" allowOverlap="1" wp14:anchorId="050B1B72" wp14:editId="1628A109">
          <wp:simplePos x="0" y="0"/>
          <wp:positionH relativeFrom="column">
            <wp:posOffset>-473075</wp:posOffset>
          </wp:positionH>
          <wp:positionV relativeFrom="paragraph">
            <wp:posOffset>-426341</wp:posOffset>
          </wp:positionV>
          <wp:extent cx="6906260" cy="1361440"/>
          <wp:effectExtent l="0" t="0" r="254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5BB"/>
    <w:multiLevelType w:val="multilevel"/>
    <w:tmpl w:val="F900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472EA"/>
    <w:multiLevelType w:val="multilevel"/>
    <w:tmpl w:val="81F8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22416"/>
    <w:multiLevelType w:val="hybridMultilevel"/>
    <w:tmpl w:val="CF5696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9A4B23"/>
    <w:multiLevelType w:val="multilevel"/>
    <w:tmpl w:val="76F4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E75C5A"/>
    <w:multiLevelType w:val="multilevel"/>
    <w:tmpl w:val="78EE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225822">
    <w:abstractNumId w:val="1"/>
  </w:num>
  <w:num w:numId="2" w16cid:durableId="332954541">
    <w:abstractNumId w:val="4"/>
  </w:num>
  <w:num w:numId="3" w16cid:durableId="1089501494">
    <w:abstractNumId w:val="0"/>
  </w:num>
  <w:num w:numId="4" w16cid:durableId="1341469893">
    <w:abstractNumId w:val="2"/>
  </w:num>
  <w:num w:numId="5" w16cid:durableId="2074698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CE"/>
    <w:rsid w:val="000015A7"/>
    <w:rsid w:val="00002DCA"/>
    <w:rsid w:val="0002778F"/>
    <w:rsid w:val="00043FA8"/>
    <w:rsid w:val="000518BD"/>
    <w:rsid w:val="0009585B"/>
    <w:rsid w:val="000969A8"/>
    <w:rsid w:val="000A16BD"/>
    <w:rsid w:val="000B079A"/>
    <w:rsid w:val="000D0198"/>
    <w:rsid w:val="000D2CBA"/>
    <w:rsid w:val="000D6932"/>
    <w:rsid w:val="000E3682"/>
    <w:rsid w:val="000E5333"/>
    <w:rsid w:val="000F07DF"/>
    <w:rsid w:val="00123EB8"/>
    <w:rsid w:val="00175F97"/>
    <w:rsid w:val="001B0E3E"/>
    <w:rsid w:val="001D6FC3"/>
    <w:rsid w:val="001E1647"/>
    <w:rsid w:val="00224820"/>
    <w:rsid w:val="002639E3"/>
    <w:rsid w:val="0026706F"/>
    <w:rsid w:val="002715C7"/>
    <w:rsid w:val="00281004"/>
    <w:rsid w:val="0028756B"/>
    <w:rsid w:val="002C6AD5"/>
    <w:rsid w:val="002C707E"/>
    <w:rsid w:val="002D1EDC"/>
    <w:rsid w:val="002F09E1"/>
    <w:rsid w:val="003403DE"/>
    <w:rsid w:val="003553B8"/>
    <w:rsid w:val="0039710C"/>
    <w:rsid w:val="003973C8"/>
    <w:rsid w:val="003B4499"/>
    <w:rsid w:val="004051CE"/>
    <w:rsid w:val="00444478"/>
    <w:rsid w:val="00445F6F"/>
    <w:rsid w:val="004556E7"/>
    <w:rsid w:val="00457B61"/>
    <w:rsid w:val="00462936"/>
    <w:rsid w:val="00497F54"/>
    <w:rsid w:val="004C5BD3"/>
    <w:rsid w:val="004E6E30"/>
    <w:rsid w:val="00501CBB"/>
    <w:rsid w:val="005141D1"/>
    <w:rsid w:val="005169C6"/>
    <w:rsid w:val="00531A1E"/>
    <w:rsid w:val="005375CF"/>
    <w:rsid w:val="00550929"/>
    <w:rsid w:val="00552958"/>
    <w:rsid w:val="0059505E"/>
    <w:rsid w:val="005B1184"/>
    <w:rsid w:val="005C0F65"/>
    <w:rsid w:val="00613D86"/>
    <w:rsid w:val="00634124"/>
    <w:rsid w:val="00650142"/>
    <w:rsid w:val="00667A02"/>
    <w:rsid w:val="00682BA5"/>
    <w:rsid w:val="006878EF"/>
    <w:rsid w:val="0069329D"/>
    <w:rsid w:val="006B5C98"/>
    <w:rsid w:val="006C0296"/>
    <w:rsid w:val="006C146E"/>
    <w:rsid w:val="006F0EFD"/>
    <w:rsid w:val="007052E5"/>
    <w:rsid w:val="007822A3"/>
    <w:rsid w:val="007D3FFF"/>
    <w:rsid w:val="007E3ED1"/>
    <w:rsid w:val="007E767D"/>
    <w:rsid w:val="007F5F56"/>
    <w:rsid w:val="00811907"/>
    <w:rsid w:val="0082400E"/>
    <w:rsid w:val="00840D4B"/>
    <w:rsid w:val="00862A1B"/>
    <w:rsid w:val="00875083"/>
    <w:rsid w:val="00886555"/>
    <w:rsid w:val="00886A4F"/>
    <w:rsid w:val="008F2832"/>
    <w:rsid w:val="00906337"/>
    <w:rsid w:val="009101FF"/>
    <w:rsid w:val="0091145E"/>
    <w:rsid w:val="00921193"/>
    <w:rsid w:val="00933820"/>
    <w:rsid w:val="00934EF9"/>
    <w:rsid w:val="00941622"/>
    <w:rsid w:val="00987B8F"/>
    <w:rsid w:val="009A1360"/>
    <w:rsid w:val="009F1EE1"/>
    <w:rsid w:val="009F20B2"/>
    <w:rsid w:val="00A40A57"/>
    <w:rsid w:val="00A714A0"/>
    <w:rsid w:val="00A74CAD"/>
    <w:rsid w:val="00A85D4A"/>
    <w:rsid w:val="00A954CB"/>
    <w:rsid w:val="00AD7E57"/>
    <w:rsid w:val="00AF1AF8"/>
    <w:rsid w:val="00B01294"/>
    <w:rsid w:val="00B04345"/>
    <w:rsid w:val="00B12696"/>
    <w:rsid w:val="00B40166"/>
    <w:rsid w:val="00B41E08"/>
    <w:rsid w:val="00BB26A6"/>
    <w:rsid w:val="00BB3471"/>
    <w:rsid w:val="00BC12E4"/>
    <w:rsid w:val="00BC168E"/>
    <w:rsid w:val="00BF4221"/>
    <w:rsid w:val="00C228FA"/>
    <w:rsid w:val="00C31337"/>
    <w:rsid w:val="00C704CF"/>
    <w:rsid w:val="00C8260D"/>
    <w:rsid w:val="00C97366"/>
    <w:rsid w:val="00CA6194"/>
    <w:rsid w:val="00CD2C7A"/>
    <w:rsid w:val="00CE31DC"/>
    <w:rsid w:val="00CE377E"/>
    <w:rsid w:val="00D01699"/>
    <w:rsid w:val="00D07E6D"/>
    <w:rsid w:val="00D20722"/>
    <w:rsid w:val="00D378F2"/>
    <w:rsid w:val="00D424F5"/>
    <w:rsid w:val="00D63F18"/>
    <w:rsid w:val="00D8530D"/>
    <w:rsid w:val="00D96CA3"/>
    <w:rsid w:val="00DA7A2A"/>
    <w:rsid w:val="00DB2F42"/>
    <w:rsid w:val="00DD1D59"/>
    <w:rsid w:val="00DD282D"/>
    <w:rsid w:val="00DD3924"/>
    <w:rsid w:val="00DE1404"/>
    <w:rsid w:val="00DE1FA7"/>
    <w:rsid w:val="00E03306"/>
    <w:rsid w:val="00E133BB"/>
    <w:rsid w:val="00E32F2C"/>
    <w:rsid w:val="00E80F45"/>
    <w:rsid w:val="00E83005"/>
    <w:rsid w:val="00EE2D16"/>
    <w:rsid w:val="00F11883"/>
    <w:rsid w:val="00F416BF"/>
    <w:rsid w:val="00F47D8F"/>
    <w:rsid w:val="00F86633"/>
    <w:rsid w:val="00F8796F"/>
    <w:rsid w:val="00F9453D"/>
    <w:rsid w:val="00FA168E"/>
    <w:rsid w:val="00FA5C3F"/>
    <w:rsid w:val="00FE08AE"/>
    <w:rsid w:val="030E021F"/>
    <w:rsid w:val="04FAA77D"/>
    <w:rsid w:val="05BFA7CA"/>
    <w:rsid w:val="0754EBDF"/>
    <w:rsid w:val="087A41E3"/>
    <w:rsid w:val="1751E28A"/>
    <w:rsid w:val="1B4A5C67"/>
    <w:rsid w:val="1D7A4255"/>
    <w:rsid w:val="22779F93"/>
    <w:rsid w:val="25F35AD2"/>
    <w:rsid w:val="2C92F81E"/>
    <w:rsid w:val="34A4C95F"/>
    <w:rsid w:val="3B4D42E8"/>
    <w:rsid w:val="3C54AB8C"/>
    <w:rsid w:val="3CB1B4E9"/>
    <w:rsid w:val="3FAB8391"/>
    <w:rsid w:val="42CF6CE4"/>
    <w:rsid w:val="508E495D"/>
    <w:rsid w:val="55A41920"/>
    <w:rsid w:val="59732CF0"/>
    <w:rsid w:val="5A1C719A"/>
    <w:rsid w:val="605E7B01"/>
    <w:rsid w:val="694E56D6"/>
    <w:rsid w:val="6A1702A5"/>
    <w:rsid w:val="6D02D653"/>
    <w:rsid w:val="7ADD99BC"/>
    <w:rsid w:val="7BA5BB1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FE5BE"/>
  <w15:chartTrackingRefBased/>
  <w15:docId w15:val="{C13C2447-A869-2448-8646-B0F65F45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4051C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97366"/>
    <w:rPr>
      <w:color w:val="954F72" w:themeColor="followedHyperlink"/>
      <w:u w:val="single"/>
    </w:rPr>
  </w:style>
  <w:style w:type="character" w:customStyle="1" w:styleId="berschrift3Zchn">
    <w:name w:val="Überschrift 3 Zchn"/>
    <w:basedOn w:val="Absatz-Standardschriftart"/>
    <w:link w:val="berschrift3"/>
    <w:uiPriority w:val="9"/>
    <w:rsid w:val="004051CE"/>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unhideWhenUsed/>
    <w:rsid w:val="004051CE"/>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eitenzahl">
    <w:name w:val="page number"/>
    <w:basedOn w:val="Absatz-Standardschriftart"/>
    <w:uiPriority w:val="99"/>
    <w:semiHidden/>
    <w:unhideWhenUsed/>
    <w:rsid w:val="00E32F2C"/>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6127">
      <w:bodyDiv w:val="1"/>
      <w:marLeft w:val="0"/>
      <w:marRight w:val="0"/>
      <w:marTop w:val="0"/>
      <w:marBottom w:val="0"/>
      <w:divBdr>
        <w:top w:val="none" w:sz="0" w:space="0" w:color="auto"/>
        <w:left w:val="none" w:sz="0" w:space="0" w:color="auto"/>
        <w:bottom w:val="none" w:sz="0" w:space="0" w:color="auto"/>
        <w:right w:val="none" w:sz="0" w:space="0" w:color="auto"/>
      </w:divBdr>
      <w:divsChild>
        <w:div w:id="706612655">
          <w:marLeft w:val="0"/>
          <w:marRight w:val="0"/>
          <w:marTop w:val="0"/>
          <w:marBottom w:val="0"/>
          <w:divBdr>
            <w:top w:val="none" w:sz="0" w:space="0" w:color="auto"/>
            <w:left w:val="none" w:sz="0" w:space="0" w:color="auto"/>
            <w:bottom w:val="none" w:sz="0" w:space="0" w:color="auto"/>
            <w:right w:val="none" w:sz="0" w:space="0" w:color="auto"/>
          </w:divBdr>
          <w:divsChild>
            <w:div w:id="1214393521">
              <w:marLeft w:val="0"/>
              <w:marRight w:val="0"/>
              <w:marTop w:val="0"/>
              <w:marBottom w:val="0"/>
              <w:divBdr>
                <w:top w:val="none" w:sz="0" w:space="0" w:color="auto"/>
                <w:left w:val="none" w:sz="0" w:space="0" w:color="auto"/>
                <w:bottom w:val="none" w:sz="0" w:space="0" w:color="auto"/>
                <w:right w:val="none" w:sz="0" w:space="0" w:color="auto"/>
              </w:divBdr>
            </w:div>
            <w:div w:id="54830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99592">
      <w:bodyDiv w:val="1"/>
      <w:marLeft w:val="0"/>
      <w:marRight w:val="0"/>
      <w:marTop w:val="0"/>
      <w:marBottom w:val="0"/>
      <w:divBdr>
        <w:top w:val="none" w:sz="0" w:space="0" w:color="auto"/>
        <w:left w:val="none" w:sz="0" w:space="0" w:color="auto"/>
        <w:bottom w:val="none" w:sz="0" w:space="0" w:color="auto"/>
        <w:right w:val="none" w:sz="0" w:space="0" w:color="auto"/>
      </w:divBdr>
    </w:div>
    <w:div w:id="713698040">
      <w:bodyDiv w:val="1"/>
      <w:marLeft w:val="0"/>
      <w:marRight w:val="0"/>
      <w:marTop w:val="0"/>
      <w:marBottom w:val="0"/>
      <w:divBdr>
        <w:top w:val="none" w:sz="0" w:space="0" w:color="auto"/>
        <w:left w:val="none" w:sz="0" w:space="0" w:color="auto"/>
        <w:bottom w:val="none" w:sz="0" w:space="0" w:color="auto"/>
        <w:right w:val="none" w:sz="0" w:space="0" w:color="auto"/>
      </w:divBdr>
    </w:div>
    <w:div w:id="842084433">
      <w:bodyDiv w:val="1"/>
      <w:marLeft w:val="0"/>
      <w:marRight w:val="0"/>
      <w:marTop w:val="0"/>
      <w:marBottom w:val="0"/>
      <w:divBdr>
        <w:top w:val="none" w:sz="0" w:space="0" w:color="auto"/>
        <w:left w:val="none" w:sz="0" w:space="0" w:color="auto"/>
        <w:bottom w:val="none" w:sz="0" w:space="0" w:color="auto"/>
        <w:right w:val="none" w:sz="0" w:space="0" w:color="auto"/>
      </w:divBdr>
    </w:div>
    <w:div w:id="1277834892">
      <w:bodyDiv w:val="1"/>
      <w:marLeft w:val="0"/>
      <w:marRight w:val="0"/>
      <w:marTop w:val="0"/>
      <w:marBottom w:val="0"/>
      <w:divBdr>
        <w:top w:val="none" w:sz="0" w:space="0" w:color="auto"/>
        <w:left w:val="none" w:sz="0" w:space="0" w:color="auto"/>
        <w:bottom w:val="none" w:sz="0" w:space="0" w:color="auto"/>
        <w:right w:val="none" w:sz="0" w:space="0" w:color="auto"/>
      </w:divBdr>
    </w:div>
    <w:div w:id="1390761078">
      <w:bodyDiv w:val="1"/>
      <w:marLeft w:val="0"/>
      <w:marRight w:val="0"/>
      <w:marTop w:val="0"/>
      <w:marBottom w:val="0"/>
      <w:divBdr>
        <w:top w:val="none" w:sz="0" w:space="0" w:color="auto"/>
        <w:left w:val="none" w:sz="0" w:space="0" w:color="auto"/>
        <w:bottom w:val="none" w:sz="0" w:space="0" w:color="auto"/>
        <w:right w:val="none" w:sz="0" w:space="0" w:color="auto"/>
      </w:divBdr>
    </w:div>
    <w:div w:id="1482581037">
      <w:bodyDiv w:val="1"/>
      <w:marLeft w:val="0"/>
      <w:marRight w:val="0"/>
      <w:marTop w:val="0"/>
      <w:marBottom w:val="0"/>
      <w:divBdr>
        <w:top w:val="none" w:sz="0" w:space="0" w:color="auto"/>
        <w:left w:val="none" w:sz="0" w:space="0" w:color="auto"/>
        <w:bottom w:val="none" w:sz="0" w:space="0" w:color="auto"/>
        <w:right w:val="none" w:sz="0" w:space="0" w:color="auto"/>
      </w:divBdr>
    </w:div>
    <w:div w:id="1483961391">
      <w:bodyDiv w:val="1"/>
      <w:marLeft w:val="0"/>
      <w:marRight w:val="0"/>
      <w:marTop w:val="0"/>
      <w:marBottom w:val="0"/>
      <w:divBdr>
        <w:top w:val="none" w:sz="0" w:space="0" w:color="auto"/>
        <w:left w:val="none" w:sz="0" w:space="0" w:color="auto"/>
        <w:bottom w:val="none" w:sz="0" w:space="0" w:color="auto"/>
        <w:right w:val="none" w:sz="0" w:space="0" w:color="auto"/>
      </w:divBdr>
    </w:div>
    <w:div w:id="1540320575">
      <w:bodyDiv w:val="1"/>
      <w:marLeft w:val="0"/>
      <w:marRight w:val="0"/>
      <w:marTop w:val="0"/>
      <w:marBottom w:val="0"/>
      <w:divBdr>
        <w:top w:val="none" w:sz="0" w:space="0" w:color="auto"/>
        <w:left w:val="none" w:sz="0" w:space="0" w:color="auto"/>
        <w:bottom w:val="none" w:sz="0" w:space="0" w:color="auto"/>
        <w:right w:val="none" w:sz="0" w:space="0" w:color="auto"/>
      </w:divBdr>
    </w:div>
    <w:div w:id="1646659159">
      <w:bodyDiv w:val="1"/>
      <w:marLeft w:val="0"/>
      <w:marRight w:val="0"/>
      <w:marTop w:val="0"/>
      <w:marBottom w:val="0"/>
      <w:divBdr>
        <w:top w:val="none" w:sz="0" w:space="0" w:color="auto"/>
        <w:left w:val="none" w:sz="0" w:space="0" w:color="auto"/>
        <w:bottom w:val="none" w:sz="0" w:space="0" w:color="auto"/>
        <w:right w:val="none" w:sz="0" w:space="0" w:color="auto"/>
      </w:divBdr>
    </w:div>
    <w:div w:id="1859006569">
      <w:bodyDiv w:val="1"/>
      <w:marLeft w:val="0"/>
      <w:marRight w:val="0"/>
      <w:marTop w:val="0"/>
      <w:marBottom w:val="0"/>
      <w:divBdr>
        <w:top w:val="none" w:sz="0" w:space="0" w:color="auto"/>
        <w:left w:val="none" w:sz="0" w:space="0" w:color="auto"/>
        <w:bottom w:val="none" w:sz="0" w:space="0" w:color="auto"/>
        <w:right w:val="none" w:sz="0" w:space="0" w:color="auto"/>
      </w:divBdr>
    </w:div>
    <w:div w:id="1976521573">
      <w:bodyDiv w:val="1"/>
      <w:marLeft w:val="0"/>
      <w:marRight w:val="0"/>
      <w:marTop w:val="0"/>
      <w:marBottom w:val="0"/>
      <w:divBdr>
        <w:top w:val="none" w:sz="0" w:space="0" w:color="auto"/>
        <w:left w:val="none" w:sz="0" w:space="0" w:color="auto"/>
        <w:bottom w:val="none" w:sz="0" w:space="0" w:color="auto"/>
        <w:right w:val="none" w:sz="0" w:space="0" w:color="auto"/>
      </w:divBdr>
    </w:div>
    <w:div w:id="200134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ufsteinerland-radmarathon.at/" TargetMode="External"/><Relationship Id="rId18" Type="http://schemas.openxmlformats.org/officeDocument/2006/relationships/hyperlink" Target="http://www.kufstein.com"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presse@ok-k.at" TargetMode="External"/><Relationship Id="rId17" Type="http://schemas.openxmlformats.org/officeDocument/2006/relationships/hyperlink" Target="mailto:l.schneeweiss@kufstein.com" TargetMode="External"/><Relationship Id="rId2" Type="http://schemas.openxmlformats.org/officeDocument/2006/relationships/customXml" Target="../customXml/item2.xml"/><Relationship Id="rId16" Type="http://schemas.openxmlformats.org/officeDocument/2006/relationships/hyperlink" Target="http://www.ok-k.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ufsteinerland-radmarathon.at/de/allgemeine-informationen.html" TargetMode="External"/><Relationship Id="rId5" Type="http://schemas.openxmlformats.org/officeDocument/2006/relationships/numbering" Target="numbering.xml"/><Relationship Id="rId15" Type="http://schemas.openxmlformats.org/officeDocument/2006/relationships/hyperlink" Target="tel:+435372%2021494%209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esse@ok-k.a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erao/Library/Group%20Containers/UBF8T346G9.Office/User%20Content.localized/Templates.localized/O&amp;K_Presse-Meldung_Vorlage_Sport_(08|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B5738433C1674D95CCEC91633BE3E6" ma:contentTypeVersion="13" ma:contentTypeDescription="Ein neues Dokument erstellen." ma:contentTypeScope="" ma:versionID="e8ab85167f0478acc8603427318d11d9">
  <xsd:schema xmlns:xsd="http://www.w3.org/2001/XMLSchema" xmlns:xs="http://www.w3.org/2001/XMLSchema" xmlns:p="http://schemas.microsoft.com/office/2006/metadata/properties" xmlns:ns2="5584a462-2c35-4461-90d9-db116fa91e23" xmlns:ns3="f5137daf-9bd5-4db3-8e0b-af5533110593" targetNamespace="http://schemas.microsoft.com/office/2006/metadata/properties" ma:root="true" ma:fieldsID="d4db1add724fc309e46ddc0e2f84e7d9" ns2:_="" ns3:_="">
    <xsd:import namespace="5584a462-2c35-4461-90d9-db116fa91e23"/>
    <xsd:import namespace="f5137daf-9bd5-4db3-8e0b-af55331105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4a462-2c35-4461-90d9-db116fa91e2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137daf-9bd5-4db3-8e0b-af55331105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45d05425-c8a0-421e-8e8f-99d77df84f7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137daf-9bd5-4db3-8e0b-af553311059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4E485-1596-4A0E-B12D-6E4AF7D86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4a462-2c35-4461-90d9-db116fa91e23"/>
    <ds:schemaRef ds:uri="f5137daf-9bd5-4db3-8e0b-af5533110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F6BE0-67F4-48EB-ABD8-FE5506E03276}">
  <ds:schemaRefs>
    <ds:schemaRef ds:uri="http://schemas.microsoft.com/sharepoint/v3/contenttype/forms"/>
  </ds:schemaRefs>
</ds:datastoreItem>
</file>

<file path=customXml/itemProps3.xml><?xml version="1.0" encoding="utf-8"?>
<ds:datastoreItem xmlns:ds="http://schemas.openxmlformats.org/officeDocument/2006/customXml" ds:itemID="{14415BA0-4206-4800-8FED-9FF704BB2A65}">
  <ds:schemaRefs>
    <ds:schemaRef ds:uri="http://schemas.microsoft.com/office/2006/metadata/properties"/>
    <ds:schemaRef ds:uri="http://schemas.microsoft.com/office/infopath/2007/PartnerControls"/>
    <ds:schemaRef ds:uri="f5137daf-9bd5-4db3-8e0b-af5533110593"/>
  </ds:schemaRefs>
</ds:datastoreItem>
</file>

<file path=customXml/itemProps4.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O&amp;K_Presse-Meldung_Vorlage_Sport_(08|2024).dotx</Template>
  <TotalTime>0</TotalTime>
  <Pages>4</Pages>
  <Words>1094</Words>
  <Characters>6895</Characters>
  <Application>Microsoft Office Word</Application>
  <DocSecurity>0</DocSecurity>
  <Lines>57</Lines>
  <Paragraphs>15</Paragraphs>
  <ScaleCrop>false</ScaleCrop>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Obwexer</dc:creator>
  <cp:keywords/>
  <dc:description/>
  <cp:lastModifiedBy>Margret Winkler</cp:lastModifiedBy>
  <cp:revision>2</cp:revision>
  <cp:lastPrinted>2026-02-19T07:45:00Z</cp:lastPrinted>
  <dcterms:created xsi:type="dcterms:W3CDTF">2026-02-23T08:49:00Z</dcterms:created>
  <dcterms:modified xsi:type="dcterms:W3CDTF">2026-02-23T08:49:00Z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0x01010026B5738433C1674D95CCEC91633BE3E6</vt:lpwstr>
  </property>
  <property fmtid="{D5CDD505-2E9C-101B-9397-08002B2CF9AE}" pid="3" name="MediaServiceImageTags">
    <vt:lpwstr/>
  </property>
</Properties>
</file>