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817E" w14:textId="77777777" w:rsidR="008418CE" w:rsidRPr="002771EB" w:rsidRDefault="008418CE" w:rsidP="008418CE">
      <w:pPr>
        <w:rPr>
          <w:rFonts w:ascii="Aptos" w:hAnsi="Aptos"/>
          <w:i/>
          <w:iCs/>
        </w:rPr>
      </w:pPr>
    </w:p>
    <w:p w14:paraId="788636A8" w14:textId="77777777" w:rsidR="008418CE" w:rsidRPr="002771EB" w:rsidRDefault="008418CE" w:rsidP="008418CE">
      <w:pPr>
        <w:rPr>
          <w:rFonts w:ascii="Aptos" w:hAnsi="Aptos"/>
          <w:i/>
          <w:iCs/>
        </w:rPr>
      </w:pPr>
    </w:p>
    <w:p w14:paraId="30DF6A4F" w14:textId="244EA7C0" w:rsidR="008418CE" w:rsidRPr="002771EB" w:rsidRDefault="008418CE" w:rsidP="008418CE">
      <w:pPr>
        <w:rPr>
          <w:rFonts w:ascii="Aptos" w:hAnsi="Aptos"/>
          <w:i/>
          <w:iCs/>
        </w:rPr>
      </w:pPr>
      <w:r w:rsidRPr="002771EB">
        <w:rPr>
          <w:rFonts w:ascii="Aptos" w:hAnsi="Aptos"/>
          <w:i/>
          <w:iCs/>
        </w:rPr>
        <w:t xml:space="preserve">Sehr geehrte Damen und Herren, liebe </w:t>
      </w:r>
      <w:proofErr w:type="spellStart"/>
      <w:r w:rsidRPr="002771EB">
        <w:rPr>
          <w:rFonts w:ascii="Aptos" w:hAnsi="Aptos"/>
          <w:i/>
          <w:iCs/>
        </w:rPr>
        <w:t>MedienvertreterInnen</w:t>
      </w:r>
      <w:proofErr w:type="spellEnd"/>
      <w:r w:rsidRPr="002771EB">
        <w:rPr>
          <w:rFonts w:ascii="Aptos" w:hAnsi="Aptos"/>
          <w:i/>
          <w:iCs/>
        </w:rPr>
        <w:t xml:space="preserve">! </w:t>
      </w:r>
    </w:p>
    <w:p w14:paraId="05FE34A4" w14:textId="251A2669" w:rsidR="008418CE" w:rsidRPr="002771EB" w:rsidRDefault="00426CB7" w:rsidP="008418CE">
      <w:pPr>
        <w:rPr>
          <w:rFonts w:ascii="Aptos" w:hAnsi="Aptos"/>
          <w:i/>
          <w:iCs/>
        </w:rPr>
      </w:pPr>
      <w:r>
        <w:rPr>
          <w:rFonts w:ascii="Aptos" w:hAnsi="Aptos"/>
          <w:i/>
          <w:iCs/>
        </w:rPr>
        <w:t>Hiermit</w:t>
      </w:r>
      <w:r w:rsidR="008418CE" w:rsidRPr="002771EB">
        <w:rPr>
          <w:rFonts w:ascii="Aptos" w:hAnsi="Aptos"/>
          <w:i/>
          <w:iCs/>
        </w:rPr>
        <w:t xml:space="preserve"> dürfen wir Ihnen unsere aktuelle Pressemeldung übermitteln und bitten um Berücksichtigung in Ihrer nächsten Veröffentlichung.</w:t>
      </w:r>
    </w:p>
    <w:p w14:paraId="69F3CFBF" w14:textId="77777777" w:rsidR="00550929" w:rsidRPr="002771EB" w:rsidRDefault="00550929" w:rsidP="00550929">
      <w:pPr>
        <w:rPr>
          <w:rFonts w:ascii="Aptos" w:hAnsi="Aptos"/>
        </w:rPr>
      </w:pPr>
    </w:p>
    <w:p w14:paraId="4975C806" w14:textId="77777777" w:rsidR="00550929" w:rsidRPr="002771EB" w:rsidRDefault="00550929" w:rsidP="00550929">
      <w:pPr>
        <w:pBdr>
          <w:bottom w:val="single" w:sz="6" w:space="1" w:color="auto"/>
        </w:pBdr>
        <w:rPr>
          <w:rFonts w:ascii="Aptos" w:hAnsi="Aptos"/>
          <w:color w:val="808080" w:themeColor="background1" w:themeShade="80"/>
        </w:rPr>
      </w:pPr>
    </w:p>
    <w:p w14:paraId="54B10DD9" w14:textId="77777777" w:rsidR="00550929" w:rsidRPr="002771EB" w:rsidRDefault="00550929" w:rsidP="00F761F5">
      <w:pPr>
        <w:rPr>
          <w:rFonts w:ascii="Aptos" w:hAnsi="Aptos"/>
          <w:color w:val="000000" w:themeColor="text1"/>
        </w:rPr>
      </w:pPr>
    </w:p>
    <w:p w14:paraId="20D59185" w14:textId="60CA7EF4" w:rsidR="008418CE" w:rsidRPr="002771EB" w:rsidRDefault="008418CE" w:rsidP="008418CE">
      <w:pPr>
        <w:jc w:val="right"/>
        <w:rPr>
          <w:rFonts w:ascii="Aptos" w:hAnsi="Aptos"/>
          <w:color w:val="000000" w:themeColor="text1"/>
        </w:rPr>
      </w:pPr>
      <w:r w:rsidRPr="002771EB">
        <w:rPr>
          <w:rFonts w:ascii="Aptos" w:hAnsi="Aptos"/>
          <w:color w:val="000000" w:themeColor="text1"/>
        </w:rPr>
        <w:t xml:space="preserve">Kufstein, </w:t>
      </w:r>
      <w:r w:rsidR="005541BE">
        <w:rPr>
          <w:rFonts w:ascii="Aptos" w:hAnsi="Aptos"/>
          <w:color w:val="000000" w:themeColor="text1"/>
        </w:rPr>
        <w:t>29. Jänner 2026</w:t>
      </w:r>
    </w:p>
    <w:p w14:paraId="5A907029" w14:textId="77777777" w:rsidR="008418CE" w:rsidRPr="002771EB" w:rsidRDefault="008418CE" w:rsidP="008418CE">
      <w:pPr>
        <w:jc w:val="right"/>
        <w:rPr>
          <w:rFonts w:ascii="Aptos" w:hAnsi="Aptos"/>
          <w:color w:val="000000" w:themeColor="text1"/>
        </w:rPr>
      </w:pPr>
    </w:p>
    <w:p w14:paraId="549D1986" w14:textId="49BA9BE5" w:rsidR="008418CE" w:rsidRPr="002771EB" w:rsidRDefault="008418CE" w:rsidP="008418CE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</w:pPr>
      <w:proofErr w:type="spellStart"/>
      <w:r w:rsidRPr="002771EB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>Ebbser</w:t>
      </w:r>
      <w:proofErr w:type="spellEnd"/>
      <w:r w:rsidRPr="002771EB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 xml:space="preserve"> </w:t>
      </w:r>
      <w:proofErr w:type="spellStart"/>
      <w:r w:rsidRPr="002771EB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>Koasamarsch</w:t>
      </w:r>
      <w:proofErr w:type="spellEnd"/>
      <w:r w:rsidRPr="002771EB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 xml:space="preserve"> 2026</w:t>
      </w:r>
      <w:r w:rsidR="00484102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 xml:space="preserve"> – </w:t>
      </w:r>
      <w:r w:rsidR="00484102" w:rsidRPr="00484102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>Am 13. Juni wartet ein Event für Wanderer und Trailrunner</w:t>
      </w:r>
      <w:r w:rsidR="00484102">
        <w:rPr>
          <w:rFonts w:ascii="Aptos" w:eastAsia="Times New Roman" w:hAnsi="Aptos" w:cs="Times New Roman"/>
          <w:kern w:val="36"/>
          <w:sz w:val="28"/>
          <w:szCs w:val="28"/>
          <w:lang w:eastAsia="de-DE"/>
          <w14:ligatures w14:val="none"/>
        </w:rPr>
        <w:t xml:space="preserve"> </w:t>
      </w:r>
      <w:r w:rsidR="00484102" w:rsidRPr="00484102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>im Kaisergebirge</w:t>
      </w:r>
    </w:p>
    <w:p w14:paraId="1C20EBA9" w14:textId="16BD3473" w:rsidR="008418CE" w:rsidRPr="002771EB" w:rsidRDefault="00A87A17" w:rsidP="008418CE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>Wiederauflage der Jubiläumsstrecke „KOASA-55-Panorama-Trail</w:t>
      </w:r>
      <w:r w:rsidR="008E3B7A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>“</w:t>
      </w:r>
      <w:r w:rsidR="00484102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 über 55 km</w:t>
      </w:r>
      <w:r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, neuer Streckenchef und </w:t>
      </w:r>
      <w:r w:rsidR="005015B8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>Rabattaktion für Gruppen</w:t>
      </w:r>
    </w:p>
    <w:p w14:paraId="0FBA3905" w14:textId="13213705" w:rsidR="00CF7C06" w:rsidRDefault="007629F5" w:rsidP="009C42ED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D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as Kaisergebirge, bei den Einheimischen der „</w:t>
      </w:r>
      <w:proofErr w:type="spellStart"/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</w:t>
      </w:r>
      <w:proofErr w:type="spellEnd"/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“ genannt,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ist den </w:t>
      </w:r>
      <w:proofErr w:type="spellStart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Ebbsern</w:t>
      </w:r>
      <w:proofErr w:type="spellEnd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heilig. Gut so, denn das 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G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ebirge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in Tirol an der Grenze zu Bayern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steht unter Naturschutz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. Aus diesem Grund gibt es bei den Teilnehmern auch eine Beschränkung von maximal 1.200 Anmeldungen. </w:t>
      </w:r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Am </w:t>
      </w:r>
      <w:r w:rsidR="00093C57" w:rsidRPr="00CF7C06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Samstag, 13. Juni 2026</w:t>
      </w:r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geht der </w:t>
      </w:r>
      <w:proofErr w:type="spellStart"/>
      <w:r w:rsidR="00093C57" w:rsidRPr="00CF7C06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Ebbser</w:t>
      </w:r>
      <w:proofErr w:type="spellEnd"/>
      <w:r w:rsidR="00093C57" w:rsidRPr="00CF7C06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="00093C57" w:rsidRPr="00CF7C06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Koasamarsch</w:t>
      </w:r>
      <w:proofErr w:type="spellEnd"/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in seine </w:t>
      </w:r>
      <w:r w:rsidR="00093C57" w:rsidRPr="00CF7C06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56. Auflage.</w:t>
      </w:r>
    </w:p>
    <w:p w14:paraId="72615E33" w14:textId="07D95EBD" w:rsidR="00093C57" w:rsidRDefault="0080281E" w:rsidP="00093C5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International und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Kult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– Der Wander- und Trailrunning-</w:t>
      </w:r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Event im </w:t>
      </w:r>
      <w:proofErr w:type="spellStart"/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Kufsteinerland</w:t>
      </w:r>
      <w:proofErr w:type="spellEnd"/>
      <w:r w:rsidR="00093C57" w:rsidRPr="00B444C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in Tirol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gilt als </w:t>
      </w:r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eine der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älte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ste</w:t>
      </w:r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n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Wander- und Berglaufveranstaltung</w:t>
      </w:r>
      <w:r w:rsidR="005015B8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en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606C00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Österreich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. </w:t>
      </w:r>
      <w:r w:rsidR="005015B8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Dementsprechend</w:t>
      </w:r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viel Erfahrung steckt nach wie vor im Organisationsteam rund um den WSV </w:t>
      </w:r>
      <w:proofErr w:type="spellStart"/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</w:t>
      </w:r>
      <w:proofErr w:type="spellEnd"/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(Sektion Alpin). 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2025 feierte </w:t>
      </w:r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der </w:t>
      </w:r>
      <w:proofErr w:type="spellStart"/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marsch</w:t>
      </w:r>
      <w:proofErr w:type="spellEnd"/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sein</w:t>
      </w:r>
      <w:r w:rsidR="00037FA6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55</w:t>
      </w:r>
      <w:r w:rsidR="00A261C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-</w:t>
      </w:r>
      <w:r w:rsidR="00093C5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jähriges Jubiläum, dem zu Ehren die Jubiläumsstrecke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„KOASA-55-Panorama-Trail“ </w:t>
      </w:r>
      <w:r w:rsidR="00294E1F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mit 55 km und knapp 4.000 hm 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initiiert wurde. Die </w:t>
      </w:r>
      <w:r w:rsidR="00102D7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landschaftlich spektakuläre 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Strecke brach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te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Rekorde.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Beim restlos ausgebuchten </w:t>
      </w:r>
      <w:proofErr w:type="spellStart"/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Koasamarsch</w:t>
      </w:r>
      <w:proofErr w:type="spellEnd"/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A87A1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im vergangenen Jahr 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siegte die Deutsche Kimi Schreiber 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eindrucksvoll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mit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einer Zeit von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7:42:42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. Damit war sie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sogar 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die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Schnellste von allen</w:t>
      </w:r>
      <w:r w:rsidR="00CB780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auf der Jubiläumsstrecke</w:t>
      </w:r>
      <w:r w:rsidR="000919E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. Bei den schnellsten Herren kam der Österreicher Daniel Hauser mit einer Zeit von 7:49:42 nach Schreiber ins Ziel.</w:t>
      </w:r>
    </w:p>
    <w:p w14:paraId="2968DB6F" w14:textId="5CA76C3E" w:rsidR="0080281E" w:rsidRPr="0080281E" w:rsidRDefault="00151E85" w:rsidP="00093C5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>Strecken für</w:t>
      </w:r>
      <w:r w:rsidR="0080281E" w:rsidRPr="0080281E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</w:t>
      </w:r>
      <w:r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>Sieger</w:t>
      </w:r>
      <w:r w:rsidR="00037FA6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und</w:t>
      </w:r>
      <w:r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Genießer </w:t>
      </w:r>
    </w:p>
    <w:p w14:paraId="348E0DCF" w14:textId="4F7F1652" w:rsidR="0080281E" w:rsidRDefault="0080281E" w:rsidP="00093C5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Egal ob den Sieg vor Augen, </w:t>
      </w:r>
      <w:r w:rsid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auf der Suche nach dem ultimativen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Adrenalinkick, fürs verbindende Wir-Gefühl beim Wandern in der Gruppe beim Genießen der kaiserlichen Landschaft oder einfach nur, um dabei gewesen zu sein – </w:t>
      </w:r>
      <w:r w:rsid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beim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="00CC4C8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Ebbser</w:t>
      </w:r>
      <w:proofErr w:type="spellEnd"/>
      <w:r w:rsidR="00CC4C8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Koasamarsch</w:t>
      </w:r>
      <w:proofErr w:type="spellEnd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kommt jede und jeder auf seine Kosten. </w:t>
      </w:r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Zur Auswahl stehen drei Trailrunning-Bewerbe – </w:t>
      </w:r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lastRenderedPageBreak/>
        <w:t xml:space="preserve">vom KOASA-55-Panorama-Trail mit 55 km und 3.900 Höhenmetern über den KOASA-Classic-Run (33 km/1.910 hm) bis zum knackigen KOASA-Höllenritt (20 km/1.000 hm). Wer lieber im eigenen Tempo unterwegs ist, kann die klassischen Wanderstrecken über 33 km oder 20 km wählen – beide mit denselben Eckdaten wie die Laufbewerbe. Für </w:t>
      </w:r>
      <w:r w:rsid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Naturg</w:t>
      </w:r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enießer und Familien gibt es zudem zwei Talwanderungen: den „12er“ mit 12 km und kaum Höhenmetern sowie den „5er“ mit 4,2 km als kurze Runde. So finde</w:t>
      </w:r>
      <w:r w:rsid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n alle </w:t>
      </w:r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genau die Distanz, die zu</w:t>
      </w:r>
      <w:r w:rsidR="00426CB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m </w:t>
      </w:r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persönlichen </w:t>
      </w:r>
      <w:proofErr w:type="spellStart"/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</w:t>
      </w:r>
      <w:proofErr w:type="spellEnd"/>
      <w:r w:rsidR="00151E85" w:rsidRP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-Erlebnis passt.</w:t>
      </w:r>
      <w:r w:rsidR="00151E85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5015B8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Aufgrund der positiven Rückmeldungen</w:t>
      </w:r>
      <w:r w:rsidR="005541B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– vor allem wegen ihrer landschaftlichen Schönheit –</w:t>
      </w:r>
      <w:r w:rsidR="00D356AA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haben sich die Veranstalter für eine Wiederholung der Jubiläumsstrecke entschieden</w:t>
      </w:r>
      <w:r w:rsidR="005541B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. Sie wird nun Fixpunkt beim </w:t>
      </w:r>
      <w:proofErr w:type="spellStart"/>
      <w:r w:rsidR="005541B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Ebbser</w:t>
      </w:r>
      <w:proofErr w:type="spellEnd"/>
      <w:r w:rsidR="005541B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="005541B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Koasamarsch</w:t>
      </w:r>
      <w:proofErr w:type="spellEnd"/>
      <w:r w:rsidR="005541B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und ersetzt damit die Marathonstrecke. </w:t>
      </w:r>
      <w:r w:rsidR="00E4044D" w:rsidRPr="00E4044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Es warten traumhafte Trails und mit 3.900 Höhenmetern wohl auch eine große Herausforderung für alle Trailrunning-Enthusiasten.</w:t>
      </w:r>
      <w:r w:rsidR="00E4044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0654DF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Optimiert wird die Strecke durch Anpassungen bei den </w:t>
      </w:r>
      <w:r w:rsidR="00EC77A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Verpflegungss</w:t>
      </w:r>
      <w:r w:rsidR="000654DF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tationen.</w:t>
      </w:r>
    </w:p>
    <w:p w14:paraId="75498993" w14:textId="22C58AC2" w:rsidR="009C42ED" w:rsidRPr="002771EB" w:rsidRDefault="002771EB" w:rsidP="009C42ED">
      <w:pPr>
        <w:spacing w:before="100" w:beforeAutospacing="1" w:after="100" w:afterAutospacing="1" w:line="240" w:lineRule="auto"/>
        <w:outlineLvl w:val="2"/>
        <w:rPr>
          <w:rStyle w:val="Fett"/>
          <w:rFonts w:ascii="Aptos" w:hAnsi="Aptos"/>
          <w:sz w:val="24"/>
          <w:szCs w:val="24"/>
          <w:lang w:eastAsia="de-DE"/>
        </w:rPr>
      </w:pPr>
      <w:r>
        <w:rPr>
          <w:rStyle w:val="Fett"/>
          <w:rFonts w:ascii="Aptos" w:hAnsi="Aptos"/>
          <w:sz w:val="24"/>
          <w:szCs w:val="24"/>
          <w:lang w:eastAsia="de-DE"/>
        </w:rPr>
        <w:t>Die Strecken im Überblick:</w:t>
      </w:r>
    </w:p>
    <w:p w14:paraId="212FD1ED" w14:textId="77777777" w:rsidR="009C42ED" w:rsidRPr="002771EB" w:rsidRDefault="009C42ED" w:rsidP="009C42E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>Trailrunning:</w:t>
      </w:r>
    </w:p>
    <w:p w14:paraId="42953ECC" w14:textId="697253A3" w:rsidR="009C42ED" w:rsidRPr="002771EB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KOASA-55-Panorama-Trail: 55 km und 3.900 hm</w:t>
      </w:r>
    </w:p>
    <w:p w14:paraId="25E09107" w14:textId="447AF25A" w:rsidR="009C42ED" w:rsidRPr="002771EB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val="en-US"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val="en-US" w:eastAsia="de-DE"/>
          <w14:ligatures w14:val="none"/>
        </w:rPr>
        <w:t>KOASA-Classic-Run: 33 km und 1.910 hm</w:t>
      </w:r>
    </w:p>
    <w:p w14:paraId="33287184" w14:textId="76323C36" w:rsidR="009C42ED" w:rsidRPr="002771EB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KOASA-Höllenritt: 20 km und 1.000 hm</w:t>
      </w:r>
    </w:p>
    <w:p w14:paraId="3197A2BB" w14:textId="73C316BB" w:rsidR="009C42ED" w:rsidRPr="002771EB" w:rsidRDefault="009C42ED" w:rsidP="009C42E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>Wanderung</w:t>
      </w:r>
      <w:r w:rsidR="00860D8C" w:rsidRPr="002771EB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>en</w:t>
      </w:r>
      <w:r w:rsidRPr="002771EB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>:</w:t>
      </w:r>
    </w:p>
    <w:p w14:paraId="214AA83E" w14:textId="5BC96CA8" w:rsidR="009C42ED" w:rsidRPr="002771EB" w:rsidRDefault="009C42ED" w:rsidP="009C4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KOASA-33er Wanderung: 33 km und 1.910 hm</w:t>
      </w:r>
    </w:p>
    <w:p w14:paraId="482510DD" w14:textId="1C95AE49" w:rsidR="009C42ED" w:rsidRPr="002771EB" w:rsidRDefault="009C42ED" w:rsidP="009C4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KOASA-20er Wanderung – durch die Hölle: 20 km und 1.000 hm</w:t>
      </w:r>
    </w:p>
    <w:p w14:paraId="5104CCEB" w14:textId="565D81D1" w:rsidR="009C42ED" w:rsidRPr="002771EB" w:rsidRDefault="009C42ED" w:rsidP="009C4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KOASA-Marsch Talwanderung "12er": </w:t>
      </w:r>
      <w:r w:rsidR="005A021C"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12</w:t>
      </w: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km</w:t>
      </w:r>
    </w:p>
    <w:p w14:paraId="3E59CC9F" w14:textId="0C0A8C21" w:rsidR="009C42ED" w:rsidRDefault="009C42ED" w:rsidP="00C04B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KOASA-Marsch Talwanderung "5er": </w:t>
      </w:r>
      <w:r w:rsid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4,2</w:t>
      </w:r>
      <w:r w:rsidRPr="002771E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km</w:t>
      </w:r>
    </w:p>
    <w:p w14:paraId="370D812F" w14:textId="77777777" w:rsidR="002053C2" w:rsidRPr="002053C2" w:rsidRDefault="002053C2" w:rsidP="002053C2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2053C2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Unbedingt nutzen: Ermäßigung bei Sammelanmeldungen </w:t>
      </w:r>
    </w:p>
    <w:p w14:paraId="1C21C13E" w14:textId="77777777" w:rsidR="002053C2" w:rsidRPr="002053C2" w:rsidRDefault="002053C2" w:rsidP="002053C2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2053C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Für Sammelanmeldungen gilt auch in diesem Jahr wieder die Rabattaktion von 6% Ermäßigung auf die gesamte Buchung. Genutzt werden kann diese von Gruppen ab 6 Personen. Voraussetzung ist eine gesammelte Anmeldung, für nachträgliche Meldungen kann kein Rabatt gewährt werden.</w:t>
      </w:r>
    </w:p>
    <w:p w14:paraId="7396B50B" w14:textId="73C709D6" w:rsidR="0080281E" w:rsidRPr="00426CB7" w:rsidRDefault="00426CB7" w:rsidP="00C04B06">
      <w:pPr>
        <w:pStyle w:val="StandardWeb"/>
        <w:rPr>
          <w:rStyle w:val="Fett"/>
          <w:rFonts w:ascii="Aptos" w:hAnsi="Aptos"/>
        </w:rPr>
      </w:pPr>
      <w:r w:rsidRPr="00426CB7">
        <w:rPr>
          <w:rStyle w:val="Fett"/>
          <w:rFonts w:ascii="Aptos" w:hAnsi="Aptos"/>
        </w:rPr>
        <w:t xml:space="preserve">Neuer Streckenchef </w:t>
      </w:r>
      <w:r w:rsidR="00E43623">
        <w:rPr>
          <w:rStyle w:val="Fett"/>
          <w:rFonts w:ascii="Aptos" w:hAnsi="Aptos"/>
        </w:rPr>
        <w:t xml:space="preserve">– Pfluger löst </w:t>
      </w:r>
      <w:proofErr w:type="spellStart"/>
      <w:r w:rsidR="00E43623">
        <w:rPr>
          <w:rStyle w:val="Fett"/>
          <w:rFonts w:ascii="Aptos" w:hAnsi="Aptos"/>
        </w:rPr>
        <w:t>Sevignani</w:t>
      </w:r>
      <w:proofErr w:type="spellEnd"/>
      <w:r w:rsidR="00E43623">
        <w:rPr>
          <w:rStyle w:val="Fett"/>
          <w:rFonts w:ascii="Aptos" w:hAnsi="Aptos"/>
        </w:rPr>
        <w:t xml:space="preserve"> ab</w:t>
      </w:r>
    </w:p>
    <w:p w14:paraId="00B6BE74" w14:textId="3D64E4FE" w:rsidR="00224DDF" w:rsidRDefault="00224DDF" w:rsidP="00C04B06">
      <w:pPr>
        <w:pStyle w:val="StandardWeb"/>
        <w:rPr>
          <w:rStyle w:val="Fett"/>
          <w:rFonts w:ascii="Aptos" w:hAnsi="Aptos"/>
          <w:b w:val="0"/>
          <w:bCs w:val="0"/>
        </w:rPr>
      </w:pPr>
      <w:r>
        <w:rPr>
          <w:rStyle w:val="Fett"/>
          <w:rFonts w:ascii="Aptos" w:hAnsi="Aptos"/>
          <w:b w:val="0"/>
          <w:bCs w:val="0"/>
        </w:rPr>
        <w:t>Nach</w:t>
      </w:r>
      <w:r w:rsidR="00E43623">
        <w:rPr>
          <w:rStyle w:val="Fett"/>
          <w:rFonts w:ascii="Aptos" w:hAnsi="Aptos"/>
          <w:b w:val="0"/>
          <w:bCs w:val="0"/>
        </w:rPr>
        <w:t xml:space="preserve"> der Jubiläumsausgabe des </w:t>
      </w:r>
      <w:proofErr w:type="spellStart"/>
      <w:r w:rsidR="00E43623">
        <w:rPr>
          <w:rStyle w:val="Fett"/>
          <w:rFonts w:ascii="Aptos" w:hAnsi="Aptos"/>
          <w:b w:val="0"/>
          <w:bCs w:val="0"/>
        </w:rPr>
        <w:t>Ebbser</w:t>
      </w:r>
      <w:proofErr w:type="spellEnd"/>
      <w:r w:rsidR="00E43623">
        <w:rPr>
          <w:rStyle w:val="Fett"/>
          <w:rFonts w:ascii="Aptos" w:hAnsi="Aptos"/>
          <w:b w:val="0"/>
          <w:bCs w:val="0"/>
        </w:rPr>
        <w:t xml:space="preserve"> </w:t>
      </w:r>
      <w:proofErr w:type="spellStart"/>
      <w:r w:rsidR="00E43623">
        <w:rPr>
          <w:rStyle w:val="Fett"/>
          <w:rFonts w:ascii="Aptos" w:hAnsi="Aptos"/>
          <w:b w:val="0"/>
          <w:bCs w:val="0"/>
        </w:rPr>
        <w:t>Koasamarschs</w:t>
      </w:r>
      <w:proofErr w:type="spellEnd"/>
      <w:r w:rsidR="00E43623">
        <w:rPr>
          <w:rStyle w:val="Fett"/>
          <w:rFonts w:ascii="Aptos" w:hAnsi="Aptos"/>
          <w:b w:val="0"/>
          <w:bCs w:val="0"/>
        </w:rPr>
        <w:t xml:space="preserve"> gibt der bisherige Streckenchef Jürgen </w:t>
      </w:r>
      <w:proofErr w:type="spellStart"/>
      <w:r w:rsidR="00E43623">
        <w:rPr>
          <w:rStyle w:val="Fett"/>
          <w:rFonts w:ascii="Aptos" w:hAnsi="Aptos"/>
          <w:b w:val="0"/>
          <w:bCs w:val="0"/>
        </w:rPr>
        <w:t>Sevig</w:t>
      </w:r>
      <w:r>
        <w:rPr>
          <w:rStyle w:val="Fett"/>
          <w:rFonts w:ascii="Aptos" w:hAnsi="Aptos"/>
          <w:b w:val="0"/>
          <w:bCs w:val="0"/>
        </w:rPr>
        <w:t>n</w:t>
      </w:r>
      <w:r w:rsidR="00E43623">
        <w:rPr>
          <w:rStyle w:val="Fett"/>
          <w:rFonts w:ascii="Aptos" w:hAnsi="Aptos"/>
          <w:b w:val="0"/>
          <w:bCs w:val="0"/>
        </w:rPr>
        <w:t>ani</w:t>
      </w:r>
      <w:proofErr w:type="spellEnd"/>
      <w:r>
        <w:rPr>
          <w:rStyle w:val="Fett"/>
          <w:rFonts w:ascii="Aptos" w:hAnsi="Aptos"/>
          <w:b w:val="0"/>
          <w:bCs w:val="0"/>
        </w:rPr>
        <w:t xml:space="preserve"> nun den </w:t>
      </w:r>
      <w:proofErr w:type="spellStart"/>
      <w:r>
        <w:rPr>
          <w:rStyle w:val="Fett"/>
          <w:rFonts w:ascii="Aptos" w:hAnsi="Aptos"/>
          <w:b w:val="0"/>
          <w:bCs w:val="0"/>
        </w:rPr>
        <w:t>Streckenchefsposten</w:t>
      </w:r>
      <w:proofErr w:type="spellEnd"/>
      <w:r>
        <w:rPr>
          <w:rStyle w:val="Fett"/>
          <w:rFonts w:ascii="Aptos" w:hAnsi="Aptos"/>
          <w:b w:val="0"/>
          <w:bCs w:val="0"/>
        </w:rPr>
        <w:t xml:space="preserve"> an seinen Nachfolger Gerhard Pfluger </w:t>
      </w:r>
      <w:r w:rsidR="00562205">
        <w:rPr>
          <w:rStyle w:val="Fett"/>
          <w:rFonts w:ascii="Aptos" w:hAnsi="Aptos"/>
          <w:b w:val="0"/>
          <w:bCs w:val="0"/>
        </w:rPr>
        <w:t xml:space="preserve">vom WSV </w:t>
      </w:r>
      <w:proofErr w:type="spellStart"/>
      <w:r w:rsidR="00562205">
        <w:rPr>
          <w:rStyle w:val="Fett"/>
          <w:rFonts w:ascii="Aptos" w:hAnsi="Aptos"/>
          <w:b w:val="0"/>
          <w:bCs w:val="0"/>
        </w:rPr>
        <w:t>Ebbs</w:t>
      </w:r>
      <w:proofErr w:type="spellEnd"/>
      <w:r w:rsidR="00562205">
        <w:rPr>
          <w:rStyle w:val="Fett"/>
          <w:rFonts w:ascii="Aptos" w:hAnsi="Aptos"/>
          <w:b w:val="0"/>
          <w:bCs w:val="0"/>
        </w:rPr>
        <w:t xml:space="preserve"> </w:t>
      </w:r>
      <w:r>
        <w:rPr>
          <w:rStyle w:val="Fett"/>
          <w:rFonts w:ascii="Aptos" w:hAnsi="Aptos"/>
          <w:b w:val="0"/>
          <w:bCs w:val="0"/>
        </w:rPr>
        <w:t xml:space="preserve">ab. </w:t>
      </w:r>
      <w:proofErr w:type="spellStart"/>
      <w:r>
        <w:rPr>
          <w:rStyle w:val="Fett"/>
          <w:rFonts w:ascii="Aptos" w:hAnsi="Aptos"/>
          <w:b w:val="0"/>
          <w:bCs w:val="0"/>
        </w:rPr>
        <w:t>Sevignani</w:t>
      </w:r>
      <w:proofErr w:type="spellEnd"/>
      <w:r>
        <w:rPr>
          <w:rStyle w:val="Fett"/>
          <w:rFonts w:ascii="Aptos" w:hAnsi="Aptos"/>
          <w:b w:val="0"/>
          <w:bCs w:val="0"/>
        </w:rPr>
        <w:t xml:space="preserve"> </w:t>
      </w:r>
      <w:r w:rsidR="00DB1734">
        <w:rPr>
          <w:rStyle w:val="Fett"/>
          <w:rFonts w:ascii="Aptos" w:hAnsi="Aptos"/>
          <w:b w:val="0"/>
          <w:bCs w:val="0"/>
        </w:rPr>
        <w:t xml:space="preserve">war maßgeblich </w:t>
      </w:r>
      <w:r>
        <w:rPr>
          <w:rStyle w:val="Fett"/>
          <w:rFonts w:ascii="Aptos" w:hAnsi="Aptos"/>
          <w:b w:val="0"/>
          <w:bCs w:val="0"/>
        </w:rPr>
        <w:t xml:space="preserve">für die Entwicklung, den Ausbau und die </w:t>
      </w:r>
      <w:r>
        <w:rPr>
          <w:rStyle w:val="Fett"/>
          <w:rFonts w:ascii="Aptos" w:hAnsi="Aptos"/>
          <w:b w:val="0"/>
          <w:bCs w:val="0"/>
        </w:rPr>
        <w:lastRenderedPageBreak/>
        <w:t xml:space="preserve">Sicherheit der Wander- und </w:t>
      </w:r>
      <w:proofErr w:type="spellStart"/>
      <w:r>
        <w:rPr>
          <w:rStyle w:val="Fett"/>
          <w:rFonts w:ascii="Aptos" w:hAnsi="Aptos"/>
          <w:b w:val="0"/>
          <w:bCs w:val="0"/>
        </w:rPr>
        <w:t>Trailrunstrecken</w:t>
      </w:r>
      <w:proofErr w:type="spellEnd"/>
      <w:r>
        <w:rPr>
          <w:rStyle w:val="Fett"/>
          <w:rFonts w:ascii="Aptos" w:hAnsi="Aptos"/>
          <w:b w:val="0"/>
          <w:bCs w:val="0"/>
        </w:rPr>
        <w:t xml:space="preserve"> gemeinsam mit </w:t>
      </w:r>
      <w:r w:rsidR="00DB1734">
        <w:rPr>
          <w:rStyle w:val="Fett"/>
          <w:rFonts w:ascii="Aptos" w:hAnsi="Aptos"/>
          <w:b w:val="0"/>
          <w:bCs w:val="0"/>
        </w:rPr>
        <w:t xml:space="preserve">dem </w:t>
      </w:r>
      <w:r w:rsidR="00606C00">
        <w:rPr>
          <w:rStyle w:val="Fett"/>
          <w:rFonts w:ascii="Aptos" w:hAnsi="Aptos"/>
          <w:b w:val="0"/>
          <w:bCs w:val="0"/>
        </w:rPr>
        <w:t xml:space="preserve">OK-Chef </w:t>
      </w:r>
      <w:r>
        <w:rPr>
          <w:rStyle w:val="Fett"/>
          <w:rFonts w:ascii="Aptos" w:hAnsi="Aptos"/>
          <w:b w:val="0"/>
          <w:bCs w:val="0"/>
        </w:rPr>
        <w:t xml:space="preserve">Andreas Moser verantwortlich. </w:t>
      </w:r>
      <w:r w:rsidR="00E814EF">
        <w:rPr>
          <w:rStyle w:val="Fett"/>
          <w:rFonts w:ascii="Aptos" w:hAnsi="Aptos"/>
          <w:b w:val="0"/>
          <w:bCs w:val="0"/>
        </w:rPr>
        <w:t xml:space="preserve">Vor allem die Jubiläumsstrecke trägt vorrangig seinen Namen. </w:t>
      </w:r>
      <w:proofErr w:type="spellStart"/>
      <w:r w:rsidR="00525A25">
        <w:rPr>
          <w:rStyle w:val="Fett"/>
          <w:rFonts w:ascii="Aptos" w:hAnsi="Aptos"/>
          <w:b w:val="0"/>
          <w:bCs w:val="0"/>
        </w:rPr>
        <w:t>Sevignani</w:t>
      </w:r>
      <w:proofErr w:type="spellEnd"/>
      <w:r w:rsidR="00525A25">
        <w:rPr>
          <w:rStyle w:val="Fett"/>
          <w:rFonts w:ascii="Aptos" w:hAnsi="Aptos"/>
          <w:b w:val="0"/>
          <w:bCs w:val="0"/>
        </w:rPr>
        <w:t xml:space="preserve"> erinnert sich </w:t>
      </w:r>
      <w:r w:rsidR="00E814EF">
        <w:rPr>
          <w:rStyle w:val="Fett"/>
          <w:rFonts w:ascii="Aptos" w:hAnsi="Aptos"/>
          <w:b w:val="0"/>
          <w:bCs w:val="0"/>
        </w:rPr>
        <w:t xml:space="preserve">rückblickend </w:t>
      </w:r>
      <w:r w:rsidR="00525A25">
        <w:rPr>
          <w:rStyle w:val="Fett"/>
          <w:rFonts w:ascii="Aptos" w:hAnsi="Aptos"/>
          <w:b w:val="0"/>
          <w:bCs w:val="0"/>
        </w:rPr>
        <w:t>an Zeiten, an denen im Mai noch Schnee auf der Strecke lag</w:t>
      </w:r>
      <w:r w:rsidR="00DB1734">
        <w:rPr>
          <w:rStyle w:val="Fett"/>
          <w:rFonts w:ascii="Aptos" w:hAnsi="Aptos"/>
          <w:b w:val="0"/>
          <w:bCs w:val="0"/>
        </w:rPr>
        <w:t xml:space="preserve"> oder sie mit Farbeimern</w:t>
      </w:r>
      <w:r w:rsidR="00E814EF">
        <w:rPr>
          <w:rStyle w:val="Fett"/>
          <w:rFonts w:ascii="Aptos" w:hAnsi="Aptos"/>
          <w:b w:val="0"/>
          <w:bCs w:val="0"/>
        </w:rPr>
        <w:t xml:space="preserve"> ausgestattet unzählige Stunden an der Streckenmarkierung arbeiteten</w:t>
      </w:r>
      <w:r w:rsidR="00DB1734">
        <w:rPr>
          <w:rStyle w:val="Fett"/>
          <w:rFonts w:ascii="Aptos" w:hAnsi="Aptos"/>
          <w:b w:val="0"/>
          <w:bCs w:val="0"/>
        </w:rPr>
        <w:t>.</w:t>
      </w:r>
      <w:r w:rsidR="00525A25">
        <w:rPr>
          <w:rStyle w:val="Fett"/>
          <w:rFonts w:ascii="Aptos" w:hAnsi="Aptos"/>
          <w:b w:val="0"/>
          <w:bCs w:val="0"/>
        </w:rPr>
        <w:t xml:space="preserve"> </w:t>
      </w:r>
      <w:r>
        <w:rPr>
          <w:rStyle w:val="Fett"/>
          <w:rFonts w:ascii="Aptos" w:hAnsi="Aptos"/>
          <w:b w:val="0"/>
          <w:bCs w:val="0"/>
        </w:rPr>
        <w:t>Pfluger</w:t>
      </w:r>
      <w:r w:rsidR="00525A25">
        <w:rPr>
          <w:rStyle w:val="Fett"/>
          <w:rFonts w:ascii="Aptos" w:hAnsi="Aptos"/>
          <w:b w:val="0"/>
          <w:bCs w:val="0"/>
        </w:rPr>
        <w:t xml:space="preserve"> weiß das ebenso, denn er ist seit 2018 organisatorisch auch aktiv mit dabei gewesen. Er fr</w:t>
      </w:r>
      <w:r>
        <w:rPr>
          <w:rStyle w:val="Fett"/>
          <w:rFonts w:ascii="Aptos" w:hAnsi="Aptos"/>
          <w:b w:val="0"/>
          <w:bCs w:val="0"/>
        </w:rPr>
        <w:t xml:space="preserve">eut sich auf </w:t>
      </w:r>
      <w:r w:rsidR="00525A25">
        <w:rPr>
          <w:rStyle w:val="Fett"/>
          <w:rFonts w:ascii="Aptos" w:hAnsi="Aptos"/>
          <w:b w:val="0"/>
          <w:bCs w:val="0"/>
        </w:rPr>
        <w:t xml:space="preserve">die </w:t>
      </w:r>
      <w:r>
        <w:rPr>
          <w:rStyle w:val="Fett"/>
          <w:rFonts w:ascii="Aptos" w:hAnsi="Aptos"/>
          <w:b w:val="0"/>
          <w:bCs w:val="0"/>
        </w:rPr>
        <w:t>neue Aufgabe als Streckenchef</w:t>
      </w:r>
      <w:r w:rsidR="00525A25">
        <w:rPr>
          <w:rStyle w:val="Fett"/>
          <w:rFonts w:ascii="Aptos" w:hAnsi="Aptos"/>
          <w:b w:val="0"/>
          <w:bCs w:val="0"/>
        </w:rPr>
        <w:t xml:space="preserve"> und kann es kaum erwarten</w:t>
      </w:r>
      <w:r>
        <w:rPr>
          <w:rStyle w:val="Fett"/>
          <w:rFonts w:ascii="Aptos" w:hAnsi="Aptos"/>
          <w:b w:val="0"/>
          <w:bCs w:val="0"/>
        </w:rPr>
        <w:t xml:space="preserve">: </w:t>
      </w:r>
      <w:r w:rsidR="00525A25">
        <w:rPr>
          <w:rStyle w:val="Fett"/>
          <w:rFonts w:ascii="Aptos" w:hAnsi="Aptos"/>
          <w:b w:val="0"/>
          <w:bCs w:val="0"/>
        </w:rPr>
        <w:t>„Noch liegt Schnee da oben. Bis Ende April, Anfang Mai müssen wir uns noch gedulden, bevor wir die Strecken abgehen und besichtigen können.“</w:t>
      </w:r>
    </w:p>
    <w:p w14:paraId="41705445" w14:textId="5541BF71" w:rsidR="00037FA6" w:rsidRPr="00037FA6" w:rsidRDefault="00DB09A0" w:rsidP="00C04B06">
      <w:pPr>
        <w:pStyle w:val="StandardWeb"/>
        <w:rPr>
          <w:rStyle w:val="Fett"/>
          <w:rFonts w:ascii="Aptos" w:hAnsi="Aptos"/>
        </w:rPr>
      </w:pPr>
      <w:r>
        <w:rPr>
          <w:rStyle w:val="Fett"/>
          <w:rFonts w:ascii="Aptos" w:hAnsi="Aptos"/>
        </w:rPr>
        <w:t xml:space="preserve">Gemeinsamer Laufabend beim </w:t>
      </w:r>
      <w:r w:rsidR="00A261C5">
        <w:rPr>
          <w:rStyle w:val="Fett"/>
          <w:rFonts w:ascii="Aptos" w:hAnsi="Aptos"/>
        </w:rPr>
        <w:t>„</w:t>
      </w:r>
      <w:r w:rsidR="00037FA6" w:rsidRPr="00037FA6">
        <w:rPr>
          <w:rStyle w:val="Fett"/>
          <w:rFonts w:ascii="Aptos" w:hAnsi="Aptos"/>
        </w:rPr>
        <w:t xml:space="preserve">Community </w:t>
      </w:r>
      <w:proofErr w:type="spellStart"/>
      <w:r>
        <w:rPr>
          <w:rStyle w:val="Fett"/>
          <w:rFonts w:ascii="Aptos" w:hAnsi="Aptos"/>
        </w:rPr>
        <w:t>Trailr</w:t>
      </w:r>
      <w:r w:rsidR="00037FA6" w:rsidRPr="00037FA6">
        <w:rPr>
          <w:rStyle w:val="Fett"/>
          <w:rFonts w:ascii="Aptos" w:hAnsi="Aptos"/>
        </w:rPr>
        <w:t>un</w:t>
      </w:r>
      <w:proofErr w:type="spellEnd"/>
      <w:r w:rsidR="00A261C5">
        <w:rPr>
          <w:rStyle w:val="Fett"/>
          <w:rFonts w:ascii="Aptos" w:hAnsi="Aptos"/>
        </w:rPr>
        <w:t xml:space="preserve"> im </w:t>
      </w:r>
      <w:proofErr w:type="spellStart"/>
      <w:r w:rsidR="00A261C5">
        <w:rPr>
          <w:rStyle w:val="Fett"/>
          <w:rFonts w:ascii="Aptos" w:hAnsi="Aptos"/>
        </w:rPr>
        <w:t>Kufsteinerland</w:t>
      </w:r>
      <w:proofErr w:type="spellEnd"/>
      <w:r w:rsidR="00A261C5">
        <w:rPr>
          <w:rStyle w:val="Fett"/>
          <w:rFonts w:ascii="Aptos" w:hAnsi="Aptos"/>
        </w:rPr>
        <w:t>“</w:t>
      </w:r>
    </w:p>
    <w:p w14:paraId="1ED2F0DC" w14:textId="04430DC7" w:rsidR="00484102" w:rsidRDefault="00484102" w:rsidP="00C04B06">
      <w:pPr>
        <w:pStyle w:val="StandardWeb"/>
      </w:pPr>
      <w:r w:rsidRPr="00484102">
        <w:rPr>
          <w:rFonts w:ascii="Aptos" w:hAnsi="Aptos"/>
        </w:rPr>
        <w:t xml:space="preserve">Auch 2026 gibt es wieder den </w:t>
      </w:r>
      <w:proofErr w:type="spellStart"/>
      <w:r w:rsidRPr="00484102">
        <w:rPr>
          <w:rFonts w:ascii="Aptos" w:hAnsi="Aptos"/>
        </w:rPr>
        <w:t>Kufsteinerland</w:t>
      </w:r>
      <w:proofErr w:type="spellEnd"/>
      <w:r w:rsidRPr="00484102">
        <w:rPr>
          <w:rFonts w:ascii="Aptos" w:hAnsi="Aptos"/>
        </w:rPr>
        <w:t xml:space="preserve"> Community </w:t>
      </w:r>
      <w:proofErr w:type="spellStart"/>
      <w:r w:rsidRPr="00484102">
        <w:rPr>
          <w:rFonts w:ascii="Aptos" w:hAnsi="Aptos"/>
        </w:rPr>
        <w:t>Trailrun</w:t>
      </w:r>
      <w:proofErr w:type="spellEnd"/>
      <w:r w:rsidRPr="00484102">
        <w:rPr>
          <w:rFonts w:ascii="Aptos" w:hAnsi="Aptos"/>
        </w:rPr>
        <w:t xml:space="preserve">. Diesmal zwar nur einmalig, aber dafür garantiert einmalig. Der gemeinsame Run findet am Donnerstag, dem 23. April 2026 abends statt. Der Tourismusverband </w:t>
      </w:r>
      <w:proofErr w:type="spellStart"/>
      <w:r w:rsidRPr="00484102">
        <w:rPr>
          <w:rFonts w:ascii="Aptos" w:hAnsi="Aptos"/>
        </w:rPr>
        <w:t>Kufsteinerland</w:t>
      </w:r>
      <w:proofErr w:type="spellEnd"/>
      <w:r w:rsidRPr="00484102">
        <w:rPr>
          <w:rFonts w:ascii="Aptos" w:hAnsi="Aptos"/>
        </w:rPr>
        <w:t xml:space="preserve"> lädt gemeinsam mit den </w:t>
      </w:r>
      <w:proofErr w:type="spellStart"/>
      <w:r w:rsidRPr="00484102">
        <w:rPr>
          <w:rFonts w:ascii="Aptos" w:hAnsi="Aptos"/>
        </w:rPr>
        <w:t>Koasamarsch</w:t>
      </w:r>
      <w:proofErr w:type="spellEnd"/>
      <w:r w:rsidRPr="00484102">
        <w:rPr>
          <w:rFonts w:ascii="Aptos" w:hAnsi="Aptos"/>
        </w:rPr>
        <w:t xml:space="preserve">-Veranstaltern, dem digitalen </w:t>
      </w:r>
      <w:proofErr w:type="spellStart"/>
      <w:r w:rsidRPr="00484102">
        <w:rPr>
          <w:rFonts w:ascii="Aptos" w:hAnsi="Aptos"/>
        </w:rPr>
        <w:t>Trailrunningmedium</w:t>
      </w:r>
      <w:proofErr w:type="spellEnd"/>
      <w:r w:rsidRPr="00484102">
        <w:rPr>
          <w:rFonts w:ascii="Aptos" w:hAnsi="Aptos"/>
        </w:rPr>
        <w:t xml:space="preserve"> "Alles</w:t>
      </w:r>
      <w:r>
        <w:rPr>
          <w:rFonts w:ascii="Aptos" w:hAnsi="Aptos"/>
        </w:rPr>
        <w:t xml:space="preserve"> </w:t>
      </w:r>
      <w:r w:rsidRPr="00484102">
        <w:rPr>
          <w:rFonts w:ascii="Aptos" w:hAnsi="Aptos"/>
        </w:rPr>
        <w:t>Laufbar.de"</w:t>
      </w:r>
      <w:r>
        <w:rPr>
          <w:rFonts w:ascii="Aptos" w:hAnsi="Aptos"/>
        </w:rPr>
        <w:t xml:space="preserve"> </w:t>
      </w:r>
      <w:r w:rsidRPr="00484102">
        <w:rPr>
          <w:rFonts w:ascii="Aptos" w:hAnsi="Aptos"/>
        </w:rPr>
        <w:t>und "</w:t>
      </w:r>
      <w:proofErr w:type="spellStart"/>
      <w:r w:rsidRPr="00484102">
        <w:rPr>
          <w:rFonts w:ascii="Aptos" w:hAnsi="Aptos"/>
        </w:rPr>
        <w:t>thenex</w:t>
      </w:r>
      <w:proofErr w:type="spellEnd"/>
      <w:r w:rsidRPr="00484102">
        <w:rPr>
          <w:rFonts w:ascii="Aptos" w:hAnsi="Aptos"/>
        </w:rPr>
        <w:t xml:space="preserve"> </w:t>
      </w:r>
      <w:proofErr w:type="spellStart"/>
      <w:r w:rsidRPr="00484102">
        <w:rPr>
          <w:rFonts w:ascii="Aptos" w:hAnsi="Aptos"/>
        </w:rPr>
        <w:t>runclub</w:t>
      </w:r>
      <w:proofErr w:type="spellEnd"/>
      <w:r w:rsidRPr="00484102">
        <w:rPr>
          <w:rFonts w:ascii="Aptos" w:hAnsi="Aptos"/>
        </w:rPr>
        <w:t xml:space="preserve">" aus Kufstein zu einem offenen Laufabend mit Start und Ziel in Kufstein ein. Je nach Lust und Level </w:t>
      </w:r>
      <w:r>
        <w:rPr>
          <w:rFonts w:ascii="Aptos" w:hAnsi="Aptos"/>
        </w:rPr>
        <w:t xml:space="preserve">kann </w:t>
      </w:r>
      <w:proofErr w:type="spellStart"/>
      <w:proofErr w:type="gramStart"/>
      <w:r w:rsidRPr="00484102">
        <w:rPr>
          <w:rFonts w:ascii="Aptos" w:hAnsi="Aptos"/>
        </w:rPr>
        <w:t>Jede:r</w:t>
      </w:r>
      <w:proofErr w:type="spellEnd"/>
      <w:proofErr w:type="gramEnd"/>
      <w:r w:rsidRPr="00484102">
        <w:rPr>
          <w:rFonts w:ascii="Aptos" w:hAnsi="Aptos"/>
        </w:rPr>
        <w:t xml:space="preserve"> eine </w:t>
      </w:r>
      <w:proofErr w:type="spellStart"/>
      <w:r w:rsidRPr="00484102">
        <w:rPr>
          <w:rFonts w:ascii="Aptos" w:hAnsi="Aptos"/>
        </w:rPr>
        <w:t>Trailrunningstrecke</w:t>
      </w:r>
      <w:proofErr w:type="spellEnd"/>
      <w:r w:rsidRPr="00484102">
        <w:rPr>
          <w:rFonts w:ascii="Aptos" w:hAnsi="Aptos"/>
        </w:rPr>
        <w:t xml:space="preserve"> finden. Im Anschluss findet ein Community-Abend statt, bei dem wieder ein Experte aus der Trailrunning-Szene als Gast mit wertvollen Tipps dabei sein wird.</w:t>
      </w:r>
      <w:r>
        <w:rPr>
          <w:rFonts w:ascii="Aptos" w:hAnsi="Aptos"/>
        </w:rPr>
        <w:t xml:space="preserve"> Weitere Infos unter</w:t>
      </w:r>
      <w:r>
        <w:rPr>
          <w:rFonts w:ascii="Tahoma" w:hAnsi="Tahoma" w:cs="Tahoma"/>
          <w:color w:val="000000"/>
          <w:sz w:val="22"/>
          <w:szCs w:val="22"/>
        </w:rPr>
        <w:br/>
      </w:r>
      <w:hyperlink r:id="rId8" w:tooltip="https://www.koasamarsch.at/de/community-trailruns-im-kufsteinerland.html" w:history="1">
        <w:r>
          <w:rPr>
            <w:rStyle w:val="Hyperlink"/>
            <w:rFonts w:ascii="Tahoma" w:hAnsi="Tahoma" w:cs="Tahoma"/>
            <w:color w:val="0078D4"/>
            <w:sz w:val="22"/>
            <w:szCs w:val="22"/>
          </w:rPr>
          <w:t>https://www.koasamarsch.at/de/community-trailruns-im-kufsteinerland.html</w:t>
        </w:r>
      </w:hyperlink>
      <w:r>
        <w:t>.</w:t>
      </w:r>
    </w:p>
    <w:p w14:paraId="2C72DC1A" w14:textId="291ED4B5" w:rsidR="0080281E" w:rsidRPr="00702B4C" w:rsidRDefault="00702B4C" w:rsidP="00C04B06">
      <w:pPr>
        <w:pStyle w:val="StandardWeb"/>
        <w:rPr>
          <w:rStyle w:val="Fett"/>
          <w:rFonts w:ascii="Aptos" w:hAnsi="Aptos"/>
        </w:rPr>
      </w:pPr>
      <w:r w:rsidRPr="00702B4C">
        <w:rPr>
          <w:rStyle w:val="Fett"/>
          <w:rFonts w:ascii="Aptos" w:hAnsi="Aptos"/>
        </w:rPr>
        <w:t>Anmeld</w:t>
      </w:r>
      <w:r w:rsidR="00A91E1D">
        <w:rPr>
          <w:rStyle w:val="Fett"/>
          <w:rFonts w:ascii="Aptos" w:hAnsi="Aptos"/>
        </w:rPr>
        <w:t>en</w:t>
      </w:r>
      <w:r w:rsidRPr="00702B4C">
        <w:rPr>
          <w:rStyle w:val="Fett"/>
          <w:rFonts w:ascii="Aptos" w:hAnsi="Aptos"/>
        </w:rPr>
        <w:t xml:space="preserve"> besser gleich als irgendwann</w:t>
      </w:r>
    </w:p>
    <w:p w14:paraId="0A37A86B" w14:textId="1DDAE2B5" w:rsidR="00702B4C" w:rsidRDefault="00E05F5D" w:rsidP="00702B4C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Die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Anmeldung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ist bereits am Laufen und findet großen Anklang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. Auch wenn es bis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zum offiziellen Nennungsschluss am 12. Juni 2026 noch eine Weile hin ist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, heißt es dennoch „schnell sein“, denn die limitierten Startplätze gehen weg wie die sprichwörtlichen „warmen Semmeln“. </w:t>
      </w:r>
      <w:r w:rsidR="008E188C" w:rsidRPr="00E05F5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Von den insgesamt 1.200 Plätzen stehen 155 für den „KOASA-55-Panorama-Trail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“</w:t>
      </w:r>
      <w:r w:rsidR="008E188C" w:rsidRPr="00E05F5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zur Verfügung.</w:t>
      </w:r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Außerdem steigen die Preise ab 1. April 202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6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wieder an und das ist kein Aprilscherz. </w:t>
      </w:r>
      <w:r w:rsidR="00937171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Bei Anmeldung bis 31. März kostet 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die „33er-Wanderung“ </w:t>
      </w:r>
      <w:r w:rsidR="00937171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56 Euro 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sowie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937171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der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„55-Panorama-Trail“ </w:t>
      </w:r>
      <w:r w:rsidR="0048410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oder</w:t>
      </w:r>
      <w:r w:rsidR="00702B4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„Classic-Run“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937171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71 Euro. D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ie Startpreise </w:t>
      </w:r>
      <w:r w:rsidR="00937171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sind 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im Hinblick auf die inkludierten Leistungen fair berechnet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: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Zahlreiche 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Verpflegung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sstationen während dem Rennen, Medaille,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hochwertige Goodies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und natürlich die </w:t>
      </w:r>
      <w:r w:rsidR="001052F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vielen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unbezahlbaren Eindrücke. </w:t>
      </w:r>
      <w:r w:rsidR="001052F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elbstverständlich</w:t>
      </w:r>
      <w:r w:rsidR="001052F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wird wie jedes Jahr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das </w:t>
      </w:r>
      <w:r w:rsidR="00A91E1D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bestmögliche</w:t>
      </w:r>
      <w:r w:rsidR="00F80A1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Aufgebot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an Sicherheitsvorkehrungen und medizinischer Versorgung</w:t>
      </w:r>
      <w:r w:rsidR="001052F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F80A1E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auf die Beine gestellt</w:t>
      </w:r>
      <w:r w:rsidR="00C05AF3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. </w:t>
      </w:r>
    </w:p>
    <w:p w14:paraId="47F6C868" w14:textId="7A6B5FB1" w:rsidR="008E188C" w:rsidRDefault="00C04B06" w:rsidP="00C04B06">
      <w:pPr>
        <w:pStyle w:val="StandardWeb"/>
      </w:pPr>
      <w:r w:rsidRPr="002771EB">
        <w:rPr>
          <w:rStyle w:val="Fett"/>
          <w:rFonts w:ascii="Aptos" w:hAnsi="Aptos"/>
          <w:b w:val="0"/>
          <w:bCs w:val="0"/>
        </w:rPr>
        <w:t>Weitere Informationen und Anmeldung</w:t>
      </w:r>
      <w:r w:rsidR="00834F5D" w:rsidRPr="002771EB">
        <w:rPr>
          <w:rStyle w:val="Fett"/>
          <w:rFonts w:ascii="Aptos" w:hAnsi="Aptos"/>
          <w:b w:val="0"/>
          <w:bCs w:val="0"/>
        </w:rPr>
        <w:t xml:space="preserve"> unter </w:t>
      </w:r>
      <w:hyperlink r:id="rId9" w:tgtFrame="_new" w:history="1">
        <w:r w:rsidRPr="002771EB">
          <w:rPr>
            <w:rStyle w:val="Hyperlink"/>
            <w:rFonts w:ascii="Aptos" w:hAnsi="Aptos"/>
          </w:rPr>
          <w:t>www.koasamarsch.at</w:t>
        </w:r>
      </w:hyperlink>
      <w:r w:rsidR="00484102">
        <w:t>.</w:t>
      </w:r>
    </w:p>
    <w:p w14:paraId="48F582A3" w14:textId="77777777" w:rsidR="00F761F5" w:rsidRDefault="00F761F5" w:rsidP="00C04B06">
      <w:pPr>
        <w:pStyle w:val="StandardWeb"/>
      </w:pPr>
    </w:p>
    <w:p w14:paraId="06C7B91A" w14:textId="14418BD7" w:rsidR="008E188C" w:rsidRPr="008E188C" w:rsidRDefault="008E188C" w:rsidP="008E188C">
      <w:pPr>
        <w:pBdr>
          <w:bottom w:val="single" w:sz="6" w:space="1" w:color="auto"/>
        </w:pBdr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8E188C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de-DE"/>
          <w14:ligatures w14:val="none"/>
        </w:rPr>
        <w:lastRenderedPageBreak/>
        <w:t>FACTBOX:</w:t>
      </w:r>
    </w:p>
    <w:p w14:paraId="26D017C4" w14:textId="1D1F7AF4" w:rsidR="008E188C" w:rsidRDefault="00C5558A" w:rsidP="008E188C">
      <w:pPr>
        <w:pBdr>
          <w:bottom w:val="single" w:sz="6" w:space="1" w:color="auto"/>
        </w:pBd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- </w:t>
      </w:r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56. </w:t>
      </w:r>
      <w:proofErr w:type="spellStart"/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Ebbser</w:t>
      </w:r>
      <w:proofErr w:type="spellEnd"/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Koasamarsch</w:t>
      </w:r>
      <w:proofErr w:type="spellEnd"/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am 13. Juni 2026</w:t>
      </w:r>
    </w:p>
    <w:p w14:paraId="1A8BB223" w14:textId="21025CBE" w:rsidR="008E188C" w:rsidRDefault="00C5558A" w:rsidP="008E188C">
      <w:pPr>
        <w:pBdr>
          <w:bottom w:val="single" w:sz="6" w:space="1" w:color="auto"/>
        </w:pBd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- </w:t>
      </w:r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Landschaftlich spektakuläre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Panorama-Strecken</w:t>
      </w:r>
    </w:p>
    <w:p w14:paraId="46FE2866" w14:textId="15F04E75" w:rsidR="008E188C" w:rsidRDefault="00C5558A" w:rsidP="008E188C">
      <w:pPr>
        <w:pBdr>
          <w:bottom w:val="single" w:sz="6" w:space="1" w:color="auto"/>
        </w:pBd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- </w:t>
      </w:r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3 </w:t>
      </w:r>
      <w:proofErr w:type="spellStart"/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Trailrun</w:t>
      </w:r>
      <w:proofErr w:type="spellEnd"/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- und 4 Wander-Distanzen</w:t>
      </w:r>
    </w:p>
    <w:p w14:paraId="41A151E1" w14:textId="52056176" w:rsidR="008E188C" w:rsidRDefault="00C5558A" w:rsidP="008E188C">
      <w:pPr>
        <w:pBdr>
          <w:bottom w:val="single" w:sz="6" w:space="1" w:color="auto"/>
        </w:pBd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- </w:t>
      </w:r>
      <w:r w:rsidR="008E188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Limitierte Startplätze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: Bei 1.200 Anmeldungen ist Schluss</w:t>
      </w:r>
      <w:r w:rsidR="001052F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– 155 davon für die Jubiläumsstrecke</w:t>
      </w:r>
    </w:p>
    <w:p w14:paraId="45B7E026" w14:textId="6BCF00F9" w:rsidR="00B061C0" w:rsidRPr="008E188C" w:rsidRDefault="00B061C0" w:rsidP="008E188C">
      <w:pPr>
        <w:pBdr>
          <w:bottom w:val="single" w:sz="6" w:space="1" w:color="auto"/>
        </w:pBd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- </w:t>
      </w:r>
      <w:r w:rsidR="00EC77A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Community </w:t>
      </w:r>
      <w:proofErr w:type="spellStart"/>
      <w:r w:rsidR="00EC77A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Trailrun</w:t>
      </w:r>
      <w:proofErr w:type="spellEnd"/>
      <w:r w:rsidR="00EC77A2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am 23. April 2026</w:t>
      </w:r>
    </w:p>
    <w:p w14:paraId="32E4F727" w14:textId="77777777" w:rsidR="008E188C" w:rsidRPr="008E188C" w:rsidRDefault="008E188C" w:rsidP="007822A3">
      <w:pPr>
        <w:pBdr>
          <w:bottom w:val="single" w:sz="6" w:space="1" w:color="auto"/>
        </w:pBd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</w:p>
    <w:p w14:paraId="7BFDEA17" w14:textId="77777777" w:rsidR="008E188C" w:rsidRPr="002771EB" w:rsidRDefault="008E188C" w:rsidP="007822A3">
      <w:pPr>
        <w:pBdr>
          <w:bottom w:val="single" w:sz="6" w:space="1" w:color="auto"/>
        </w:pBdr>
        <w:rPr>
          <w:rFonts w:ascii="Aptos" w:hAnsi="Aptos"/>
          <w:color w:val="808080" w:themeColor="background1" w:themeShade="80"/>
          <w:sz w:val="24"/>
          <w:szCs w:val="24"/>
        </w:rPr>
      </w:pPr>
    </w:p>
    <w:p w14:paraId="317382EC" w14:textId="77777777" w:rsidR="00550929" w:rsidRPr="002771EB" w:rsidRDefault="00550929" w:rsidP="007822A3">
      <w:pPr>
        <w:rPr>
          <w:rFonts w:ascii="Aptos" w:hAnsi="Aptos"/>
          <w:color w:val="808080" w:themeColor="background1" w:themeShade="80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:rsidRPr="002771EB" w14:paraId="107C8C3A" w14:textId="77777777" w:rsidTr="007E767D">
        <w:tc>
          <w:tcPr>
            <w:tcW w:w="4530" w:type="dxa"/>
          </w:tcPr>
          <w:p w14:paraId="28487DEE" w14:textId="77777777" w:rsidR="000D6932" w:rsidRPr="002771EB" w:rsidRDefault="000D6932" w:rsidP="000D6932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013DB52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 xml:space="preserve">Pressekontakt </w:t>
            </w:r>
          </w:p>
          <w:p w14:paraId="14D193B0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>für Rückfragen</w:t>
            </w:r>
          </w:p>
          <w:p w14:paraId="471B7193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2E0E31A" w14:textId="29EB1BB0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>O</w:t>
            </w:r>
            <w:r w:rsidR="002771EB">
              <w:rPr>
                <w:rFonts w:ascii="Aptos" w:hAnsi="Aptos"/>
                <w:b/>
                <w:bCs/>
                <w:sz w:val="24"/>
                <w:szCs w:val="24"/>
              </w:rPr>
              <w:t>berhuber</w:t>
            </w: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 xml:space="preserve"> &amp; K</w:t>
            </w:r>
            <w:r w:rsidR="002771EB">
              <w:rPr>
                <w:rFonts w:ascii="Aptos" w:hAnsi="Aptos"/>
                <w:b/>
                <w:bCs/>
                <w:sz w:val="24"/>
                <w:szCs w:val="24"/>
              </w:rPr>
              <w:t>uen</w:t>
            </w: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 xml:space="preserve"> Kommunikation</w:t>
            </w:r>
          </w:p>
          <w:p w14:paraId="0874FD6B" w14:textId="72AEE7B3" w:rsidR="00934EF9" w:rsidRPr="002771EB" w:rsidRDefault="002771EB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Margret Winkler</w:t>
            </w:r>
          </w:p>
          <w:p w14:paraId="0B2AA25B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  <w:p w14:paraId="7DA3352B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>Eibergstraße 16</w:t>
            </w:r>
          </w:p>
          <w:p w14:paraId="793BA570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>A-6330 Kufstein</w:t>
            </w:r>
          </w:p>
          <w:p w14:paraId="0046A55D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 xml:space="preserve">Mail:   </w:t>
            </w:r>
            <w:hyperlink r:id="rId10" w:history="1">
              <w:r w:rsidRPr="002771EB">
                <w:rPr>
                  <w:rStyle w:val="Hyperlink"/>
                  <w:rFonts w:ascii="Aptos" w:hAnsi="Aptos"/>
                  <w:sz w:val="24"/>
                  <w:szCs w:val="24"/>
                </w:rPr>
                <w:t>presse@ok-k.at</w:t>
              </w:r>
            </w:hyperlink>
            <w:r w:rsidRPr="002771EB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31429503" w14:textId="2152F152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 xml:space="preserve">Tel: </w:t>
            </w:r>
            <w:hyperlink r:id="rId11" w:history="1">
              <w:r w:rsidRPr="002771EB">
                <w:rPr>
                  <w:rFonts w:ascii="Aptos" w:hAnsi="Aptos"/>
                  <w:sz w:val="24"/>
                  <w:szCs w:val="24"/>
                </w:rPr>
                <w:t>+43 5372 21494 9</w:t>
              </w:r>
            </w:hyperlink>
            <w:r w:rsidR="002771EB">
              <w:rPr>
                <w:rFonts w:ascii="Aptos" w:hAnsi="Aptos"/>
                <w:sz w:val="24"/>
                <w:szCs w:val="24"/>
              </w:rPr>
              <w:t>3</w:t>
            </w:r>
          </w:p>
          <w:p w14:paraId="625B5EB8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 xml:space="preserve">Web:   </w:t>
            </w:r>
            <w:hyperlink r:id="rId12" w:history="1">
              <w:r w:rsidRPr="002771EB">
                <w:rPr>
                  <w:rStyle w:val="Hyperlink"/>
                  <w:rFonts w:ascii="Aptos" w:hAnsi="Aptos"/>
                  <w:sz w:val="24"/>
                  <w:szCs w:val="24"/>
                </w:rPr>
                <w:t>www.ok-k.at</w:t>
              </w:r>
            </w:hyperlink>
            <w:r w:rsidRPr="002771EB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664D9DC5" w14:textId="77777777" w:rsidR="007E767D" w:rsidRPr="002771EB" w:rsidRDefault="007E767D" w:rsidP="00934EF9">
            <w:pPr>
              <w:jc w:val="center"/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AAA821B" w14:textId="77777777" w:rsidR="007E767D" w:rsidRPr="002771EB" w:rsidRDefault="007E767D" w:rsidP="0052470D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A4E2319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 xml:space="preserve">Projektverantwortung </w:t>
            </w:r>
          </w:p>
          <w:p w14:paraId="72A52F06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609FB2E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7F5F340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>Tourismusverband Kufsteinerland</w:t>
            </w:r>
          </w:p>
          <w:p w14:paraId="01818212" w14:textId="77777777" w:rsidR="00934EF9" w:rsidRPr="002771EB" w:rsidRDefault="00934EF9" w:rsidP="00934EF9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771EB">
              <w:rPr>
                <w:rFonts w:ascii="Aptos" w:hAnsi="Aptos"/>
                <w:b/>
                <w:bCs/>
                <w:sz w:val="24"/>
                <w:szCs w:val="24"/>
              </w:rPr>
              <w:t>Lina Schneeweiß</w:t>
            </w:r>
          </w:p>
          <w:p w14:paraId="60679945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  <w:p w14:paraId="016FD6C5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>Unterer Stadtplatz 11-13</w:t>
            </w:r>
          </w:p>
          <w:p w14:paraId="3A8EF552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>A-6330 Kufstein</w:t>
            </w:r>
          </w:p>
          <w:p w14:paraId="196615A5" w14:textId="77777777" w:rsidR="00934EF9" w:rsidRPr="002771EB" w:rsidRDefault="00934EF9" w:rsidP="00934EF9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 xml:space="preserve">Mail:   </w:t>
            </w:r>
            <w:hyperlink r:id="rId13" w:history="1">
              <w:r w:rsidRPr="002771EB">
                <w:rPr>
                  <w:rStyle w:val="Hyperlink"/>
                  <w:rFonts w:ascii="Aptos" w:hAnsi="Aptos"/>
                  <w:sz w:val="24"/>
                  <w:szCs w:val="24"/>
                </w:rPr>
                <w:t>l.schneeweiss@kufstein.com</w:t>
              </w:r>
            </w:hyperlink>
          </w:p>
          <w:p w14:paraId="7C592B7C" w14:textId="77777777" w:rsidR="00934EF9" w:rsidRPr="002771EB" w:rsidRDefault="00934EF9" w:rsidP="00934EF9">
            <w:pPr>
              <w:jc w:val="center"/>
              <w:rPr>
                <w:rFonts w:ascii="Aptos" w:hAnsi="Aptos"/>
                <w:color w:val="404040"/>
                <w:sz w:val="24"/>
                <w:szCs w:val="24"/>
                <w:shd w:val="clear" w:color="auto" w:fill="FFFFFF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 xml:space="preserve">Tel:   +43 5372 62207 </w:t>
            </w:r>
          </w:p>
          <w:p w14:paraId="03E63E5E" w14:textId="77777777" w:rsidR="00934EF9" w:rsidRPr="002771EB" w:rsidRDefault="00934EF9" w:rsidP="00934EF9">
            <w:pPr>
              <w:jc w:val="center"/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  <w:r w:rsidRPr="002771EB">
              <w:rPr>
                <w:rFonts w:ascii="Aptos" w:hAnsi="Aptos"/>
                <w:sz w:val="24"/>
                <w:szCs w:val="24"/>
              </w:rPr>
              <w:t xml:space="preserve">Web:   </w:t>
            </w:r>
            <w:hyperlink r:id="rId14" w:history="1">
              <w:r w:rsidRPr="002771EB">
                <w:rPr>
                  <w:rStyle w:val="Hyperlink"/>
                  <w:rFonts w:ascii="Aptos" w:hAnsi="Aptos"/>
                  <w:sz w:val="24"/>
                  <w:szCs w:val="24"/>
                </w:rPr>
                <w:t>www.kufstein.com</w:t>
              </w:r>
            </w:hyperlink>
            <w:r w:rsidRPr="002771EB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32F35B77" w14:textId="77777777" w:rsidR="00934EF9" w:rsidRPr="002771EB" w:rsidRDefault="00934EF9" w:rsidP="0052470D">
            <w:pPr>
              <w:jc w:val="center"/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</w:p>
          <w:p w14:paraId="3D08AA5D" w14:textId="77777777" w:rsidR="007E767D" w:rsidRPr="002771EB" w:rsidRDefault="007E767D" w:rsidP="0052470D">
            <w:pPr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151C49C4" w14:textId="77777777" w:rsidR="00550929" w:rsidRPr="002771EB" w:rsidRDefault="00550929" w:rsidP="001A1464">
      <w:pPr>
        <w:rPr>
          <w:rFonts w:ascii="Aptos" w:hAnsi="Aptos"/>
          <w:color w:val="808080" w:themeColor="background1" w:themeShade="80"/>
          <w:sz w:val="24"/>
          <w:szCs w:val="24"/>
        </w:rPr>
      </w:pPr>
    </w:p>
    <w:sectPr w:rsidR="00550929" w:rsidRPr="002771EB" w:rsidSect="00D356AA">
      <w:footerReference w:type="even" r:id="rId15"/>
      <w:footerReference w:type="default" r:id="rId16"/>
      <w:headerReference w:type="first" r:id="rId17"/>
      <w:pgSz w:w="11906" w:h="16838"/>
      <w:pgMar w:top="3402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B81EF" w14:textId="77777777" w:rsidR="00650A69" w:rsidRDefault="00650A69" w:rsidP="009A1360">
      <w:r>
        <w:separator/>
      </w:r>
    </w:p>
  </w:endnote>
  <w:endnote w:type="continuationSeparator" w:id="0">
    <w:p w14:paraId="7402D7FB" w14:textId="77777777" w:rsidR="00650A69" w:rsidRDefault="00650A69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157733209"/>
      <w:docPartObj>
        <w:docPartGallery w:val="Page Numbers (Bottom of Page)"/>
        <w:docPartUnique/>
      </w:docPartObj>
    </w:sdtPr>
    <w:sdtContent>
      <w:p w14:paraId="7F0F1D39" w14:textId="30615EDD" w:rsidR="001A1464" w:rsidRDefault="001A1464" w:rsidP="00C751A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1FB67AEE" w14:textId="77777777" w:rsidR="001A1464" w:rsidRDefault="001A1464" w:rsidP="001A146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975873259"/>
      <w:docPartObj>
        <w:docPartGallery w:val="Page Numbers (Bottom of Page)"/>
        <w:docPartUnique/>
      </w:docPartObj>
    </w:sdtPr>
    <w:sdtContent>
      <w:p w14:paraId="015795A0" w14:textId="4AD5A1C1" w:rsidR="001A1464" w:rsidRDefault="001A1464" w:rsidP="00C751A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50ED9912" w14:textId="77777777" w:rsidR="001A1464" w:rsidRDefault="001A1464" w:rsidP="001A146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696C" w14:textId="77777777" w:rsidR="00650A69" w:rsidRDefault="00650A69" w:rsidP="009A1360">
      <w:r>
        <w:separator/>
      </w:r>
    </w:p>
  </w:footnote>
  <w:footnote w:type="continuationSeparator" w:id="0">
    <w:p w14:paraId="39D5AD23" w14:textId="77777777" w:rsidR="00650A69" w:rsidRDefault="00650A69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C051" w14:textId="12154A36" w:rsidR="00D356AA" w:rsidRDefault="00D356AA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3826A0F2" wp14:editId="275C6210">
          <wp:simplePos x="0" y="0"/>
          <wp:positionH relativeFrom="column">
            <wp:posOffset>-114935</wp:posOffset>
          </wp:positionH>
          <wp:positionV relativeFrom="paragraph">
            <wp:posOffset>6350</wp:posOffset>
          </wp:positionV>
          <wp:extent cx="2195195" cy="1094105"/>
          <wp:effectExtent l="0" t="0" r="0" b="0"/>
          <wp:wrapNone/>
          <wp:docPr id="655181017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195" cy="1094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032DA2" wp14:editId="0400A23B">
              <wp:simplePos x="0" y="0"/>
              <wp:positionH relativeFrom="column">
                <wp:posOffset>-57150</wp:posOffset>
              </wp:positionH>
              <wp:positionV relativeFrom="paragraph">
                <wp:posOffset>1313180</wp:posOffset>
              </wp:positionV>
              <wp:extent cx="2674620" cy="466725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4620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5C17D5" w14:textId="77777777" w:rsidR="00D356AA" w:rsidRPr="00550929" w:rsidRDefault="00D356AA" w:rsidP="00D356AA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32DA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4.5pt;margin-top:103.4pt;width:210.6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" filled="f" stroked="f" strokeweight=".5pt">
              <v:textbox>
                <w:txbxContent>
                  <w:p w14:paraId="2B5C17D5" w14:textId="77777777" w:rsidR="00D356AA" w:rsidRPr="00550929" w:rsidRDefault="00D356AA" w:rsidP="00D356AA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D61DE3C" wp14:editId="6502F2C7">
          <wp:simplePos x="0" y="0"/>
          <wp:positionH relativeFrom="column">
            <wp:posOffset>-486383</wp:posOffset>
          </wp:positionH>
          <wp:positionV relativeFrom="paragraph">
            <wp:posOffset>-467360</wp:posOffset>
          </wp:positionV>
          <wp:extent cx="6906260" cy="1361440"/>
          <wp:effectExtent l="0" t="0" r="2540" b="0"/>
          <wp:wrapNone/>
          <wp:docPr id="648313535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128F"/>
    <w:multiLevelType w:val="multilevel"/>
    <w:tmpl w:val="03B4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4228F"/>
    <w:multiLevelType w:val="multilevel"/>
    <w:tmpl w:val="E460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854358">
    <w:abstractNumId w:val="0"/>
  </w:num>
  <w:num w:numId="2" w16cid:durableId="1609240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F2"/>
    <w:rsid w:val="00002DCA"/>
    <w:rsid w:val="0002778F"/>
    <w:rsid w:val="00037FA6"/>
    <w:rsid w:val="00041A92"/>
    <w:rsid w:val="00043FA8"/>
    <w:rsid w:val="000518BD"/>
    <w:rsid w:val="000654DF"/>
    <w:rsid w:val="000919EC"/>
    <w:rsid w:val="00093C57"/>
    <w:rsid w:val="000969A8"/>
    <w:rsid w:val="000A16BD"/>
    <w:rsid w:val="000A69F2"/>
    <w:rsid w:val="000B079A"/>
    <w:rsid w:val="000D6932"/>
    <w:rsid w:val="000E3682"/>
    <w:rsid w:val="000E5333"/>
    <w:rsid w:val="00102D7E"/>
    <w:rsid w:val="001052FC"/>
    <w:rsid w:val="00122B85"/>
    <w:rsid w:val="00151E85"/>
    <w:rsid w:val="0015453B"/>
    <w:rsid w:val="00160FF9"/>
    <w:rsid w:val="00175F97"/>
    <w:rsid w:val="001A1464"/>
    <w:rsid w:val="001D3C33"/>
    <w:rsid w:val="001D431E"/>
    <w:rsid w:val="001E1647"/>
    <w:rsid w:val="001E6FC8"/>
    <w:rsid w:val="00204EC9"/>
    <w:rsid w:val="002053C2"/>
    <w:rsid w:val="00220D24"/>
    <w:rsid w:val="00224DDF"/>
    <w:rsid w:val="0022569B"/>
    <w:rsid w:val="00245463"/>
    <w:rsid w:val="002639E3"/>
    <w:rsid w:val="0026706F"/>
    <w:rsid w:val="002715C7"/>
    <w:rsid w:val="00273764"/>
    <w:rsid w:val="002771EB"/>
    <w:rsid w:val="0028756B"/>
    <w:rsid w:val="00294E1F"/>
    <w:rsid w:val="002A7DBF"/>
    <w:rsid w:val="002B06B1"/>
    <w:rsid w:val="002C6AD5"/>
    <w:rsid w:val="002C707E"/>
    <w:rsid w:val="002D4D14"/>
    <w:rsid w:val="002E40A2"/>
    <w:rsid w:val="00307201"/>
    <w:rsid w:val="0037347D"/>
    <w:rsid w:val="0039710C"/>
    <w:rsid w:val="003F6210"/>
    <w:rsid w:val="00426CB7"/>
    <w:rsid w:val="00444478"/>
    <w:rsid w:val="00457B61"/>
    <w:rsid w:val="004650B7"/>
    <w:rsid w:val="004737F9"/>
    <w:rsid w:val="0047493E"/>
    <w:rsid w:val="00484102"/>
    <w:rsid w:val="00494EDC"/>
    <w:rsid w:val="00497F54"/>
    <w:rsid w:val="004F4F2B"/>
    <w:rsid w:val="005015B8"/>
    <w:rsid w:val="00501CBB"/>
    <w:rsid w:val="005130D6"/>
    <w:rsid w:val="005169C6"/>
    <w:rsid w:val="00525A25"/>
    <w:rsid w:val="00531A1E"/>
    <w:rsid w:val="005375CF"/>
    <w:rsid w:val="00550929"/>
    <w:rsid w:val="00552958"/>
    <w:rsid w:val="005541BE"/>
    <w:rsid w:val="00562205"/>
    <w:rsid w:val="005A021C"/>
    <w:rsid w:val="005A06E4"/>
    <w:rsid w:val="00606C00"/>
    <w:rsid w:val="00634124"/>
    <w:rsid w:val="00650142"/>
    <w:rsid w:val="00650A69"/>
    <w:rsid w:val="00667A02"/>
    <w:rsid w:val="00682BA5"/>
    <w:rsid w:val="00686345"/>
    <w:rsid w:val="006878EF"/>
    <w:rsid w:val="006C0296"/>
    <w:rsid w:val="006E7611"/>
    <w:rsid w:val="006F2AE0"/>
    <w:rsid w:val="00702B4C"/>
    <w:rsid w:val="00712324"/>
    <w:rsid w:val="007629F5"/>
    <w:rsid w:val="00762A22"/>
    <w:rsid w:val="00764812"/>
    <w:rsid w:val="007822A3"/>
    <w:rsid w:val="007A10E6"/>
    <w:rsid w:val="007B70C0"/>
    <w:rsid w:val="007D3FFF"/>
    <w:rsid w:val="007E3ED1"/>
    <w:rsid w:val="007E51A5"/>
    <w:rsid w:val="007E5E73"/>
    <w:rsid w:val="007E767D"/>
    <w:rsid w:val="0080281E"/>
    <w:rsid w:val="00811907"/>
    <w:rsid w:val="008301F9"/>
    <w:rsid w:val="00834F5D"/>
    <w:rsid w:val="00840D4B"/>
    <w:rsid w:val="008418CE"/>
    <w:rsid w:val="00854684"/>
    <w:rsid w:val="00860D8C"/>
    <w:rsid w:val="00867724"/>
    <w:rsid w:val="00875083"/>
    <w:rsid w:val="00886555"/>
    <w:rsid w:val="00886601"/>
    <w:rsid w:val="008B2561"/>
    <w:rsid w:val="008E188C"/>
    <w:rsid w:val="008E3B7A"/>
    <w:rsid w:val="00906337"/>
    <w:rsid w:val="009101FF"/>
    <w:rsid w:val="00934EF9"/>
    <w:rsid w:val="00937171"/>
    <w:rsid w:val="009510D6"/>
    <w:rsid w:val="009A058B"/>
    <w:rsid w:val="009A1360"/>
    <w:rsid w:val="009A4FF9"/>
    <w:rsid w:val="009C1042"/>
    <w:rsid w:val="009C42ED"/>
    <w:rsid w:val="009F20B2"/>
    <w:rsid w:val="00A25633"/>
    <w:rsid w:val="00A258CC"/>
    <w:rsid w:val="00A261C5"/>
    <w:rsid w:val="00A343B4"/>
    <w:rsid w:val="00A41AA7"/>
    <w:rsid w:val="00A64A1D"/>
    <w:rsid w:val="00A714A0"/>
    <w:rsid w:val="00A73720"/>
    <w:rsid w:val="00A74CAD"/>
    <w:rsid w:val="00A87A17"/>
    <w:rsid w:val="00A91A50"/>
    <w:rsid w:val="00A91E1D"/>
    <w:rsid w:val="00AD06B9"/>
    <w:rsid w:val="00AF1AF8"/>
    <w:rsid w:val="00B01294"/>
    <w:rsid w:val="00B04345"/>
    <w:rsid w:val="00B061C0"/>
    <w:rsid w:val="00B12696"/>
    <w:rsid w:val="00B1725A"/>
    <w:rsid w:val="00B30A37"/>
    <w:rsid w:val="00B34957"/>
    <w:rsid w:val="00B56FA3"/>
    <w:rsid w:val="00BB3471"/>
    <w:rsid w:val="00BC12E4"/>
    <w:rsid w:val="00BC168E"/>
    <w:rsid w:val="00C04B06"/>
    <w:rsid w:val="00C05AF3"/>
    <w:rsid w:val="00C1177A"/>
    <w:rsid w:val="00C5141B"/>
    <w:rsid w:val="00C5558A"/>
    <w:rsid w:val="00C83E10"/>
    <w:rsid w:val="00C90247"/>
    <w:rsid w:val="00C97366"/>
    <w:rsid w:val="00CA6194"/>
    <w:rsid w:val="00CB780D"/>
    <w:rsid w:val="00CC4C84"/>
    <w:rsid w:val="00CD2C7A"/>
    <w:rsid w:val="00CE377E"/>
    <w:rsid w:val="00CE6A6D"/>
    <w:rsid w:val="00CF7C06"/>
    <w:rsid w:val="00D03B26"/>
    <w:rsid w:val="00D07E6D"/>
    <w:rsid w:val="00D20722"/>
    <w:rsid w:val="00D22561"/>
    <w:rsid w:val="00D356AA"/>
    <w:rsid w:val="00D424F5"/>
    <w:rsid w:val="00D84B5B"/>
    <w:rsid w:val="00D8530D"/>
    <w:rsid w:val="00D91A7A"/>
    <w:rsid w:val="00D96CA3"/>
    <w:rsid w:val="00DA7A2A"/>
    <w:rsid w:val="00DB09A0"/>
    <w:rsid w:val="00DB1734"/>
    <w:rsid w:val="00DB2F42"/>
    <w:rsid w:val="00DB4095"/>
    <w:rsid w:val="00DC49BF"/>
    <w:rsid w:val="00DD282D"/>
    <w:rsid w:val="00DE1FA7"/>
    <w:rsid w:val="00DF6C2E"/>
    <w:rsid w:val="00E05F5D"/>
    <w:rsid w:val="00E339BF"/>
    <w:rsid w:val="00E4044D"/>
    <w:rsid w:val="00E40DF1"/>
    <w:rsid w:val="00E43623"/>
    <w:rsid w:val="00E461F6"/>
    <w:rsid w:val="00E80F45"/>
    <w:rsid w:val="00E814EF"/>
    <w:rsid w:val="00EC0E02"/>
    <w:rsid w:val="00EC0E9D"/>
    <w:rsid w:val="00EC77A2"/>
    <w:rsid w:val="00F15449"/>
    <w:rsid w:val="00F343CA"/>
    <w:rsid w:val="00F47D8F"/>
    <w:rsid w:val="00F61A66"/>
    <w:rsid w:val="00F7545D"/>
    <w:rsid w:val="00F761F5"/>
    <w:rsid w:val="00F80A1E"/>
    <w:rsid w:val="00F82A99"/>
    <w:rsid w:val="00F9453D"/>
    <w:rsid w:val="00FA168E"/>
    <w:rsid w:val="00FA7054"/>
    <w:rsid w:val="00FE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7F7AF"/>
  <w15:chartTrackingRefBased/>
  <w15:docId w15:val="{5002DE22-6517-5544-A86B-FA84EBF4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18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9C42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C04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42ED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18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eitenzahl">
    <w:name w:val="page number"/>
    <w:basedOn w:val="Absatz-Standardschriftart"/>
    <w:uiPriority w:val="99"/>
    <w:semiHidden/>
    <w:unhideWhenUsed/>
    <w:rsid w:val="001A1464"/>
  </w:style>
  <w:style w:type="paragraph" w:styleId="Listenabsatz">
    <w:name w:val="List Paragraph"/>
    <w:basedOn w:val="Standard"/>
    <w:uiPriority w:val="34"/>
    <w:qFormat/>
    <w:rsid w:val="008E188C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484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asamarsch.at/de/community-trailruns-im-kufsteinerland.html" TargetMode="External"/><Relationship Id="rId13" Type="http://schemas.openxmlformats.org/officeDocument/2006/relationships/hyperlink" Target="mailto:l.schneeweiss@kufstein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k-k.a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435372%2021494%209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resse@ok-k.a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oasamarsch.at" TargetMode="External"/><Relationship Id="rId14" Type="http://schemas.openxmlformats.org/officeDocument/2006/relationships/hyperlink" Target="http://www.kufstei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ao/Library/Group%20Containers/UBF8T346G9.Office/User%20Content.localized/Templates.localized/O&amp;K_Presse-Meldung_Vorlage_Sport_(08|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O&amp;K_Presse-Meldung_Vorlage_Sport_(08|2024).dotx</Template>
  <TotalTime>0</TotalTime>
  <Pages>4</Pages>
  <Words>1030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Margret Winkler</cp:lastModifiedBy>
  <cp:revision>3</cp:revision>
  <cp:lastPrinted>2025-01-22T13:53:00Z</cp:lastPrinted>
  <dcterms:created xsi:type="dcterms:W3CDTF">2026-01-29T19:53:00Z</dcterms:created>
  <dcterms:modified xsi:type="dcterms:W3CDTF">2026-01-31T07:13:00Z</dcterms:modified>
</cp:coreProperties>
</file>