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46779" w14:textId="2B72F0DB" w:rsidR="00550929" w:rsidRPr="00F47D8F" w:rsidRDefault="00550929" w:rsidP="00550929">
      <w:pPr>
        <w:rPr>
          <w:i/>
          <w:iCs/>
        </w:rPr>
      </w:pPr>
      <w:r w:rsidRPr="00F47D8F">
        <w:rPr>
          <w:i/>
          <w:iCs/>
        </w:rPr>
        <w:t xml:space="preserve">Sehr geehrte Damen und Herren, liebe </w:t>
      </w:r>
      <w:proofErr w:type="spellStart"/>
      <w:proofErr w:type="gramStart"/>
      <w:r w:rsidRPr="00F47D8F">
        <w:rPr>
          <w:i/>
          <w:iCs/>
        </w:rPr>
        <w:t>Medienvertreter</w:t>
      </w:r>
      <w:r w:rsidR="00112923">
        <w:rPr>
          <w:i/>
          <w:iCs/>
        </w:rPr>
        <w:t>:innen</w:t>
      </w:r>
      <w:proofErr w:type="spellEnd"/>
      <w:proofErr w:type="gramEnd"/>
      <w:r w:rsidRPr="00F47D8F">
        <w:rPr>
          <w:i/>
          <w:iCs/>
        </w:rPr>
        <w:t xml:space="preserve">! </w:t>
      </w:r>
    </w:p>
    <w:p w14:paraId="08F26D7A" w14:textId="77777777" w:rsidR="00762018" w:rsidRDefault="00550929" w:rsidP="00550929">
      <w:pPr>
        <w:rPr>
          <w:i/>
          <w:iCs/>
        </w:rPr>
      </w:pPr>
      <w:r w:rsidRPr="00F47D8F">
        <w:rPr>
          <w:i/>
          <w:iCs/>
        </w:rPr>
        <w:t xml:space="preserve">Anbei dürfen wir Ihnen unsere aktuelle Pressemeldung übermitteln. </w:t>
      </w:r>
    </w:p>
    <w:p w14:paraId="52C26D50" w14:textId="482F052B" w:rsidR="00550929" w:rsidRPr="00F47D8F" w:rsidRDefault="00550929" w:rsidP="00550929">
      <w:pPr>
        <w:rPr>
          <w:i/>
          <w:iCs/>
        </w:rPr>
      </w:pPr>
      <w:r w:rsidRPr="00F47D8F">
        <w:rPr>
          <w:i/>
          <w:iCs/>
        </w:rPr>
        <w:t xml:space="preserve">Wir bitten um Berücksichtigung in Ihrer nächsten Veröffentlichung. </w:t>
      </w:r>
    </w:p>
    <w:p w14:paraId="07E88689" w14:textId="77777777" w:rsidR="00550929" w:rsidRPr="00550929" w:rsidRDefault="00550929" w:rsidP="00550929"/>
    <w:p w14:paraId="3D5BDF3A" w14:textId="77777777" w:rsidR="00550929" w:rsidRDefault="00550929" w:rsidP="00550929">
      <w:pPr>
        <w:pBdr>
          <w:bottom w:val="single" w:sz="6" w:space="1" w:color="auto"/>
        </w:pBdr>
        <w:rPr>
          <w:color w:val="808080" w:themeColor="background1" w:themeShade="80"/>
        </w:rPr>
      </w:pPr>
    </w:p>
    <w:p w14:paraId="043E8C99" w14:textId="77777777" w:rsidR="00550929" w:rsidRDefault="00550929" w:rsidP="008739CB">
      <w:pPr>
        <w:rPr>
          <w:color w:val="000000" w:themeColor="text1"/>
        </w:rPr>
      </w:pPr>
    </w:p>
    <w:p w14:paraId="7BB74EE9" w14:textId="77777777" w:rsidR="00E1090B" w:rsidRDefault="00E1090B" w:rsidP="00550929">
      <w:pPr>
        <w:jc w:val="right"/>
        <w:rPr>
          <w:color w:val="000000" w:themeColor="text1"/>
        </w:rPr>
      </w:pPr>
    </w:p>
    <w:p w14:paraId="6EA4897E" w14:textId="3D2CC4B5" w:rsidR="00550929" w:rsidRDefault="00FB36AD" w:rsidP="00550929">
      <w:pPr>
        <w:jc w:val="right"/>
        <w:rPr>
          <w:rFonts w:ascii="Montserrat" w:hAnsi="Montserrat"/>
          <w:b/>
          <w:bCs/>
          <w:sz w:val="24"/>
          <w:szCs w:val="25"/>
        </w:rPr>
      </w:pPr>
      <w:r>
        <w:rPr>
          <w:color w:val="000000" w:themeColor="text1"/>
        </w:rPr>
        <w:t>St. Anton</w:t>
      </w:r>
      <w:r w:rsidR="007325AD">
        <w:rPr>
          <w:color w:val="000000" w:themeColor="text1"/>
        </w:rPr>
        <w:t xml:space="preserve"> am Arlberg</w:t>
      </w:r>
      <w:r w:rsidR="00550929">
        <w:rPr>
          <w:color w:val="000000" w:themeColor="text1"/>
        </w:rPr>
        <w:t>,</w:t>
      </w:r>
      <w:r>
        <w:rPr>
          <w:color w:val="000000" w:themeColor="text1"/>
        </w:rPr>
        <w:t xml:space="preserve"> am</w:t>
      </w:r>
      <w:r w:rsidR="00550929">
        <w:rPr>
          <w:color w:val="000000" w:themeColor="text1"/>
        </w:rPr>
        <w:t xml:space="preserve"> </w:t>
      </w:r>
      <w:r>
        <w:rPr>
          <w:color w:val="000000" w:themeColor="text1"/>
        </w:rPr>
        <w:t>3</w:t>
      </w:r>
      <w:r w:rsidR="007325AD">
        <w:rPr>
          <w:color w:val="000000" w:themeColor="text1"/>
        </w:rPr>
        <w:t>0</w:t>
      </w:r>
      <w:r>
        <w:rPr>
          <w:color w:val="000000" w:themeColor="text1"/>
        </w:rPr>
        <w:t>.08.</w:t>
      </w:r>
      <w:r w:rsidR="00550929">
        <w:rPr>
          <w:color w:val="000000" w:themeColor="text1"/>
        </w:rPr>
        <w:t>202</w:t>
      </w:r>
      <w:r w:rsidR="007325AD">
        <w:rPr>
          <w:color w:val="000000" w:themeColor="text1"/>
        </w:rPr>
        <w:t>5</w:t>
      </w:r>
    </w:p>
    <w:p w14:paraId="393BA4A7" w14:textId="77777777" w:rsidR="00550929" w:rsidRDefault="00550929" w:rsidP="007822A3">
      <w:pPr>
        <w:rPr>
          <w:rFonts w:ascii="Montserrat" w:hAnsi="Montserrat"/>
          <w:b/>
          <w:bCs/>
          <w:sz w:val="24"/>
          <w:szCs w:val="25"/>
        </w:rPr>
      </w:pPr>
    </w:p>
    <w:p w14:paraId="649B8F77" w14:textId="77777777" w:rsidR="00762018" w:rsidRDefault="00762018" w:rsidP="007822A3">
      <w:pPr>
        <w:rPr>
          <w:rFonts w:ascii="Montserrat" w:hAnsi="Montserrat"/>
          <w:b/>
          <w:bCs/>
          <w:sz w:val="24"/>
          <w:szCs w:val="25"/>
        </w:rPr>
      </w:pPr>
    </w:p>
    <w:p w14:paraId="40287A80" w14:textId="03C980D1" w:rsidR="0026706F" w:rsidRPr="007822A3" w:rsidRDefault="00A9671D" w:rsidP="007822A3">
      <w:pPr>
        <w:rPr>
          <w:rFonts w:ascii="Montserrat" w:hAnsi="Montserrat"/>
          <w:b/>
          <w:bCs/>
          <w:sz w:val="28"/>
          <w:szCs w:val="27"/>
        </w:rPr>
      </w:pPr>
      <w:r>
        <w:rPr>
          <w:rFonts w:ascii="Montserrat" w:hAnsi="Montserrat"/>
          <w:b/>
          <w:bCs/>
          <w:sz w:val="24"/>
          <w:szCs w:val="25"/>
        </w:rPr>
        <w:t xml:space="preserve">Arlberger </w:t>
      </w:r>
      <w:proofErr w:type="spellStart"/>
      <w:r>
        <w:rPr>
          <w:rFonts w:ascii="Montserrat" w:hAnsi="Montserrat"/>
          <w:b/>
          <w:bCs/>
          <w:sz w:val="24"/>
          <w:szCs w:val="25"/>
        </w:rPr>
        <w:t>Wadlbeisser</w:t>
      </w:r>
      <w:proofErr w:type="spellEnd"/>
      <w:r w:rsidR="001A5245">
        <w:rPr>
          <w:rFonts w:ascii="Montserrat" w:hAnsi="Montserrat"/>
          <w:b/>
          <w:bCs/>
          <w:sz w:val="24"/>
          <w:szCs w:val="25"/>
        </w:rPr>
        <w:t xml:space="preserve"> 202</w:t>
      </w:r>
      <w:r w:rsidR="007325AD">
        <w:rPr>
          <w:rFonts w:ascii="Montserrat" w:hAnsi="Montserrat"/>
          <w:b/>
          <w:bCs/>
          <w:sz w:val="24"/>
          <w:szCs w:val="25"/>
        </w:rPr>
        <w:t>5</w:t>
      </w:r>
      <w:r w:rsidR="001A5245">
        <w:rPr>
          <w:rFonts w:ascii="Montserrat" w:hAnsi="Montserrat"/>
          <w:b/>
          <w:bCs/>
          <w:sz w:val="24"/>
          <w:szCs w:val="25"/>
        </w:rPr>
        <w:t xml:space="preserve">: </w:t>
      </w:r>
      <w:r w:rsidR="007325AD">
        <w:rPr>
          <w:rFonts w:ascii="Montserrat" w:hAnsi="Montserrat"/>
          <w:b/>
          <w:bCs/>
          <w:sz w:val="24"/>
          <w:szCs w:val="25"/>
        </w:rPr>
        <w:t xml:space="preserve">Über 300 Teilnehmern </w:t>
      </w:r>
      <w:r w:rsidR="00D474B8">
        <w:rPr>
          <w:rFonts w:ascii="Montserrat" w:hAnsi="Montserrat"/>
          <w:b/>
          <w:bCs/>
          <w:sz w:val="24"/>
          <w:szCs w:val="25"/>
        </w:rPr>
        <w:t>glühten</w:t>
      </w:r>
      <w:r w:rsidR="007325AD">
        <w:rPr>
          <w:rFonts w:ascii="Montserrat" w:hAnsi="Montserrat"/>
          <w:b/>
          <w:bCs/>
          <w:sz w:val="24"/>
          <w:szCs w:val="25"/>
        </w:rPr>
        <w:t xml:space="preserve"> die </w:t>
      </w:r>
      <w:proofErr w:type="spellStart"/>
      <w:r w:rsidR="007325AD">
        <w:rPr>
          <w:rFonts w:ascii="Montserrat" w:hAnsi="Montserrat"/>
          <w:b/>
          <w:bCs/>
          <w:sz w:val="24"/>
          <w:szCs w:val="25"/>
        </w:rPr>
        <w:t>Wadln</w:t>
      </w:r>
      <w:proofErr w:type="spellEnd"/>
    </w:p>
    <w:p w14:paraId="6BF0668D" w14:textId="1F4C5AB3" w:rsidR="007822A3" w:rsidRPr="007822A3" w:rsidRDefault="007325AD" w:rsidP="007822A3">
      <w:pPr>
        <w:rPr>
          <w:rFonts w:ascii="HelveticaNeue" w:hAnsi="HelveticaNeue"/>
          <w:b/>
          <w:bCs/>
          <w:sz w:val="22"/>
          <w:szCs w:val="23"/>
        </w:rPr>
      </w:pPr>
      <w:r>
        <w:rPr>
          <w:rFonts w:ascii="HelveticaNeue" w:hAnsi="HelveticaNeue"/>
          <w:b/>
          <w:bCs/>
          <w:sz w:val="22"/>
          <w:szCs w:val="23"/>
        </w:rPr>
        <w:t xml:space="preserve">Influencerin Anna </w:t>
      </w:r>
      <w:proofErr w:type="spellStart"/>
      <w:r>
        <w:rPr>
          <w:rFonts w:ascii="HelveticaNeue" w:hAnsi="HelveticaNeue"/>
          <w:b/>
          <w:bCs/>
          <w:sz w:val="22"/>
          <w:szCs w:val="23"/>
        </w:rPr>
        <w:t>Strigl</w:t>
      </w:r>
      <w:proofErr w:type="spellEnd"/>
      <w:r>
        <w:rPr>
          <w:rFonts w:ascii="HelveticaNeue" w:hAnsi="HelveticaNeue"/>
          <w:b/>
          <w:bCs/>
          <w:sz w:val="22"/>
          <w:szCs w:val="23"/>
        </w:rPr>
        <w:t xml:space="preserve"> kämpfte sich mit ihrem Team „</w:t>
      </w:r>
      <w:proofErr w:type="spellStart"/>
      <w:r>
        <w:rPr>
          <w:rFonts w:ascii="HelveticaNeue" w:hAnsi="HelveticaNeue"/>
          <w:b/>
          <w:bCs/>
          <w:sz w:val="22"/>
          <w:szCs w:val="23"/>
        </w:rPr>
        <w:t>Oachkatzln</w:t>
      </w:r>
      <w:proofErr w:type="spellEnd"/>
      <w:r>
        <w:rPr>
          <w:rFonts w:ascii="HelveticaNeue" w:hAnsi="HelveticaNeue"/>
          <w:b/>
          <w:bCs/>
          <w:sz w:val="22"/>
          <w:szCs w:val="23"/>
        </w:rPr>
        <w:t xml:space="preserve">“ </w:t>
      </w:r>
      <w:r w:rsidR="006822BA">
        <w:rPr>
          <w:rFonts w:ascii="HelveticaNeue" w:hAnsi="HelveticaNeue"/>
          <w:b/>
          <w:bCs/>
          <w:sz w:val="22"/>
          <w:szCs w:val="23"/>
        </w:rPr>
        <w:t>über Stock</w:t>
      </w:r>
      <w:r w:rsidR="009D2066">
        <w:rPr>
          <w:rFonts w:ascii="HelveticaNeue" w:hAnsi="HelveticaNeue"/>
          <w:b/>
          <w:bCs/>
          <w:sz w:val="22"/>
          <w:szCs w:val="23"/>
        </w:rPr>
        <w:t xml:space="preserve"> und Stein</w:t>
      </w:r>
    </w:p>
    <w:p w14:paraId="4A4A8C0D" w14:textId="77777777" w:rsidR="00FB36AD" w:rsidRPr="00FB36AD" w:rsidRDefault="00FB36AD" w:rsidP="00FB36AD">
      <w:pPr>
        <w:rPr>
          <w:lang w:val="de-DE"/>
        </w:rPr>
      </w:pPr>
    </w:p>
    <w:p w14:paraId="57C10C24" w14:textId="6A8710D7" w:rsidR="004E51F3" w:rsidRDefault="007325AD" w:rsidP="00A9671D">
      <w:pPr>
        <w:rPr>
          <w:lang w:val="de-DE"/>
        </w:rPr>
      </w:pPr>
      <w:r>
        <w:rPr>
          <w:lang w:val="de-DE"/>
        </w:rPr>
        <w:t>St. Anton am Arlberg – Ganz so gut meinte es das Wetter anfangs nicht mit den</w:t>
      </w:r>
      <w:r w:rsidR="00152398">
        <w:rPr>
          <w:lang w:val="de-DE"/>
        </w:rPr>
        <w:t xml:space="preserve"> </w:t>
      </w:r>
      <w:r>
        <w:rPr>
          <w:lang w:val="de-DE"/>
        </w:rPr>
        <w:t xml:space="preserve">hartgesottenen </w:t>
      </w:r>
      <w:proofErr w:type="spellStart"/>
      <w:proofErr w:type="gramStart"/>
      <w:r>
        <w:rPr>
          <w:lang w:val="de-DE"/>
        </w:rPr>
        <w:t>Teilnehmer:innen</w:t>
      </w:r>
      <w:proofErr w:type="spellEnd"/>
      <w:proofErr w:type="gramEnd"/>
      <w:r>
        <w:rPr>
          <w:lang w:val="de-DE"/>
        </w:rPr>
        <w:t xml:space="preserve"> des Arlberger </w:t>
      </w:r>
      <w:proofErr w:type="spellStart"/>
      <w:r>
        <w:rPr>
          <w:lang w:val="de-DE"/>
        </w:rPr>
        <w:t>Wadlbeisser</w:t>
      </w:r>
      <w:proofErr w:type="spellEnd"/>
      <w:r>
        <w:rPr>
          <w:lang w:val="de-DE"/>
        </w:rPr>
        <w:t xml:space="preserve">. Doch die Bedingungen </w:t>
      </w:r>
      <w:r w:rsidR="00D474B8">
        <w:rPr>
          <w:lang w:val="de-DE"/>
        </w:rPr>
        <w:t>waren ideal</w:t>
      </w:r>
      <w:r>
        <w:rPr>
          <w:lang w:val="de-DE"/>
        </w:rPr>
        <w:t xml:space="preserve"> - nicht zu warm und nicht zu kühl</w:t>
      </w:r>
      <w:r w:rsidR="0061436F">
        <w:rPr>
          <w:lang w:val="de-DE"/>
        </w:rPr>
        <w:t>.</w:t>
      </w:r>
      <w:r>
        <w:rPr>
          <w:lang w:val="de-DE"/>
        </w:rPr>
        <w:t xml:space="preserve"> </w:t>
      </w:r>
      <w:r w:rsidR="00D474B8">
        <w:rPr>
          <w:lang w:val="de-DE"/>
        </w:rPr>
        <w:t xml:space="preserve">Da man bei einigen Hindernissen sowieso nass wurde, störte der </w:t>
      </w:r>
      <w:r>
        <w:rPr>
          <w:lang w:val="de-DE"/>
        </w:rPr>
        <w:t>anfängliche Regen</w:t>
      </w:r>
      <w:r w:rsidR="00D474B8">
        <w:rPr>
          <w:lang w:val="de-DE"/>
        </w:rPr>
        <w:t xml:space="preserve"> kaum jemanden.</w:t>
      </w:r>
      <w:r w:rsidR="0061436F">
        <w:rPr>
          <w:lang w:val="de-DE"/>
        </w:rPr>
        <w:t xml:space="preserve"> Insgesamt kämpften </w:t>
      </w:r>
      <w:r w:rsidR="00727137">
        <w:rPr>
          <w:lang w:val="de-DE"/>
        </w:rPr>
        <w:t xml:space="preserve">sich mehr als </w:t>
      </w:r>
      <w:r w:rsidR="004E51F3">
        <w:rPr>
          <w:lang w:val="de-DE"/>
        </w:rPr>
        <w:t xml:space="preserve">300 </w:t>
      </w:r>
      <w:proofErr w:type="spellStart"/>
      <w:proofErr w:type="gramStart"/>
      <w:r w:rsidR="004E51F3">
        <w:rPr>
          <w:lang w:val="de-DE"/>
        </w:rPr>
        <w:t>Teilnehmer</w:t>
      </w:r>
      <w:r w:rsidR="00727137">
        <w:rPr>
          <w:lang w:val="de-DE"/>
        </w:rPr>
        <w:t>:innen</w:t>
      </w:r>
      <w:proofErr w:type="spellEnd"/>
      <w:proofErr w:type="gramEnd"/>
      <w:r w:rsidR="00B96EA5">
        <w:rPr>
          <w:lang w:val="de-DE"/>
        </w:rPr>
        <w:t xml:space="preserve"> </w:t>
      </w:r>
      <w:r w:rsidR="004E51F3">
        <w:rPr>
          <w:lang w:val="de-DE"/>
        </w:rPr>
        <w:t>bis zum Ziel im Dorfzentrum von St. Anton am Arlberg.</w:t>
      </w:r>
      <w:r w:rsidR="00B96EA5">
        <w:rPr>
          <w:lang w:val="de-DE"/>
        </w:rPr>
        <w:t xml:space="preserve"> Der Frauen- und Männeranteil war ausgewogen und gut die Hälfte</w:t>
      </w:r>
      <w:r w:rsidR="004E51F3">
        <w:rPr>
          <w:lang w:val="de-DE"/>
        </w:rPr>
        <w:t xml:space="preserve"> der Teilnehmer entschied sich für die Just </w:t>
      </w:r>
      <w:proofErr w:type="spellStart"/>
      <w:r w:rsidR="004E51F3">
        <w:rPr>
          <w:lang w:val="de-DE"/>
        </w:rPr>
        <w:t>for</w:t>
      </w:r>
      <w:proofErr w:type="spellEnd"/>
      <w:r w:rsidR="004E51F3">
        <w:rPr>
          <w:lang w:val="de-DE"/>
        </w:rPr>
        <w:t xml:space="preserve"> Fun-Wertung ohne </w:t>
      </w:r>
      <w:proofErr w:type="spellStart"/>
      <w:r w:rsidR="004E51F3">
        <w:rPr>
          <w:lang w:val="de-DE"/>
        </w:rPr>
        <w:t>Zeitnehmung</w:t>
      </w:r>
      <w:proofErr w:type="spellEnd"/>
      <w:r w:rsidR="00B96EA5">
        <w:rPr>
          <w:lang w:val="de-DE"/>
        </w:rPr>
        <w:t>. Dies spricht f</w:t>
      </w:r>
      <w:r w:rsidR="004E51F3">
        <w:rPr>
          <w:lang w:val="de-DE"/>
        </w:rPr>
        <w:t xml:space="preserve">ür den hohen Spaß- und Gemeinschaftsfaktor der Veranstaltung. </w:t>
      </w:r>
    </w:p>
    <w:p w14:paraId="09B819DC" w14:textId="77777777" w:rsidR="006822BA" w:rsidRDefault="006822BA" w:rsidP="00A9671D">
      <w:pPr>
        <w:rPr>
          <w:lang w:val="de-DE"/>
        </w:rPr>
      </w:pPr>
    </w:p>
    <w:p w14:paraId="624992F0" w14:textId="7F408CE1" w:rsidR="006822BA" w:rsidRPr="00AA7F7D" w:rsidRDefault="00AA7F7D" w:rsidP="00A9671D">
      <w:pPr>
        <w:rPr>
          <w:b/>
          <w:bCs/>
          <w:lang w:val="de-DE"/>
        </w:rPr>
      </w:pPr>
      <w:r w:rsidRPr="00AA7F7D">
        <w:rPr>
          <w:b/>
          <w:bCs/>
          <w:lang w:val="de-DE"/>
        </w:rPr>
        <w:t>Zwei Strecken, 22 Hindernisse und jede Menge „Drecksarbeit“</w:t>
      </w:r>
    </w:p>
    <w:p w14:paraId="0733A0C1" w14:textId="5DBABE68" w:rsidR="006822BA" w:rsidRDefault="006822BA" w:rsidP="00A9671D">
      <w:r>
        <w:t xml:space="preserve">Bei der zweiten Auflage des </w:t>
      </w:r>
      <w:r w:rsidRPr="006822BA">
        <w:rPr>
          <w:rStyle w:val="Fett"/>
          <w:b w:val="0"/>
          <w:bCs w:val="0"/>
        </w:rPr>
        <w:t xml:space="preserve">Arlberger </w:t>
      </w:r>
      <w:proofErr w:type="spellStart"/>
      <w:r w:rsidRPr="006822BA">
        <w:rPr>
          <w:rStyle w:val="Fett"/>
          <w:b w:val="0"/>
          <w:bCs w:val="0"/>
        </w:rPr>
        <w:t>Wadlbeisser</w:t>
      </w:r>
      <w:proofErr w:type="spellEnd"/>
      <w:r>
        <w:t xml:space="preserve"> verwandelte sich St. Anton am Arlberg in die ultimative Spielwiese für Ausdauer- und Abenteuerfans. </w:t>
      </w:r>
      <w:r w:rsidR="004E51F3">
        <w:rPr>
          <w:rStyle w:val="Fett"/>
          <w:b w:val="0"/>
          <w:bCs w:val="0"/>
        </w:rPr>
        <w:t xml:space="preserve">Über 300 </w:t>
      </w:r>
      <w:proofErr w:type="spellStart"/>
      <w:proofErr w:type="gramStart"/>
      <w:r w:rsidRPr="006822BA">
        <w:rPr>
          <w:rStyle w:val="Fett"/>
          <w:b w:val="0"/>
          <w:bCs w:val="0"/>
        </w:rPr>
        <w:t>Starter:innen</w:t>
      </w:r>
      <w:proofErr w:type="spellEnd"/>
      <w:proofErr w:type="gramEnd"/>
      <w:r>
        <w:t xml:space="preserve"> </w:t>
      </w:r>
      <w:r w:rsidR="00D7133B">
        <w:t xml:space="preserve">aus </w:t>
      </w:r>
      <w:r w:rsidR="009D2066" w:rsidRPr="004E51F3">
        <w:t>9</w:t>
      </w:r>
      <w:r w:rsidR="00D7133B">
        <w:t xml:space="preserve"> Nationen </w:t>
      </w:r>
      <w:r>
        <w:t>wagten sich bei Temperaturen um die 20 Grad auf die herausfordernden Strecken. Erstmals standen heuer zwei St</w:t>
      </w:r>
      <w:r w:rsidR="00E67C49">
        <w:t>recken</w:t>
      </w:r>
      <w:r>
        <w:t xml:space="preserve"> zur Auswahl: Die </w:t>
      </w:r>
      <w:r w:rsidRPr="006822BA">
        <w:rPr>
          <w:rStyle w:val="Fett"/>
          <w:b w:val="0"/>
          <w:bCs w:val="0"/>
        </w:rPr>
        <w:t>12,5-Kilometer-Langdistanz mit 500 Höhenmetern und 22 Hindernissen</w:t>
      </w:r>
      <w:r>
        <w:t xml:space="preserve">, sowie die </w:t>
      </w:r>
      <w:r w:rsidRPr="006822BA">
        <w:rPr>
          <w:rStyle w:val="Fett"/>
          <w:b w:val="0"/>
          <w:bCs w:val="0"/>
        </w:rPr>
        <w:t>7-Kilometer-Variante mit 200 Höhenmetern und 19 Hindernissen</w:t>
      </w:r>
      <w:r>
        <w:t xml:space="preserve">. </w:t>
      </w:r>
      <w:r w:rsidR="00CF54D8">
        <w:t>Der diesjährige Parcours wurde mittels sieben neuer Stationen ordentlich a</w:t>
      </w:r>
      <w:r>
        <w:t>ufgepeppt</w:t>
      </w:r>
      <w:r w:rsidR="00CF54D8">
        <w:t>. Spektakulär inszenierte Hürden wie</w:t>
      </w:r>
      <w:r>
        <w:t xml:space="preserve"> die </w:t>
      </w:r>
      <w:r w:rsidRPr="006822BA">
        <w:rPr>
          <w:rStyle w:val="Fett"/>
          <w:b w:val="0"/>
          <w:bCs w:val="0"/>
        </w:rPr>
        <w:t>„Affenschaukel</w:t>
      </w:r>
      <w:r w:rsidR="00CF54D8">
        <w:rPr>
          <w:rStyle w:val="Fett"/>
          <w:b w:val="0"/>
          <w:bCs w:val="0"/>
        </w:rPr>
        <w:t>“,</w:t>
      </w:r>
      <w:r w:rsidRPr="006822BA">
        <w:rPr>
          <w:b/>
          <w:bCs/>
        </w:rPr>
        <w:t xml:space="preserve"> </w:t>
      </w:r>
      <w:r>
        <w:t xml:space="preserve">der </w:t>
      </w:r>
      <w:r w:rsidRPr="006822BA">
        <w:rPr>
          <w:rStyle w:val="Fett"/>
          <w:b w:val="0"/>
          <w:bCs w:val="0"/>
        </w:rPr>
        <w:t>„Gipfelstürmer“</w:t>
      </w:r>
      <w:r>
        <w:t xml:space="preserve"> und der</w:t>
      </w:r>
      <w:r w:rsidRPr="006822BA">
        <w:rPr>
          <w:b/>
          <w:bCs/>
        </w:rPr>
        <w:t xml:space="preserve"> </w:t>
      </w:r>
      <w:r w:rsidR="004E51F3" w:rsidRPr="00CA277A">
        <w:t>„Eisfall</w:t>
      </w:r>
      <w:r w:rsidR="00CA277A" w:rsidRPr="00CA277A">
        <w:t xml:space="preserve"> Steilhang</w:t>
      </w:r>
      <w:r w:rsidR="00727137">
        <w:t>“,</w:t>
      </w:r>
      <w:r w:rsidR="00CA277A">
        <w:rPr>
          <w:rStyle w:val="Fett"/>
        </w:rPr>
        <w:t xml:space="preserve"> </w:t>
      </w:r>
      <w:r w:rsidR="00CA277A" w:rsidRPr="00CA277A">
        <w:rPr>
          <w:rStyle w:val="Fett"/>
          <w:b w:val="0"/>
          <w:bCs w:val="0"/>
        </w:rPr>
        <w:t>deren Namensgeber der berühmte Eisfall auf der Damen Weltcupstrecke ist,</w:t>
      </w:r>
      <w:r w:rsidR="00CA277A">
        <w:rPr>
          <w:rStyle w:val="Fett"/>
        </w:rPr>
        <w:t xml:space="preserve"> </w:t>
      </w:r>
      <w:r w:rsidR="00CF54D8">
        <w:rPr>
          <w:rStyle w:val="Fett"/>
          <w:b w:val="0"/>
          <w:bCs w:val="0"/>
        </w:rPr>
        <w:t xml:space="preserve">verlangten </w:t>
      </w:r>
      <w:r>
        <w:t xml:space="preserve">selbst den härtesten </w:t>
      </w:r>
      <w:proofErr w:type="spellStart"/>
      <w:proofErr w:type="gramStart"/>
      <w:r>
        <w:t>Athlet:innen</w:t>
      </w:r>
      <w:proofErr w:type="spellEnd"/>
      <w:proofErr w:type="gramEnd"/>
      <w:r>
        <w:t xml:space="preserve"> alles ab</w:t>
      </w:r>
      <w:r w:rsidR="00CF54D8">
        <w:t>.</w:t>
      </w:r>
    </w:p>
    <w:p w14:paraId="6C10DE5D" w14:textId="77777777" w:rsidR="00A01140" w:rsidRDefault="00A01140" w:rsidP="00A9671D"/>
    <w:p w14:paraId="5E5B4D8A" w14:textId="50286307" w:rsidR="00A01140" w:rsidRDefault="00B9754F" w:rsidP="00A9671D">
      <w:pPr>
        <w:rPr>
          <w:b/>
          <w:bCs/>
        </w:rPr>
      </w:pPr>
      <w:r>
        <w:rPr>
          <w:b/>
          <w:bCs/>
        </w:rPr>
        <w:t xml:space="preserve">International besetztes Podium, </w:t>
      </w:r>
      <w:r w:rsidR="00727137">
        <w:rPr>
          <w:b/>
          <w:bCs/>
        </w:rPr>
        <w:t xml:space="preserve">Frauenpower und </w:t>
      </w:r>
      <w:r w:rsidR="00640244">
        <w:rPr>
          <w:b/>
          <w:bCs/>
        </w:rPr>
        <w:t xml:space="preserve">Sieg für </w:t>
      </w:r>
      <w:r w:rsidR="00A01140" w:rsidRPr="00A01140">
        <w:rPr>
          <w:b/>
          <w:bCs/>
        </w:rPr>
        <w:t>Wiederholungstäter</w:t>
      </w:r>
    </w:p>
    <w:p w14:paraId="6A0CFD3A" w14:textId="1F169A67" w:rsidR="00640244" w:rsidRDefault="00633E2C" w:rsidP="00640244">
      <w:r>
        <w:t xml:space="preserve">Dieses Jahr </w:t>
      </w:r>
      <w:r w:rsidR="00B9754F" w:rsidRPr="00B9754F">
        <w:t xml:space="preserve">dominierten vor allem die internationalen </w:t>
      </w:r>
      <w:proofErr w:type="spellStart"/>
      <w:proofErr w:type="gramStart"/>
      <w:r w:rsidR="00B9754F" w:rsidRPr="00B9754F">
        <w:t>Teilnehmer:innen</w:t>
      </w:r>
      <w:proofErr w:type="spellEnd"/>
      <w:proofErr w:type="gramEnd"/>
      <w:r>
        <w:t xml:space="preserve"> am Podium des Arlberger </w:t>
      </w:r>
      <w:proofErr w:type="spellStart"/>
      <w:r>
        <w:t>Wadlbeisser</w:t>
      </w:r>
      <w:proofErr w:type="spellEnd"/>
      <w:r w:rsidR="00B9754F" w:rsidRPr="00B9754F">
        <w:t xml:space="preserve">. Besonders die Frauen zeigten ihre </w:t>
      </w:r>
      <w:r w:rsidR="00B9754F">
        <w:t xml:space="preserve">geballte </w:t>
      </w:r>
      <w:r w:rsidR="00B9754F" w:rsidRPr="00B9754F">
        <w:t>Power durch die hohe Teilnehmerzahl und ihre starke Leistung. Die s</w:t>
      </w:r>
      <w:r w:rsidR="00CA277A" w:rsidRPr="00B9754F">
        <w:t>chnellste</w:t>
      </w:r>
      <w:r w:rsidR="00B9754F" w:rsidRPr="00B9754F">
        <w:t xml:space="preserve"> unter den</w:t>
      </w:r>
      <w:r w:rsidR="00CA277A" w:rsidRPr="00B9754F">
        <w:t xml:space="preserve"> Dame</w:t>
      </w:r>
      <w:r w:rsidR="00B9754F" w:rsidRPr="00B9754F">
        <w:t>n</w:t>
      </w:r>
      <w:r w:rsidR="00CA277A" w:rsidRPr="00B9754F">
        <w:t xml:space="preserve"> war die Polin </w:t>
      </w:r>
      <w:proofErr w:type="spellStart"/>
      <w:r w:rsidR="00CA277A" w:rsidRPr="00B9754F">
        <w:t>Michalina</w:t>
      </w:r>
      <w:proofErr w:type="spellEnd"/>
      <w:r w:rsidR="00CA277A" w:rsidRPr="00B9754F">
        <w:t xml:space="preserve"> </w:t>
      </w:r>
      <w:proofErr w:type="spellStart"/>
      <w:r w:rsidR="00CA277A" w:rsidRPr="00B9754F">
        <w:t>Matusiewicz</w:t>
      </w:r>
      <w:proofErr w:type="spellEnd"/>
      <w:r w:rsidR="00CA277A" w:rsidRPr="00B9754F">
        <w:t xml:space="preserve">. Ihre Zeit betrug 1:15:31,3. </w:t>
      </w:r>
      <w:r w:rsidR="00B9754F" w:rsidRPr="00B9754F">
        <w:t xml:space="preserve">Den </w:t>
      </w:r>
      <w:r w:rsidR="00B9754F">
        <w:t>zweiten und dritten Platz sicherten sich Nele Fackelmann (</w:t>
      </w:r>
      <w:r w:rsidR="00B9754F">
        <w:rPr>
          <w:lang w:val="de-DE"/>
        </w:rPr>
        <w:t xml:space="preserve">1:19:15,1) </w:t>
      </w:r>
      <w:r w:rsidR="00B9754F">
        <w:t>und Ludmilla Hertle (</w:t>
      </w:r>
      <w:r w:rsidR="00B9754F">
        <w:rPr>
          <w:lang w:val="de-DE"/>
        </w:rPr>
        <w:t>1:22:01,2)</w:t>
      </w:r>
      <w:r w:rsidR="00B9754F">
        <w:t>, beide aus Deutschland. Bei den Herren holte sich bereits z</w:t>
      </w:r>
      <w:r w:rsidR="00640244">
        <w:t xml:space="preserve">um zweiten Mal </w:t>
      </w:r>
      <w:r w:rsidR="00B9754F">
        <w:t>der</w:t>
      </w:r>
      <w:r w:rsidR="00640244">
        <w:t xml:space="preserve"> Vorjahressieger Florian Holzinger den Sieg. Der Deutsche ließ es sich nicht nehmen, erneut an den Start zu gehen. Die Distanz von 12,5 Kilometern bewältigte er in einer Stunde, zwei Minuten </w:t>
      </w:r>
      <w:r w:rsidR="00640244">
        <w:lastRenderedPageBreak/>
        <w:t xml:space="preserve">und 22,6 Sekunden und landete damit wieder auf Platz 1. </w:t>
      </w:r>
      <w:r w:rsidR="00B9754F" w:rsidRPr="00152398">
        <w:t>Etwas erschöpft, aber happy sagt er im Interview: „Die lange Strecke war sehr anstrengend, die Höhenmeter sind brutal und am Ende war dann die Kraft weg, aber es war eine superschöne Runde und wirklich eine Gaudi. Ich bin nächstes Jahr definitiv wieder mit dabei!“</w:t>
      </w:r>
      <w:r w:rsidR="00B9754F">
        <w:t xml:space="preserve"> </w:t>
      </w:r>
      <w:r w:rsidR="00640244">
        <w:t xml:space="preserve">Erst über sechs Minuten später (1:08:44,3) traf der Zweitplatzierte </w:t>
      </w:r>
      <w:proofErr w:type="spellStart"/>
      <w:r w:rsidR="00640244">
        <w:t>Vucan</w:t>
      </w:r>
      <w:proofErr w:type="spellEnd"/>
      <w:r w:rsidR="00640244">
        <w:t xml:space="preserve"> </w:t>
      </w:r>
      <w:proofErr w:type="spellStart"/>
      <w:r w:rsidR="00640244">
        <w:t>Sanjin</w:t>
      </w:r>
      <w:proofErr w:type="spellEnd"/>
      <w:r w:rsidR="00640244">
        <w:t xml:space="preserve"> aus Kroatien im Ziel ein. </w:t>
      </w:r>
      <w:r w:rsidR="0042548E">
        <w:t xml:space="preserve">Den 3. Platz sicherte sich Alexander Loof, ebenfalls aus Deutschland. Er kam mit 1:11:22 über die Ziellinie. </w:t>
      </w:r>
      <w:r w:rsidR="00640244">
        <w:t>Mit Dieter Bischof, dem Sieger des „</w:t>
      </w:r>
      <w:proofErr w:type="spellStart"/>
      <w:r w:rsidR="00640244">
        <w:t>Weissen</w:t>
      </w:r>
      <w:proofErr w:type="spellEnd"/>
      <w:r w:rsidR="00640244">
        <w:t xml:space="preserve"> Rausch 2025“, mischte sich ein in St. Anton am Arlberg gut bekanntes Sportlergesicht unter die Teilnehmer. Er bewies als schnellster Österreicher mit einer Zeit von 1:12:36 und somit Platz 4 bei den Herren, dass er auch ohne Skier schnell sein kann. </w:t>
      </w:r>
    </w:p>
    <w:p w14:paraId="3D194B28" w14:textId="77777777" w:rsidR="00640244" w:rsidRDefault="00640244" w:rsidP="00A9671D">
      <w:pPr>
        <w:rPr>
          <w:b/>
          <w:bCs/>
        </w:rPr>
      </w:pPr>
    </w:p>
    <w:p w14:paraId="7EADBBDD" w14:textId="2474A1D7" w:rsidR="00640244" w:rsidRPr="00A01140" w:rsidRDefault="00640244" w:rsidP="00A9671D">
      <w:pPr>
        <w:rPr>
          <w:b/>
          <w:bCs/>
        </w:rPr>
      </w:pPr>
      <w:r>
        <w:rPr>
          <w:b/>
          <w:bCs/>
        </w:rPr>
        <w:t>Promi</w:t>
      </w:r>
      <w:r w:rsidR="00727137">
        <w:rPr>
          <w:b/>
          <w:bCs/>
        </w:rPr>
        <w:t>n</w:t>
      </w:r>
      <w:r>
        <w:rPr>
          <w:b/>
          <w:bCs/>
        </w:rPr>
        <w:t>entes Gesicht am Start</w:t>
      </w:r>
    </w:p>
    <w:p w14:paraId="1CDAFCBB" w14:textId="1C570F98" w:rsidR="00531E3F" w:rsidRDefault="00CA277A" w:rsidP="00A9671D">
      <w:r>
        <w:t xml:space="preserve">Mit Anna </w:t>
      </w:r>
      <w:proofErr w:type="spellStart"/>
      <w:r>
        <w:t>Strigl</w:t>
      </w:r>
      <w:proofErr w:type="spellEnd"/>
      <w:r>
        <w:t xml:space="preserve"> nahm heuer eine der bekanntesten und beliebtesten Influencerinnen Österreichs am Arlberger </w:t>
      </w:r>
      <w:proofErr w:type="spellStart"/>
      <w:r>
        <w:t>Wadlbeisser</w:t>
      </w:r>
      <w:proofErr w:type="spellEnd"/>
      <w:r>
        <w:t xml:space="preserve"> teil. Bekannt auch durch das TV Format Dancings Stars, erreicht sie über vier Millionen </w:t>
      </w:r>
      <w:proofErr w:type="spellStart"/>
      <w:proofErr w:type="gramStart"/>
      <w:r>
        <w:t>Follower:innen</w:t>
      </w:r>
      <w:proofErr w:type="spellEnd"/>
      <w:proofErr w:type="gramEnd"/>
      <w:r>
        <w:t xml:space="preserve"> über ihre </w:t>
      </w:r>
      <w:r w:rsidR="000B0970">
        <w:t>Social-Media-Kanäle</w:t>
      </w:r>
      <w:r>
        <w:t xml:space="preserve"> und begeistert</w:t>
      </w:r>
      <w:r w:rsidR="00B9754F">
        <w:t>e</w:t>
      </w:r>
      <w:r>
        <w:t xml:space="preserve"> dieses </w:t>
      </w:r>
      <w:r w:rsidR="00B9754F">
        <w:t>M</w:t>
      </w:r>
      <w:r>
        <w:t xml:space="preserve">al beim </w:t>
      </w:r>
      <w:proofErr w:type="spellStart"/>
      <w:r>
        <w:t>Wadlbeisser</w:t>
      </w:r>
      <w:proofErr w:type="spellEnd"/>
      <w:r>
        <w:t xml:space="preserve"> mit Schweiß, Durchhaltevermögen und einer großen Portion Humor </w:t>
      </w:r>
      <w:r w:rsidR="00B9754F">
        <w:t>auf der</w:t>
      </w:r>
      <w:r>
        <w:t xml:space="preserve"> Strecke. </w:t>
      </w:r>
      <w:r w:rsidR="00366D1B">
        <w:t>Als Team „</w:t>
      </w:r>
      <w:proofErr w:type="spellStart"/>
      <w:r w:rsidR="00366D1B">
        <w:t>Oachkatzln</w:t>
      </w:r>
      <w:proofErr w:type="spellEnd"/>
      <w:r w:rsidR="00366D1B">
        <w:t>“ stellte sie sich g</w:t>
      </w:r>
      <w:r w:rsidR="00A01140">
        <w:t xml:space="preserve">emeinsam mit ihren </w:t>
      </w:r>
      <w:proofErr w:type="spellStart"/>
      <w:r w:rsidR="00A01140">
        <w:t>Freund:innen</w:t>
      </w:r>
      <w:proofErr w:type="spellEnd"/>
      <w:r w:rsidR="00A01140">
        <w:t xml:space="preserve"> </w:t>
      </w:r>
      <w:r w:rsidR="00366D1B">
        <w:t xml:space="preserve">auf der 7KM-Strecke </w:t>
      </w:r>
      <w:r w:rsidR="00A01140">
        <w:t xml:space="preserve">den </w:t>
      </w:r>
      <w:r w:rsidR="00366D1B">
        <w:t xml:space="preserve">19 </w:t>
      </w:r>
      <w:r w:rsidR="00A01140">
        <w:t>Hindernissen</w:t>
      </w:r>
      <w:r w:rsidR="00366D1B">
        <w:t>. Mit bravouröser Leichtigkeit</w:t>
      </w:r>
      <w:r w:rsidR="00A01140">
        <w:t xml:space="preserve"> meisterte</w:t>
      </w:r>
      <w:r w:rsidR="00366D1B">
        <w:t xml:space="preserve"> sie</w:t>
      </w:r>
      <w:r w:rsidR="00A01140">
        <w:t xml:space="preserve"> den Parcours </w:t>
      </w:r>
      <w:r w:rsidR="00366D1B">
        <w:t xml:space="preserve">und </w:t>
      </w:r>
      <w:r w:rsidR="00A01140">
        <w:t>sorgte für</w:t>
      </w:r>
      <w:r w:rsidR="00B9754F">
        <w:t xml:space="preserve"> Applaus </w:t>
      </w:r>
      <w:r w:rsidR="00366D1B">
        <w:t xml:space="preserve">bei den </w:t>
      </w:r>
      <w:r w:rsidR="00B5374B">
        <w:t>vielen begeisterten</w:t>
      </w:r>
      <w:r w:rsidR="00E9406F">
        <w:t xml:space="preserve"> </w:t>
      </w:r>
      <w:proofErr w:type="spellStart"/>
      <w:r w:rsidR="00366D1B">
        <w:t>Zuseher:innen</w:t>
      </w:r>
      <w:proofErr w:type="spellEnd"/>
      <w:r w:rsidR="00366D1B">
        <w:t>.</w:t>
      </w:r>
      <w:r w:rsidR="00A01140">
        <w:t xml:space="preserve"> </w:t>
      </w:r>
      <w:r w:rsidR="00CD2566">
        <w:t xml:space="preserve">Anna selbst war mehr als begeistert: </w:t>
      </w:r>
      <w:r w:rsidR="00E9406F" w:rsidRPr="00152398">
        <w:t xml:space="preserve">„Der Arlberger </w:t>
      </w:r>
      <w:proofErr w:type="spellStart"/>
      <w:r w:rsidR="00E9406F" w:rsidRPr="00152398">
        <w:t>Wadlbeisser</w:t>
      </w:r>
      <w:proofErr w:type="spellEnd"/>
      <w:r w:rsidR="00E9406F" w:rsidRPr="00152398">
        <w:t xml:space="preserve"> </w:t>
      </w:r>
      <w:r w:rsidR="00531E3F" w:rsidRPr="00152398">
        <w:t xml:space="preserve">war echt </w:t>
      </w:r>
      <w:proofErr w:type="spellStart"/>
      <w:r w:rsidR="00E9406F" w:rsidRPr="00152398">
        <w:t>next</w:t>
      </w:r>
      <w:proofErr w:type="spellEnd"/>
      <w:r w:rsidR="00E9406F" w:rsidRPr="00152398">
        <w:t xml:space="preserve"> </w:t>
      </w:r>
      <w:proofErr w:type="spellStart"/>
      <w:r w:rsidR="00E9406F" w:rsidRPr="00152398">
        <w:t>level</w:t>
      </w:r>
      <w:proofErr w:type="spellEnd"/>
      <w:r w:rsidR="00E9406F" w:rsidRPr="00152398">
        <w:t xml:space="preserve">. </w:t>
      </w:r>
      <w:r w:rsidR="00531E3F" w:rsidRPr="00152398">
        <w:t xml:space="preserve">Ein </w:t>
      </w:r>
      <w:proofErr w:type="spellStart"/>
      <w:r w:rsidR="00531E3F" w:rsidRPr="00152398">
        <w:t>mega</w:t>
      </w:r>
      <w:proofErr w:type="spellEnd"/>
      <w:r w:rsidR="00531E3F" w:rsidRPr="00152398">
        <w:t xml:space="preserve"> Event mit h</w:t>
      </w:r>
      <w:r w:rsidR="00E9406F" w:rsidRPr="00152398">
        <w:t>arte</w:t>
      </w:r>
      <w:r w:rsidR="00531E3F" w:rsidRPr="00152398">
        <w:t>n</w:t>
      </w:r>
      <w:r w:rsidR="00E9406F" w:rsidRPr="00152398">
        <w:t xml:space="preserve"> Hindernisse</w:t>
      </w:r>
      <w:r w:rsidR="00531E3F" w:rsidRPr="00152398">
        <w:t xml:space="preserve">n </w:t>
      </w:r>
      <w:r w:rsidR="00B9754F" w:rsidRPr="00152398">
        <w:t xml:space="preserve">über Wurzeln und Steine. Ich </w:t>
      </w:r>
      <w:proofErr w:type="gramStart"/>
      <w:r w:rsidR="00B9754F" w:rsidRPr="00152398">
        <w:t>hab</w:t>
      </w:r>
      <w:proofErr w:type="gramEnd"/>
      <w:r w:rsidR="00B9754F" w:rsidRPr="00152398">
        <w:t xml:space="preserve"> mich fast wieder wie als Kind gefühlt. </w:t>
      </w:r>
      <w:r w:rsidR="00531E3F" w:rsidRPr="00152398">
        <w:t xml:space="preserve">Mir gefällt </w:t>
      </w:r>
      <w:r w:rsidR="00633E2C">
        <w:t>der Teamgedanke und</w:t>
      </w:r>
      <w:r w:rsidR="00531E3F" w:rsidRPr="00152398">
        <w:t xml:space="preserve"> mich in der Gemeinschaft zu bewegen</w:t>
      </w:r>
      <w:r w:rsidR="00821B17" w:rsidRPr="00152398">
        <w:t xml:space="preserve">. </w:t>
      </w:r>
      <w:r w:rsidR="00531E3F" w:rsidRPr="00152398">
        <w:t>Mädels und Burschen helfen und pushen sich gegenseitig</w:t>
      </w:r>
      <w:r w:rsidR="00640244" w:rsidRPr="00152398">
        <w:t>. Wir haben einfach</w:t>
      </w:r>
      <w:r w:rsidR="00E9406F" w:rsidRPr="00152398">
        <w:t xml:space="preserve"> alles gegeben </w:t>
      </w:r>
      <w:r w:rsidR="00640244" w:rsidRPr="00152398">
        <w:t>und i</w:t>
      </w:r>
      <w:r w:rsidR="00E9406F" w:rsidRPr="00152398">
        <w:t xml:space="preserve">ch hätte nie gedacht, dass ich so viel lachen und gleichzeitig so viel schwitzen kann. Dieses Event ist </w:t>
      </w:r>
      <w:r w:rsidR="00821B17" w:rsidRPr="00152398">
        <w:t>purer Teamspirit</w:t>
      </w:r>
      <w:r w:rsidR="00E9406F" w:rsidRPr="00152398">
        <w:t xml:space="preserve"> und ja, ich</w:t>
      </w:r>
      <w:r w:rsidR="00CD2566" w:rsidRPr="00152398">
        <w:t xml:space="preserve"> möchte</w:t>
      </w:r>
      <w:r w:rsidR="00E9406F" w:rsidRPr="00152398">
        <w:t xml:space="preserve"> nächstes Jahr definitiv wieder a</w:t>
      </w:r>
      <w:r w:rsidR="00CD2566" w:rsidRPr="00152398">
        <w:t xml:space="preserve">n den </w:t>
      </w:r>
      <w:r w:rsidR="00E9406F" w:rsidRPr="00152398">
        <w:t>Start</w:t>
      </w:r>
      <w:r w:rsidR="00CD2566" w:rsidRPr="00152398">
        <w:t xml:space="preserve"> gehen</w:t>
      </w:r>
      <w:r w:rsidR="00E9406F" w:rsidRPr="00152398">
        <w:t>!“</w:t>
      </w:r>
      <w:r w:rsidR="00CD2566">
        <w:t xml:space="preserve"> </w:t>
      </w:r>
    </w:p>
    <w:p w14:paraId="4E4BB8AE" w14:textId="77777777" w:rsidR="00CF54D8" w:rsidRDefault="00CF54D8" w:rsidP="00A9671D"/>
    <w:p w14:paraId="6AA2E1EA" w14:textId="77777777" w:rsidR="00CF54D8" w:rsidRDefault="00CF54D8" w:rsidP="00CF54D8">
      <w:pPr>
        <w:rPr>
          <w:b/>
          <w:bCs/>
          <w:lang w:val="de-DE"/>
        </w:rPr>
      </w:pPr>
      <w:r w:rsidRPr="006822BA">
        <w:rPr>
          <w:b/>
          <w:bCs/>
          <w:lang w:val="de-DE"/>
        </w:rPr>
        <w:t xml:space="preserve">Heldenhafter Einsatz </w:t>
      </w:r>
      <w:r>
        <w:rPr>
          <w:b/>
          <w:bCs/>
          <w:lang w:val="de-DE"/>
        </w:rPr>
        <w:t>für das Team</w:t>
      </w:r>
    </w:p>
    <w:p w14:paraId="05522722" w14:textId="74261C26" w:rsidR="006822BA" w:rsidRDefault="006822BA" w:rsidP="00A9671D">
      <w:r>
        <w:t>Besonders beliebt</w:t>
      </w:r>
      <w:r w:rsidR="00CF54D8">
        <w:t xml:space="preserve"> war auch heuer wieder</w:t>
      </w:r>
      <w:r>
        <w:t xml:space="preserve"> die </w:t>
      </w:r>
      <w:r w:rsidRPr="00CF54D8">
        <w:rPr>
          <w:rStyle w:val="Fett"/>
          <w:b w:val="0"/>
          <w:bCs w:val="0"/>
        </w:rPr>
        <w:t xml:space="preserve">Just </w:t>
      </w:r>
      <w:proofErr w:type="spellStart"/>
      <w:r w:rsidRPr="00CF54D8">
        <w:rPr>
          <w:rStyle w:val="Fett"/>
          <w:b w:val="0"/>
          <w:bCs w:val="0"/>
        </w:rPr>
        <w:t>for</w:t>
      </w:r>
      <w:proofErr w:type="spellEnd"/>
      <w:r w:rsidRPr="00CF54D8">
        <w:rPr>
          <w:rStyle w:val="Fett"/>
          <w:b w:val="0"/>
          <w:bCs w:val="0"/>
        </w:rPr>
        <w:t xml:space="preserve"> Fun-Wertung</w:t>
      </w:r>
      <w:r w:rsidR="00CF54D8">
        <w:t xml:space="preserve">, </w:t>
      </w:r>
      <w:r>
        <w:t xml:space="preserve">bei der </w:t>
      </w:r>
      <w:r w:rsidR="00CF54D8">
        <w:t>Teamgeist</w:t>
      </w:r>
      <w:r w:rsidR="00AA7F7D">
        <w:t>,</w:t>
      </w:r>
      <w:r w:rsidR="00CF54D8">
        <w:t xml:space="preserve"> </w:t>
      </w:r>
      <w:r>
        <w:t>Spaß</w:t>
      </w:r>
      <w:r w:rsidR="00AA7F7D">
        <w:t xml:space="preserve"> und das Erlebnis</w:t>
      </w:r>
      <w:r>
        <w:t xml:space="preserve"> im Mittelpunkt st</w:t>
      </w:r>
      <w:r w:rsidR="00AA7F7D">
        <w:t xml:space="preserve">anden. </w:t>
      </w:r>
      <w:r w:rsidR="0012684D">
        <w:t xml:space="preserve">Hier wächst zusammen, wer sich gemeinsam durch Schlammbäder kämpft, Wände erklimmt oder durch Rohre zwingt. </w:t>
      </w:r>
      <w:r w:rsidR="00CD2566">
        <w:t xml:space="preserve">Die </w:t>
      </w:r>
      <w:r w:rsidR="00AB51C0">
        <w:t xml:space="preserve">wohl </w:t>
      </w:r>
      <w:r w:rsidR="00CD2566">
        <w:t xml:space="preserve">schwierigste Entscheidung musste bei der </w:t>
      </w:r>
      <w:proofErr w:type="spellStart"/>
      <w:r w:rsidR="00CD2566">
        <w:t>Bifangalm</w:t>
      </w:r>
      <w:proofErr w:type="spellEnd"/>
      <w:r w:rsidR="00CD2566">
        <w:t xml:space="preserve"> getroffen werden, denn hier teilte sich die Strecke. Die kurze oder doch die lange Strecke</w:t>
      </w:r>
      <w:r w:rsidR="00AB51C0">
        <w:t xml:space="preserve"> nehmen</w:t>
      </w:r>
      <w:r w:rsidR="00CD2566">
        <w:t xml:space="preserve">? Letztere bot um drei Hindernisse und 300 Höhenmeter mehr. </w:t>
      </w:r>
      <w:r w:rsidR="00AB51C0">
        <w:t>Bei der Frage der</w:t>
      </w:r>
      <w:r w:rsidR="0012684D">
        <w:t xml:space="preserve"> Namensfindung </w:t>
      </w:r>
      <w:r w:rsidR="00AB51C0">
        <w:t>oder</w:t>
      </w:r>
      <w:r w:rsidR="0012684D">
        <w:t xml:space="preserve"> der Wahl des Outfits </w:t>
      </w:r>
      <w:r w:rsidR="00AB51C0">
        <w:t xml:space="preserve">war die Auswahl vermutlich leichter. </w:t>
      </w:r>
      <w:r w:rsidR="0012684D">
        <w:t xml:space="preserve">Unter den insgesamt </w:t>
      </w:r>
      <w:r w:rsidR="009D2066">
        <w:t xml:space="preserve">27 </w:t>
      </w:r>
      <w:r w:rsidR="0012684D">
        <w:t xml:space="preserve">Teamanmeldungen fanden sich klingende Namen wie „Stiftung Wadentest“, „Weg </w:t>
      </w:r>
      <w:proofErr w:type="spellStart"/>
      <w:r w:rsidR="0012684D">
        <w:t>mit’m</w:t>
      </w:r>
      <w:proofErr w:type="spellEnd"/>
      <w:r w:rsidR="0012684D">
        <w:t xml:space="preserve"> </w:t>
      </w:r>
      <w:proofErr w:type="spellStart"/>
      <w:r w:rsidR="0012684D">
        <w:t>Ranz’n</w:t>
      </w:r>
      <w:proofErr w:type="spellEnd"/>
      <w:r w:rsidR="0012684D">
        <w:t>!“</w:t>
      </w:r>
      <w:r w:rsidR="009D2066">
        <w:t xml:space="preserve">, </w:t>
      </w:r>
      <w:r w:rsidR="0012684D">
        <w:t>„Kneipptouristen“</w:t>
      </w:r>
      <w:r w:rsidR="009D2066">
        <w:t xml:space="preserve"> oder „Crazy Moms“</w:t>
      </w:r>
      <w:r w:rsidR="0012684D">
        <w:t xml:space="preserve">. </w:t>
      </w:r>
      <w:r w:rsidR="00AA7F7D">
        <w:t xml:space="preserve">Jedes Hindernis </w:t>
      </w:r>
      <w:r w:rsidR="00A01140">
        <w:t xml:space="preserve">musste </w:t>
      </w:r>
      <w:r w:rsidR="00AA7F7D">
        <w:t xml:space="preserve">gemeinsam </w:t>
      </w:r>
      <w:r w:rsidR="00D7133B">
        <w:t xml:space="preserve">im Team </w:t>
      </w:r>
      <w:r w:rsidR="00AA7F7D">
        <w:t>gemeistert</w:t>
      </w:r>
      <w:r w:rsidR="00A01140">
        <w:t xml:space="preserve"> werden,</w:t>
      </w:r>
      <w:r w:rsidR="00AA7F7D">
        <w:t xml:space="preserve"> </w:t>
      </w:r>
      <w:r w:rsidR="00A01140">
        <w:t xml:space="preserve">ansonsten gab es </w:t>
      </w:r>
      <w:r w:rsidR="00AA7F7D">
        <w:t>Strafübungen</w:t>
      </w:r>
      <w:r w:rsidR="00A01140">
        <w:t xml:space="preserve">. </w:t>
      </w:r>
      <w:r w:rsidR="00633E2C">
        <w:t xml:space="preserve">In der Just </w:t>
      </w:r>
      <w:proofErr w:type="spellStart"/>
      <w:r w:rsidR="00633E2C">
        <w:t>for</w:t>
      </w:r>
      <w:proofErr w:type="spellEnd"/>
      <w:r w:rsidR="00633E2C">
        <w:t xml:space="preserve"> Fun-Wertung gab es keine </w:t>
      </w:r>
      <w:proofErr w:type="spellStart"/>
      <w:r w:rsidR="00633E2C">
        <w:t>Zeitnehmung</w:t>
      </w:r>
      <w:proofErr w:type="spellEnd"/>
      <w:r w:rsidR="00633E2C">
        <w:t>, wohl aber wurde das größte Team und jenes mit dem originellsten Kostüm prämiert. Die „LA</w:t>
      </w:r>
      <w:r w:rsidR="001C5B10">
        <w:t>-</w:t>
      </w:r>
      <w:proofErr w:type="spellStart"/>
      <w:r w:rsidR="00633E2C">
        <w:t>Paws</w:t>
      </w:r>
      <w:proofErr w:type="spellEnd"/>
      <w:r w:rsidR="00633E2C">
        <w:t xml:space="preserve">“ punkteten demnach mit ihrer Größe, das Team „Road 197“ hingegen überzeugte mit seinem Auftritt im Baywatch-Look. Für Motivation auf der Strecke </w:t>
      </w:r>
      <w:r w:rsidR="00A01140">
        <w:t>sorgte</w:t>
      </w:r>
      <w:r w:rsidR="00D7133B">
        <w:t xml:space="preserve"> </w:t>
      </w:r>
      <w:r w:rsidR="00CD2566">
        <w:t xml:space="preserve">nicht nur </w:t>
      </w:r>
      <w:r w:rsidR="00A01140">
        <w:t>die</w:t>
      </w:r>
      <w:r w:rsidR="00AA7F7D">
        <w:t xml:space="preserve"> lautstarke Unterstützung der</w:t>
      </w:r>
      <w:r w:rsidR="00A01140">
        <w:t xml:space="preserve"> </w:t>
      </w:r>
      <w:proofErr w:type="spellStart"/>
      <w:proofErr w:type="gramStart"/>
      <w:r w:rsidR="00AA7F7D">
        <w:t>Zuschauer:innen</w:t>
      </w:r>
      <w:proofErr w:type="spellEnd"/>
      <w:proofErr w:type="gramEnd"/>
      <w:r w:rsidR="00CD2566">
        <w:t>,</w:t>
      </w:r>
      <w:r w:rsidR="00AA7F7D">
        <w:t xml:space="preserve"> </w:t>
      </w:r>
      <w:r w:rsidR="00CD2566">
        <w:t>m</w:t>
      </w:r>
      <w:r w:rsidR="00A01140">
        <w:t xml:space="preserve">it </w:t>
      </w:r>
      <w:r w:rsidR="00633E2C">
        <w:t xml:space="preserve">dem </w:t>
      </w:r>
      <w:r w:rsidR="00D7133B">
        <w:t xml:space="preserve">passendem </w:t>
      </w:r>
      <w:r w:rsidR="00A01140">
        <w:t>DJ-Sound wurden die Teams nahezu ins Ziel getragen.</w:t>
      </w:r>
      <w:r w:rsidR="00DA327A">
        <w:t xml:space="preserve"> </w:t>
      </w:r>
      <w:r w:rsidR="00D7133B">
        <w:t>„</w:t>
      </w:r>
      <w:r w:rsidR="00DA327A">
        <w:t>Die</w:t>
      </w:r>
      <w:r w:rsidR="00D7133B">
        <w:t>se</w:t>
      </w:r>
      <w:r w:rsidR="00DA327A">
        <w:t xml:space="preserve"> Euphorie </w:t>
      </w:r>
      <w:r w:rsidR="00D7133B">
        <w:t xml:space="preserve">unter den Teams bestätigt uns, dass wir mit dem Arlberger </w:t>
      </w:r>
      <w:proofErr w:type="spellStart"/>
      <w:r w:rsidR="00D7133B">
        <w:t>Wadlbeisser</w:t>
      </w:r>
      <w:proofErr w:type="spellEnd"/>
      <w:r w:rsidR="00D7133B">
        <w:t xml:space="preserve"> einen Event geschaffen haben, der den sportlichen Spirit in der Gemeinschaft </w:t>
      </w:r>
      <w:r w:rsidR="00D7133B">
        <w:lastRenderedPageBreak/>
        <w:t xml:space="preserve">hochleben lässt,“ zeigt sich Martin </w:t>
      </w:r>
      <w:proofErr w:type="spellStart"/>
      <w:r w:rsidR="00D7133B">
        <w:t>Ebster</w:t>
      </w:r>
      <w:proofErr w:type="spellEnd"/>
      <w:r w:rsidR="00D7133B">
        <w:t xml:space="preserve">, Direktor des Tourismusverbandes St. Anton am Arlberg stolz über den Erfolg der zweiten Auflage. </w:t>
      </w:r>
    </w:p>
    <w:p w14:paraId="09DB3811" w14:textId="77777777" w:rsidR="006D0C73" w:rsidRPr="00FB36AD" w:rsidRDefault="006D0C73" w:rsidP="00FB36AD">
      <w:pPr>
        <w:rPr>
          <w:lang w:val="de-DE"/>
        </w:rPr>
      </w:pPr>
    </w:p>
    <w:p w14:paraId="1CFDA3CE" w14:textId="275C34AD" w:rsidR="00FB36AD" w:rsidRPr="00FB36AD" w:rsidRDefault="00FB36AD" w:rsidP="00FB36AD">
      <w:pPr>
        <w:rPr>
          <w:b/>
          <w:bCs/>
          <w:lang w:val="de-DE"/>
        </w:rPr>
      </w:pPr>
      <w:r w:rsidRPr="00FB36AD">
        <w:rPr>
          <w:b/>
          <w:bCs/>
          <w:lang w:val="de-DE"/>
        </w:rPr>
        <w:t>Feierlicher Abschluss mit After-Party</w:t>
      </w:r>
      <w:r w:rsidR="00D474B8">
        <w:rPr>
          <w:b/>
          <w:bCs/>
          <w:lang w:val="de-DE"/>
        </w:rPr>
        <w:t xml:space="preserve"> und Einstimmung auf 2026</w:t>
      </w:r>
    </w:p>
    <w:p w14:paraId="7B56A1DB" w14:textId="673AEB3F" w:rsidR="00C84613" w:rsidRPr="00E124EC" w:rsidRDefault="00C84613" w:rsidP="00C84613">
      <w:pPr>
        <w:rPr>
          <w:lang w:val="de-DE"/>
        </w:rPr>
      </w:pPr>
      <w:r>
        <w:rPr>
          <w:lang w:val="de-DE"/>
        </w:rPr>
        <w:t>Die zweite Auflage</w:t>
      </w:r>
      <w:r w:rsidRPr="00E124EC">
        <w:rPr>
          <w:lang w:val="de-DE"/>
        </w:rPr>
        <w:t xml:space="preserve"> des Arlberger </w:t>
      </w:r>
      <w:proofErr w:type="spellStart"/>
      <w:r w:rsidRPr="00E124EC">
        <w:rPr>
          <w:lang w:val="de-DE"/>
        </w:rPr>
        <w:t>Wadlbeisser</w:t>
      </w:r>
      <w:proofErr w:type="spellEnd"/>
      <w:r w:rsidRPr="00E124EC">
        <w:rPr>
          <w:lang w:val="de-DE"/>
        </w:rPr>
        <w:t xml:space="preserve"> war </w:t>
      </w:r>
      <w:r>
        <w:rPr>
          <w:lang w:val="de-DE"/>
        </w:rPr>
        <w:t xml:space="preserve">nach der Premiere 2024 wiederum </w:t>
      </w:r>
      <w:r w:rsidRPr="00E124EC">
        <w:rPr>
          <w:lang w:val="de-DE"/>
        </w:rPr>
        <w:t xml:space="preserve">ein voller </w:t>
      </w:r>
      <w:r w:rsidRPr="00633E2C">
        <w:rPr>
          <w:lang w:val="de-DE"/>
        </w:rPr>
        <w:t xml:space="preserve">Erfolg. Voller Stolz zeigt sich Martin </w:t>
      </w:r>
      <w:proofErr w:type="spellStart"/>
      <w:r w:rsidRPr="00633E2C">
        <w:rPr>
          <w:lang w:val="de-DE"/>
        </w:rPr>
        <w:t>Ebster</w:t>
      </w:r>
      <w:proofErr w:type="spellEnd"/>
      <w:r w:rsidRPr="00633E2C">
        <w:rPr>
          <w:lang w:val="de-DE"/>
        </w:rPr>
        <w:t xml:space="preserve">, </w:t>
      </w:r>
      <w:proofErr w:type="spellStart"/>
      <w:r w:rsidRPr="00633E2C">
        <w:rPr>
          <w:lang w:val="de-DE"/>
        </w:rPr>
        <w:t>Dirktor</w:t>
      </w:r>
      <w:proofErr w:type="spellEnd"/>
      <w:r w:rsidRPr="00633E2C">
        <w:rPr>
          <w:lang w:val="de-DE"/>
        </w:rPr>
        <w:t xml:space="preserve"> des Tourismusverbandes St. Anton am Arlberg: „Der Arlberger </w:t>
      </w:r>
      <w:proofErr w:type="spellStart"/>
      <w:r w:rsidRPr="00633E2C">
        <w:rPr>
          <w:lang w:val="de-DE"/>
        </w:rPr>
        <w:t>Wadlbeisser</w:t>
      </w:r>
      <w:proofErr w:type="spellEnd"/>
      <w:r w:rsidRPr="00633E2C">
        <w:rPr>
          <w:lang w:val="de-DE"/>
        </w:rPr>
        <w:t xml:space="preserve"> ist großer Sport verbunden mit ganz viel Emotion und Hilfsbereitschaft. Dieser Event ist einzigartig und wir sind sehr stolz darauf.“ Nach</w:t>
      </w:r>
      <w:r w:rsidRPr="00E124EC">
        <w:rPr>
          <w:lang w:val="de-DE"/>
        </w:rPr>
        <w:t xml:space="preserve"> einem anstrengenden, </w:t>
      </w:r>
      <w:r>
        <w:rPr>
          <w:lang w:val="de-DE"/>
        </w:rPr>
        <w:t xml:space="preserve">aber unvergesslichen </w:t>
      </w:r>
      <w:r w:rsidRPr="00E124EC">
        <w:rPr>
          <w:lang w:val="de-DE"/>
        </w:rPr>
        <w:t>Tag</w:t>
      </w:r>
      <w:r>
        <w:rPr>
          <w:lang w:val="de-DE"/>
        </w:rPr>
        <w:t xml:space="preserve"> ließen alle Beteiligten den</w:t>
      </w:r>
      <w:r w:rsidRPr="00E124EC">
        <w:rPr>
          <w:lang w:val="de-DE"/>
        </w:rPr>
        <w:t xml:space="preserve"> Arlberger </w:t>
      </w:r>
      <w:proofErr w:type="spellStart"/>
      <w:r w:rsidRPr="00E124EC">
        <w:rPr>
          <w:lang w:val="de-DE"/>
        </w:rPr>
        <w:t>Wadlbeisser</w:t>
      </w:r>
      <w:proofErr w:type="spellEnd"/>
      <w:r w:rsidRPr="00E124EC">
        <w:rPr>
          <w:lang w:val="de-DE"/>
        </w:rPr>
        <w:t xml:space="preserve"> 202</w:t>
      </w:r>
      <w:r>
        <w:rPr>
          <w:lang w:val="de-DE"/>
        </w:rPr>
        <w:t>5</w:t>
      </w:r>
      <w:r w:rsidRPr="00E124EC">
        <w:rPr>
          <w:lang w:val="de-DE"/>
        </w:rPr>
        <w:t xml:space="preserve"> mit </w:t>
      </w:r>
      <w:r w:rsidR="00152398">
        <w:rPr>
          <w:lang w:val="de-DE"/>
        </w:rPr>
        <w:t>der</w:t>
      </w:r>
      <w:r w:rsidRPr="00E124EC">
        <w:rPr>
          <w:lang w:val="de-DE"/>
        </w:rPr>
        <w:t xml:space="preserve"> Siegerehrung und einer </w:t>
      </w:r>
      <w:r w:rsidR="00152398">
        <w:rPr>
          <w:lang w:val="de-DE"/>
        </w:rPr>
        <w:t>ausgelassenen</w:t>
      </w:r>
      <w:r w:rsidRPr="00E124EC">
        <w:rPr>
          <w:lang w:val="de-DE"/>
        </w:rPr>
        <w:t xml:space="preserve"> After-Party im Herzen von St. Anton</w:t>
      </w:r>
      <w:r>
        <w:rPr>
          <w:lang w:val="de-DE"/>
        </w:rPr>
        <w:t xml:space="preserve"> am Arlberg ausklingen</w:t>
      </w:r>
      <w:r w:rsidRPr="00E124EC">
        <w:rPr>
          <w:lang w:val="de-DE"/>
        </w:rPr>
        <w:t xml:space="preserve">. </w:t>
      </w:r>
      <w:r>
        <w:rPr>
          <w:lang w:val="de-DE"/>
        </w:rPr>
        <w:t xml:space="preserve">Für 2026 steht der Termin bereits fest: Am 29. August 2026 kommen die </w:t>
      </w:r>
      <w:proofErr w:type="spellStart"/>
      <w:r>
        <w:rPr>
          <w:lang w:val="de-DE"/>
        </w:rPr>
        <w:t>Wadln</w:t>
      </w:r>
      <w:proofErr w:type="spellEnd"/>
      <w:r>
        <w:rPr>
          <w:lang w:val="de-DE"/>
        </w:rPr>
        <w:t xml:space="preserve"> wieder ordentlich zum Glühen! Damit hat der Arlberger </w:t>
      </w:r>
      <w:proofErr w:type="spellStart"/>
      <w:r>
        <w:rPr>
          <w:lang w:val="de-DE"/>
        </w:rPr>
        <w:t>Wadlbeisser</w:t>
      </w:r>
      <w:proofErr w:type="spellEnd"/>
      <w:r>
        <w:rPr>
          <w:lang w:val="de-DE"/>
        </w:rPr>
        <w:t xml:space="preserve"> seinen</w:t>
      </w:r>
      <w:r w:rsidRPr="00E124EC">
        <w:rPr>
          <w:lang w:val="de-DE"/>
        </w:rPr>
        <w:t xml:space="preserve"> festen Platz im Eventkalender von St. Anton am Arlberg</w:t>
      </w:r>
      <w:r>
        <w:rPr>
          <w:lang w:val="de-DE"/>
        </w:rPr>
        <w:t>, welcher auch im Sommer mit langlebigen und international besuchten Veranstaltungen punkten kann.</w:t>
      </w:r>
    </w:p>
    <w:p w14:paraId="34686CFC" w14:textId="77777777" w:rsidR="00C84613" w:rsidRPr="00E124EC" w:rsidRDefault="00C84613" w:rsidP="00C84613">
      <w:pPr>
        <w:rPr>
          <w:lang w:val="de-DE"/>
        </w:rPr>
      </w:pPr>
    </w:p>
    <w:p w14:paraId="2529D079" w14:textId="77777777" w:rsidR="00C84613" w:rsidRDefault="00C84613" w:rsidP="00C84613">
      <w:pPr>
        <w:rPr>
          <w:lang w:val="de-DE"/>
        </w:rPr>
      </w:pPr>
      <w:r w:rsidRPr="00E124EC">
        <w:rPr>
          <w:lang w:val="de-DE"/>
        </w:rPr>
        <w:t xml:space="preserve">Weitere Informationen und Updates zur Veranstaltung sind auf der offiziellen Website </w:t>
      </w:r>
      <w:r w:rsidRPr="00E124EC">
        <w:rPr>
          <w:u w:val="single"/>
          <w:lang w:val="de-DE"/>
        </w:rPr>
        <w:t>www.arlberger-wadlbeisser.at</w:t>
      </w:r>
      <w:r w:rsidRPr="00E124EC">
        <w:rPr>
          <w:lang w:val="de-DE"/>
        </w:rPr>
        <w:t xml:space="preserve"> zu finden.</w:t>
      </w:r>
    </w:p>
    <w:p w14:paraId="502F6C07" w14:textId="77777777" w:rsidR="00C84613" w:rsidRDefault="00C84613" w:rsidP="00C84613">
      <w:pPr>
        <w:rPr>
          <w:lang w:val="de-DE"/>
        </w:rPr>
      </w:pPr>
    </w:p>
    <w:p w14:paraId="4650199E" w14:textId="77777777" w:rsidR="00C84613" w:rsidRDefault="00C84613" w:rsidP="00C84613">
      <w:pPr>
        <w:rPr>
          <w:lang w:val="de-DE"/>
        </w:rPr>
      </w:pPr>
    </w:p>
    <w:p w14:paraId="09F38A68" w14:textId="28CA07BB" w:rsidR="00C84613" w:rsidRPr="003B0CCD" w:rsidRDefault="00C84613" w:rsidP="00C84613">
      <w:pPr>
        <w:rPr>
          <w:b/>
          <w:bCs/>
          <w:lang w:val="de-DE"/>
        </w:rPr>
      </w:pPr>
      <w:r w:rsidRPr="003B0CCD">
        <w:rPr>
          <w:b/>
          <w:bCs/>
          <w:lang w:val="de-DE"/>
        </w:rPr>
        <w:t xml:space="preserve">Ergebnisse </w:t>
      </w:r>
      <w:r w:rsidR="00AE762D">
        <w:rPr>
          <w:b/>
          <w:bCs/>
          <w:lang w:val="de-DE"/>
        </w:rPr>
        <w:t xml:space="preserve">12,5 KM </w:t>
      </w:r>
      <w:r w:rsidRPr="003B0CCD">
        <w:rPr>
          <w:b/>
          <w:bCs/>
          <w:lang w:val="de-DE"/>
        </w:rPr>
        <w:t>Singlestarter Damen:</w:t>
      </w:r>
    </w:p>
    <w:p w14:paraId="5F11809C" w14:textId="77777777" w:rsidR="00C84613" w:rsidRDefault="00C84613" w:rsidP="00C84613">
      <w:pPr>
        <w:rPr>
          <w:lang w:val="de-DE"/>
        </w:rPr>
      </w:pPr>
    </w:p>
    <w:p w14:paraId="3D7FCFCA" w14:textId="77777777" w:rsidR="00C84613" w:rsidRDefault="00C84613" w:rsidP="00C84613">
      <w:pPr>
        <w:pStyle w:val="Listenabsatz"/>
        <w:numPr>
          <w:ilvl w:val="0"/>
          <w:numId w:val="3"/>
        </w:numPr>
        <w:rPr>
          <w:lang w:val="de-DE"/>
        </w:rPr>
      </w:pPr>
      <w:r>
        <w:rPr>
          <w:lang w:val="de-DE"/>
        </w:rPr>
        <w:t xml:space="preserve"> </w:t>
      </w:r>
      <w:proofErr w:type="spellStart"/>
      <w:r>
        <w:rPr>
          <w:lang w:val="de-DE"/>
        </w:rPr>
        <w:t>Michalina</w:t>
      </w:r>
      <w:proofErr w:type="spellEnd"/>
      <w:r>
        <w:rPr>
          <w:lang w:val="de-DE"/>
        </w:rPr>
        <w:t xml:space="preserve"> </w:t>
      </w:r>
      <w:proofErr w:type="spellStart"/>
      <w:r>
        <w:rPr>
          <w:lang w:val="de-DE"/>
        </w:rPr>
        <w:t>Matusiewicz</w:t>
      </w:r>
      <w:proofErr w:type="spellEnd"/>
      <w:r>
        <w:rPr>
          <w:lang w:val="de-DE"/>
        </w:rPr>
        <w:t xml:space="preserve"> (POL) – 1:15:31,3</w:t>
      </w:r>
    </w:p>
    <w:p w14:paraId="6B536088" w14:textId="77777777" w:rsidR="00C84613" w:rsidRDefault="00C84613" w:rsidP="00C84613">
      <w:pPr>
        <w:pStyle w:val="Listenabsatz"/>
        <w:numPr>
          <w:ilvl w:val="0"/>
          <w:numId w:val="3"/>
        </w:numPr>
        <w:rPr>
          <w:lang w:val="de-DE"/>
        </w:rPr>
      </w:pPr>
      <w:r>
        <w:rPr>
          <w:lang w:val="de-DE"/>
        </w:rPr>
        <w:t xml:space="preserve"> Nele Fackelmann (GER) – 1:19:15,1</w:t>
      </w:r>
    </w:p>
    <w:p w14:paraId="78AB2DAD" w14:textId="77777777" w:rsidR="00C84613" w:rsidRDefault="00C84613" w:rsidP="00C84613">
      <w:pPr>
        <w:pStyle w:val="Listenabsatz"/>
        <w:numPr>
          <w:ilvl w:val="0"/>
          <w:numId w:val="3"/>
        </w:numPr>
        <w:rPr>
          <w:lang w:val="de-DE"/>
        </w:rPr>
      </w:pPr>
      <w:r>
        <w:rPr>
          <w:lang w:val="de-DE"/>
        </w:rPr>
        <w:t xml:space="preserve"> Ludmilla Hertle (GER) – 1:22:01,2</w:t>
      </w:r>
    </w:p>
    <w:p w14:paraId="6CF2C03F" w14:textId="77777777" w:rsidR="007A14C6" w:rsidRDefault="007A14C6" w:rsidP="007A14C6">
      <w:pPr>
        <w:rPr>
          <w:lang w:val="de-DE"/>
        </w:rPr>
      </w:pPr>
    </w:p>
    <w:p w14:paraId="52C7E6D2" w14:textId="77777777" w:rsidR="007A14C6" w:rsidRPr="003B0CCD" w:rsidRDefault="007A14C6" w:rsidP="007A14C6">
      <w:pPr>
        <w:rPr>
          <w:b/>
          <w:bCs/>
          <w:lang w:val="de-DE"/>
        </w:rPr>
      </w:pPr>
      <w:r w:rsidRPr="003B0CCD">
        <w:rPr>
          <w:b/>
          <w:bCs/>
          <w:lang w:val="de-DE"/>
        </w:rPr>
        <w:t xml:space="preserve">Ergebnisse </w:t>
      </w:r>
      <w:r>
        <w:rPr>
          <w:b/>
          <w:bCs/>
          <w:lang w:val="de-DE"/>
        </w:rPr>
        <w:t xml:space="preserve">7 KM </w:t>
      </w:r>
      <w:r w:rsidRPr="003B0CCD">
        <w:rPr>
          <w:b/>
          <w:bCs/>
          <w:lang w:val="de-DE"/>
        </w:rPr>
        <w:t>Singlestarter Damen:</w:t>
      </w:r>
    </w:p>
    <w:p w14:paraId="59EEEF90" w14:textId="77777777" w:rsidR="007A14C6" w:rsidRDefault="007A14C6" w:rsidP="007A14C6">
      <w:pPr>
        <w:rPr>
          <w:lang w:val="de-DE"/>
        </w:rPr>
      </w:pPr>
    </w:p>
    <w:p w14:paraId="3E694905" w14:textId="77777777" w:rsidR="007A14C6" w:rsidRDefault="007A14C6" w:rsidP="007A14C6">
      <w:pPr>
        <w:pStyle w:val="Listenabsatz"/>
        <w:numPr>
          <w:ilvl w:val="0"/>
          <w:numId w:val="6"/>
        </w:numPr>
        <w:rPr>
          <w:lang w:val="de-DE"/>
        </w:rPr>
      </w:pPr>
      <w:r>
        <w:rPr>
          <w:lang w:val="de-DE"/>
        </w:rPr>
        <w:t>Anna-Maria Mohr (AUT) – 0:44:39</w:t>
      </w:r>
    </w:p>
    <w:p w14:paraId="68231942" w14:textId="77777777" w:rsidR="007A14C6" w:rsidRDefault="007A14C6" w:rsidP="007A14C6">
      <w:pPr>
        <w:pStyle w:val="Listenabsatz"/>
        <w:numPr>
          <w:ilvl w:val="0"/>
          <w:numId w:val="6"/>
        </w:numPr>
        <w:rPr>
          <w:lang w:val="de-DE"/>
        </w:rPr>
      </w:pPr>
      <w:r>
        <w:rPr>
          <w:lang w:val="de-DE"/>
        </w:rPr>
        <w:t>Denise Kummer (GER) – 0:47:08,7</w:t>
      </w:r>
    </w:p>
    <w:p w14:paraId="258CEE04" w14:textId="77777777" w:rsidR="007A14C6" w:rsidRPr="002D70FF" w:rsidRDefault="007A14C6" w:rsidP="007A14C6">
      <w:pPr>
        <w:pStyle w:val="Listenabsatz"/>
        <w:numPr>
          <w:ilvl w:val="0"/>
          <w:numId w:val="6"/>
        </w:numPr>
        <w:rPr>
          <w:lang w:val="de-DE"/>
        </w:rPr>
      </w:pPr>
      <w:r>
        <w:rPr>
          <w:lang w:val="de-DE"/>
        </w:rPr>
        <w:t>Lisa Egger (AUT) – 0:47:13,1</w:t>
      </w:r>
    </w:p>
    <w:p w14:paraId="5E6E9145" w14:textId="77777777" w:rsidR="007A14C6" w:rsidRPr="007A14C6" w:rsidRDefault="007A14C6" w:rsidP="007A14C6">
      <w:pPr>
        <w:rPr>
          <w:lang w:val="de-DE"/>
        </w:rPr>
      </w:pPr>
    </w:p>
    <w:p w14:paraId="6DF81563" w14:textId="61E9B377" w:rsidR="00C84613" w:rsidRPr="003B0CCD" w:rsidRDefault="00C84613" w:rsidP="00C84613">
      <w:pPr>
        <w:rPr>
          <w:b/>
          <w:bCs/>
          <w:lang w:val="de-DE"/>
        </w:rPr>
      </w:pPr>
      <w:r w:rsidRPr="003B0CCD">
        <w:rPr>
          <w:b/>
          <w:bCs/>
          <w:lang w:val="de-DE"/>
        </w:rPr>
        <w:t xml:space="preserve">Ergebnisse </w:t>
      </w:r>
      <w:r w:rsidR="00AE762D">
        <w:rPr>
          <w:b/>
          <w:bCs/>
          <w:lang w:val="de-DE"/>
        </w:rPr>
        <w:t xml:space="preserve">12,5 KM </w:t>
      </w:r>
      <w:r w:rsidRPr="003B0CCD">
        <w:rPr>
          <w:b/>
          <w:bCs/>
          <w:lang w:val="de-DE"/>
        </w:rPr>
        <w:t>Singlestarter Herren:</w:t>
      </w:r>
    </w:p>
    <w:p w14:paraId="61595779" w14:textId="77777777" w:rsidR="00C84613" w:rsidRDefault="00C84613" w:rsidP="00C84613">
      <w:pPr>
        <w:rPr>
          <w:lang w:val="de-DE"/>
        </w:rPr>
      </w:pPr>
    </w:p>
    <w:p w14:paraId="3B7D9500" w14:textId="77777777" w:rsidR="00C84613" w:rsidRPr="003B0CCD" w:rsidRDefault="00C84613" w:rsidP="00C84613">
      <w:pPr>
        <w:pStyle w:val="Listenabsatz"/>
        <w:numPr>
          <w:ilvl w:val="0"/>
          <w:numId w:val="4"/>
        </w:numPr>
        <w:rPr>
          <w:lang w:val="de-DE"/>
        </w:rPr>
      </w:pPr>
      <w:r>
        <w:rPr>
          <w:lang w:val="de-DE"/>
        </w:rPr>
        <w:t xml:space="preserve"> </w:t>
      </w:r>
      <w:r w:rsidRPr="003B0CCD">
        <w:rPr>
          <w:lang w:val="en-US"/>
        </w:rPr>
        <w:t>Florian Holzinger (GER) – 1:02:22,6</w:t>
      </w:r>
    </w:p>
    <w:p w14:paraId="5BC9E4E2" w14:textId="77777777" w:rsidR="00C84613" w:rsidRPr="003B0CCD" w:rsidRDefault="00C84613" w:rsidP="00C84613">
      <w:pPr>
        <w:pStyle w:val="Listenabsatz"/>
        <w:numPr>
          <w:ilvl w:val="0"/>
          <w:numId w:val="4"/>
        </w:numPr>
        <w:rPr>
          <w:lang w:val="de-DE"/>
        </w:rPr>
      </w:pPr>
      <w:r w:rsidRPr="003B0CCD">
        <w:rPr>
          <w:lang w:val="de-DE"/>
        </w:rPr>
        <w:t xml:space="preserve"> </w:t>
      </w:r>
      <w:proofErr w:type="spellStart"/>
      <w:r w:rsidRPr="003B0CCD">
        <w:rPr>
          <w:lang w:val="en-US"/>
        </w:rPr>
        <w:t>Vucan</w:t>
      </w:r>
      <w:proofErr w:type="spellEnd"/>
      <w:r w:rsidRPr="003B0CCD">
        <w:rPr>
          <w:lang w:val="en-US"/>
        </w:rPr>
        <w:t xml:space="preserve"> Sanjin (HRV) – 1:08:44,3</w:t>
      </w:r>
    </w:p>
    <w:p w14:paraId="6B5EA1AB" w14:textId="77777777" w:rsidR="00C84613" w:rsidRDefault="00C84613" w:rsidP="00C84613">
      <w:pPr>
        <w:pStyle w:val="Listenabsatz"/>
        <w:numPr>
          <w:ilvl w:val="0"/>
          <w:numId w:val="4"/>
        </w:numPr>
        <w:rPr>
          <w:lang w:val="de-DE"/>
        </w:rPr>
      </w:pPr>
      <w:r>
        <w:rPr>
          <w:lang w:val="de-DE"/>
        </w:rPr>
        <w:t xml:space="preserve"> Alexander Loof (GER) – 1:11:22</w:t>
      </w:r>
    </w:p>
    <w:p w14:paraId="286D08B8" w14:textId="77777777" w:rsidR="00C84613" w:rsidRDefault="00C84613" w:rsidP="00C84613">
      <w:pPr>
        <w:rPr>
          <w:lang w:val="de-DE"/>
        </w:rPr>
      </w:pPr>
    </w:p>
    <w:p w14:paraId="154909B4" w14:textId="0AC21CB2" w:rsidR="002D70FF" w:rsidRPr="003B0CCD" w:rsidRDefault="002D70FF" w:rsidP="002D70FF">
      <w:pPr>
        <w:rPr>
          <w:b/>
          <w:bCs/>
          <w:lang w:val="de-DE"/>
        </w:rPr>
      </w:pPr>
      <w:r w:rsidRPr="003B0CCD">
        <w:rPr>
          <w:b/>
          <w:bCs/>
          <w:lang w:val="de-DE"/>
        </w:rPr>
        <w:t xml:space="preserve">Ergebnisse </w:t>
      </w:r>
      <w:r>
        <w:rPr>
          <w:b/>
          <w:bCs/>
          <w:lang w:val="de-DE"/>
        </w:rPr>
        <w:t>7</w:t>
      </w:r>
      <w:r>
        <w:rPr>
          <w:b/>
          <w:bCs/>
          <w:lang w:val="de-DE"/>
        </w:rPr>
        <w:t xml:space="preserve"> KM </w:t>
      </w:r>
      <w:r w:rsidRPr="003B0CCD">
        <w:rPr>
          <w:b/>
          <w:bCs/>
          <w:lang w:val="de-DE"/>
        </w:rPr>
        <w:t>Singlestarter Herren:</w:t>
      </w:r>
    </w:p>
    <w:p w14:paraId="051D6B9B" w14:textId="03C5EF54" w:rsidR="002D70FF" w:rsidRPr="002D70FF" w:rsidRDefault="002D70FF" w:rsidP="002D70FF">
      <w:pPr>
        <w:rPr>
          <w:lang w:val="de-DE"/>
        </w:rPr>
      </w:pPr>
    </w:p>
    <w:p w14:paraId="38867C02" w14:textId="335E0189" w:rsidR="002D70FF" w:rsidRDefault="002D70FF" w:rsidP="002D70FF">
      <w:pPr>
        <w:pStyle w:val="Listenabsatz"/>
        <w:numPr>
          <w:ilvl w:val="0"/>
          <w:numId w:val="7"/>
        </w:numPr>
        <w:rPr>
          <w:lang w:val="de-DE"/>
        </w:rPr>
      </w:pPr>
      <w:r w:rsidRPr="002D70FF">
        <w:rPr>
          <w:lang w:val="de-DE"/>
        </w:rPr>
        <w:t>Harald Gunz (AUT) – 0:36:00,7</w:t>
      </w:r>
    </w:p>
    <w:p w14:paraId="6E9C6C56" w14:textId="5B0103AE" w:rsidR="002D70FF" w:rsidRPr="007A14C6" w:rsidRDefault="002D70FF" w:rsidP="007A14C6">
      <w:pPr>
        <w:pStyle w:val="Listenabsatz"/>
        <w:numPr>
          <w:ilvl w:val="0"/>
          <w:numId w:val="7"/>
        </w:numPr>
        <w:rPr>
          <w:lang w:val="de-DE"/>
        </w:rPr>
      </w:pPr>
      <w:r w:rsidRPr="007A14C6">
        <w:rPr>
          <w:lang w:val="de-DE"/>
        </w:rPr>
        <w:t xml:space="preserve"> Alexander Wörle (AUT) – 0:39:26,5</w:t>
      </w:r>
    </w:p>
    <w:p w14:paraId="72B7503E" w14:textId="57A32BA6" w:rsidR="002D70FF" w:rsidRPr="003B0CCD" w:rsidRDefault="002D70FF" w:rsidP="007A14C6">
      <w:pPr>
        <w:pStyle w:val="Listenabsatz"/>
        <w:numPr>
          <w:ilvl w:val="0"/>
          <w:numId w:val="7"/>
        </w:numPr>
        <w:rPr>
          <w:lang w:val="de-DE"/>
        </w:rPr>
      </w:pPr>
      <w:r w:rsidRPr="002D70FF">
        <w:rPr>
          <w:lang w:val="de-DE"/>
        </w:rPr>
        <w:t xml:space="preserve"> Rafael Baur (GER) – 0:40:20,9</w:t>
      </w:r>
    </w:p>
    <w:p w14:paraId="13B8BCB9" w14:textId="47A2B4BE" w:rsidR="00B96EA5" w:rsidRPr="002D70FF" w:rsidRDefault="00B96EA5" w:rsidP="002D70FF">
      <w:pPr>
        <w:rPr>
          <w:lang w:val="de-DE"/>
        </w:rPr>
      </w:pPr>
    </w:p>
    <w:p w14:paraId="79F44E63" w14:textId="77777777" w:rsidR="00C84613" w:rsidRPr="00DA2431" w:rsidRDefault="00C84613" w:rsidP="00C84613">
      <w:pPr>
        <w:rPr>
          <w:lang w:val="en-US"/>
        </w:rPr>
      </w:pPr>
    </w:p>
    <w:p w14:paraId="2C701A1C" w14:textId="77777777" w:rsidR="00C84613" w:rsidRPr="00E1090B" w:rsidRDefault="00C84613" w:rsidP="00C84613">
      <w:pPr>
        <w:rPr>
          <w:u w:val="single"/>
        </w:rPr>
      </w:pPr>
      <w:r w:rsidRPr="006D0C73">
        <w:t>Weitere Ergebnisse</w:t>
      </w:r>
      <w:r>
        <w:t xml:space="preserve">: </w:t>
      </w:r>
      <w:hyperlink r:id="rId10" w:history="1">
        <w:r w:rsidRPr="003619B7">
          <w:rPr>
            <w:rStyle w:val="Hyperlink"/>
          </w:rPr>
          <w:t>https://balancer.pentek-timing.at/results.html?pnr=14665&amp;cnr=1</w:t>
        </w:r>
      </w:hyperlink>
      <w:r>
        <w:t xml:space="preserve"> </w:t>
      </w:r>
    </w:p>
    <w:p w14:paraId="39758DF1" w14:textId="77777777" w:rsidR="00C84613" w:rsidRDefault="00C84613" w:rsidP="007822A3">
      <w:pPr>
        <w:rPr>
          <w:color w:val="808080" w:themeColor="background1" w:themeShade="80"/>
        </w:rPr>
      </w:pPr>
    </w:p>
    <w:p w14:paraId="03B4948B" w14:textId="77777777" w:rsidR="002C707E" w:rsidRDefault="002C707E" w:rsidP="007822A3">
      <w:pPr>
        <w:rPr>
          <w:color w:val="808080" w:themeColor="background1" w:themeShade="80"/>
        </w:rPr>
      </w:pPr>
    </w:p>
    <w:p w14:paraId="41B35D22" w14:textId="77777777" w:rsidR="00550929" w:rsidRPr="007822A3" w:rsidRDefault="00550929" w:rsidP="00550929">
      <w:pPr>
        <w:jc w:val="center"/>
        <w:rPr>
          <w:rFonts w:ascii="Montserrat" w:hAnsi="Montserrat"/>
          <w:b/>
          <w:bCs/>
          <w:sz w:val="28"/>
          <w:szCs w:val="27"/>
        </w:rPr>
      </w:pPr>
      <w:r>
        <w:rPr>
          <w:rFonts w:ascii="Montserrat" w:hAnsi="Montserrat"/>
          <w:b/>
          <w:bCs/>
          <w:sz w:val="24"/>
          <w:szCs w:val="25"/>
        </w:rPr>
        <w:t>Ihr Pressekontakt</w:t>
      </w:r>
    </w:p>
    <w:p w14:paraId="1908BA84" w14:textId="12A88A48" w:rsidR="00550929" w:rsidRPr="007822A3" w:rsidRDefault="00640244" w:rsidP="00550929">
      <w:pPr>
        <w:jc w:val="center"/>
        <w:rPr>
          <w:rFonts w:ascii="HelveticaNeue" w:hAnsi="HelveticaNeue"/>
          <w:b/>
          <w:bCs/>
          <w:sz w:val="22"/>
          <w:szCs w:val="23"/>
        </w:rPr>
      </w:pPr>
      <w:r>
        <w:rPr>
          <w:rFonts w:ascii="HelveticaNeue" w:hAnsi="HelveticaNeue"/>
          <w:b/>
          <w:bCs/>
          <w:sz w:val="22"/>
          <w:szCs w:val="23"/>
        </w:rPr>
        <w:t>Margret Winkler</w:t>
      </w:r>
    </w:p>
    <w:p w14:paraId="7EE80BA1" w14:textId="77777777" w:rsidR="00550929" w:rsidRDefault="00550929" w:rsidP="00550929">
      <w:pPr>
        <w:jc w:val="center"/>
      </w:pPr>
    </w:p>
    <w:p w14:paraId="271309BD" w14:textId="77777777" w:rsidR="002C707E" w:rsidRPr="00FB36AD" w:rsidRDefault="00550929" w:rsidP="00550929">
      <w:pPr>
        <w:jc w:val="center"/>
      </w:pPr>
      <w:r w:rsidRPr="00FB36AD">
        <w:t>Mail:   presse@ok-k.at</w:t>
      </w:r>
    </w:p>
    <w:p w14:paraId="206960DE" w14:textId="1EBAE82B" w:rsidR="00550929" w:rsidRPr="00550929" w:rsidRDefault="00550929" w:rsidP="00550929">
      <w:pPr>
        <w:jc w:val="center"/>
      </w:pPr>
      <w:r w:rsidRPr="00550929">
        <w:t>Tel:   +43 5372 21494 –</w:t>
      </w:r>
      <w:r w:rsidR="00640244">
        <w:t xml:space="preserve"> 93</w:t>
      </w:r>
    </w:p>
    <w:p w14:paraId="05B5E9E3" w14:textId="77777777" w:rsidR="00550929" w:rsidRPr="00550929" w:rsidRDefault="00550929" w:rsidP="00550929">
      <w:pPr>
        <w:jc w:val="center"/>
        <w:rPr>
          <w:color w:val="808080" w:themeColor="background1" w:themeShade="80"/>
        </w:rPr>
      </w:pPr>
      <w:r w:rsidRPr="00550929">
        <w:t>Web:   www.ok-k.at</w:t>
      </w:r>
    </w:p>
    <w:sectPr w:rsidR="00550929" w:rsidRPr="00550929" w:rsidSect="00C84613">
      <w:headerReference w:type="default" r:id="rId11"/>
      <w:pgSz w:w="11906" w:h="16838"/>
      <w:pgMar w:top="340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5D75" w14:textId="77777777" w:rsidR="00137618" w:rsidRDefault="00137618" w:rsidP="009A1360">
      <w:r>
        <w:separator/>
      </w:r>
    </w:p>
  </w:endnote>
  <w:endnote w:type="continuationSeparator" w:id="0">
    <w:p w14:paraId="3E63DEF6" w14:textId="77777777" w:rsidR="00137618" w:rsidRDefault="00137618" w:rsidP="009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 Light">
    <w:altName w:val="HELVETICANEUE LIGHT"/>
    <w:panose1 w:val="0200040300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HelveticaNeue">
    <w:panose1 w:val="020005030000000200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FEFC3" w14:textId="77777777" w:rsidR="00137618" w:rsidRDefault="00137618" w:rsidP="009A1360">
      <w:r>
        <w:separator/>
      </w:r>
    </w:p>
  </w:footnote>
  <w:footnote w:type="continuationSeparator" w:id="0">
    <w:p w14:paraId="199B9C9C" w14:textId="77777777" w:rsidR="00137618" w:rsidRDefault="00137618" w:rsidP="009A1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B66B" w14:textId="77777777" w:rsidR="009A1360" w:rsidRDefault="00550929">
    <w:pPr>
      <w:pStyle w:val="Kopfzeile"/>
    </w:pPr>
    <w:r>
      <w:rPr>
        <w:noProof/>
      </w:rPr>
      <mc:AlternateContent>
        <mc:Choice Requires="wps">
          <w:drawing>
            <wp:anchor distT="0" distB="0" distL="114300" distR="114300" simplePos="0" relativeHeight="251659264" behindDoc="0" locked="0" layoutInCell="1" allowOverlap="1" wp14:anchorId="610D523C" wp14:editId="5718B80A">
              <wp:simplePos x="0" y="0"/>
              <wp:positionH relativeFrom="column">
                <wp:posOffset>-94183</wp:posOffset>
              </wp:positionH>
              <wp:positionV relativeFrom="paragraph">
                <wp:posOffset>299720</wp:posOffset>
              </wp:positionV>
              <wp:extent cx="3258766" cy="466928"/>
              <wp:effectExtent l="0" t="0" r="0" b="0"/>
              <wp:wrapNone/>
              <wp:docPr id="1062348300" name="Textfeld 1"/>
              <wp:cNvGraphicFramePr/>
              <a:graphic xmlns:a="http://schemas.openxmlformats.org/drawingml/2006/main">
                <a:graphicData uri="http://schemas.microsoft.com/office/word/2010/wordprocessingShape">
                  <wps:wsp>
                    <wps:cNvSpPr txBox="1"/>
                    <wps:spPr>
                      <a:xfrm>
                        <a:off x="0" y="0"/>
                        <a:ext cx="3258766" cy="466928"/>
                      </a:xfrm>
                      <a:prstGeom prst="rect">
                        <a:avLst/>
                      </a:prstGeom>
                      <a:noFill/>
                      <a:ln w="6350">
                        <a:noFill/>
                      </a:ln>
                    </wps:spPr>
                    <wps:txbx>
                      <w:txbxContent>
                        <w:p w14:paraId="677FB1AE" w14:textId="77777777"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0D523C" id="_x0000_t202" coordsize="21600,21600" o:spt="202" path="m,l,21600r21600,l21600,xe">
              <v:stroke joinstyle="miter"/>
              <v:path gradientshapeok="t" o:connecttype="rect"/>
            </v:shapetype>
            <v:shape id="Textfeld 1" o:spid="_x0000_s1026" type="#_x0000_t202" style="position:absolute;margin-left:-7.4pt;margin-top:23.6pt;width:256.6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" filled="f" stroked="f" strokeweight=".5pt">
              <v:textbox>
                <w:txbxContent>
                  <w:p w14:paraId="677FB1AE" w14:textId="77777777"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v:textbox>
            </v:shape>
          </w:pict>
        </mc:Fallback>
      </mc:AlternateContent>
    </w:r>
    <w:r w:rsidR="009A1360">
      <w:rPr>
        <w:noProof/>
      </w:rPr>
      <w:drawing>
        <wp:anchor distT="0" distB="0" distL="114300" distR="114300" simplePos="0" relativeHeight="251658240" behindDoc="1" locked="0" layoutInCell="1" allowOverlap="1" wp14:anchorId="6A5940AE" wp14:editId="7D13465F">
          <wp:simplePos x="0" y="0"/>
          <wp:positionH relativeFrom="column">
            <wp:posOffset>-890702</wp:posOffset>
          </wp:positionH>
          <wp:positionV relativeFrom="paragraph">
            <wp:posOffset>-440486</wp:posOffset>
          </wp:positionV>
          <wp:extent cx="7548148" cy="1488332"/>
          <wp:effectExtent l="0" t="0" r="0" b="0"/>
          <wp:wrapNone/>
          <wp:docPr id="166157579" name="Grafik 2" descr="Ein Bild, das Text, Screenshot, Schrift,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7579" name="Grafik 2" descr="Ein Bild, das Text, Screenshot, Schrift, Brief enthält.&#10;&#10;Automatisch generierte Beschreibung"/>
                  <pic:cNvPicPr/>
                </pic:nvPicPr>
                <pic:blipFill rotWithShape="1">
                  <a:blip r:embed="rId1">
                    <a:extLst>
                      <a:ext uri="{28A0092B-C50C-407E-A947-70E740481C1C}">
                        <a14:useLocalDpi xmlns:a14="http://schemas.microsoft.com/office/drawing/2010/main" val="0"/>
                      </a:ext>
                    </a:extLst>
                  </a:blip>
                  <a:srcRect b="86050"/>
                  <a:stretch/>
                </pic:blipFill>
                <pic:spPr bwMode="auto">
                  <a:xfrm>
                    <a:off x="0" y="0"/>
                    <a:ext cx="7559547" cy="149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C2112"/>
    <w:multiLevelType w:val="hybridMultilevel"/>
    <w:tmpl w:val="D38C4B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B792DA4"/>
    <w:multiLevelType w:val="hybridMultilevel"/>
    <w:tmpl w:val="258CC6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4F43879"/>
    <w:multiLevelType w:val="hybridMultilevel"/>
    <w:tmpl w:val="BA9217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B8A251A"/>
    <w:multiLevelType w:val="hybridMultilevel"/>
    <w:tmpl w:val="4B86C2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3D369CA"/>
    <w:multiLevelType w:val="hybridMultilevel"/>
    <w:tmpl w:val="9598804A"/>
    <w:lvl w:ilvl="0" w:tplc="544C6C4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642644C2"/>
    <w:multiLevelType w:val="hybridMultilevel"/>
    <w:tmpl w:val="B044A7FE"/>
    <w:lvl w:ilvl="0" w:tplc="5688040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B6A00BD"/>
    <w:multiLevelType w:val="hybridMultilevel"/>
    <w:tmpl w:val="B6566F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5515103">
    <w:abstractNumId w:val="6"/>
  </w:num>
  <w:num w:numId="2" w16cid:durableId="875386995">
    <w:abstractNumId w:val="0"/>
  </w:num>
  <w:num w:numId="3" w16cid:durableId="836699493">
    <w:abstractNumId w:val="1"/>
  </w:num>
  <w:num w:numId="4" w16cid:durableId="848714957">
    <w:abstractNumId w:val="2"/>
  </w:num>
  <w:num w:numId="5" w16cid:durableId="1500854176">
    <w:abstractNumId w:val="4"/>
  </w:num>
  <w:num w:numId="6" w16cid:durableId="1288049308">
    <w:abstractNumId w:val="3"/>
  </w:num>
  <w:num w:numId="7" w16cid:durableId="246889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6AD"/>
    <w:rsid w:val="00002DCA"/>
    <w:rsid w:val="00007292"/>
    <w:rsid w:val="00023811"/>
    <w:rsid w:val="00023ABF"/>
    <w:rsid w:val="0002778F"/>
    <w:rsid w:val="000518BD"/>
    <w:rsid w:val="00093C84"/>
    <w:rsid w:val="000A1629"/>
    <w:rsid w:val="000B079A"/>
    <w:rsid w:val="000B0970"/>
    <w:rsid w:val="00104BDF"/>
    <w:rsid w:val="00112923"/>
    <w:rsid w:val="001153E1"/>
    <w:rsid w:val="0012684D"/>
    <w:rsid w:val="001279A3"/>
    <w:rsid w:val="00137618"/>
    <w:rsid w:val="00152398"/>
    <w:rsid w:val="00187BFF"/>
    <w:rsid w:val="001A5245"/>
    <w:rsid w:val="001C5B10"/>
    <w:rsid w:val="001D25A4"/>
    <w:rsid w:val="001D4A07"/>
    <w:rsid w:val="001F6561"/>
    <w:rsid w:val="00223DC0"/>
    <w:rsid w:val="00265E02"/>
    <w:rsid w:val="0026706F"/>
    <w:rsid w:val="00293B8E"/>
    <w:rsid w:val="002C6AD5"/>
    <w:rsid w:val="002C707E"/>
    <w:rsid w:val="002D6512"/>
    <w:rsid w:val="002D70FF"/>
    <w:rsid w:val="002F0ED6"/>
    <w:rsid w:val="00344334"/>
    <w:rsid w:val="00347851"/>
    <w:rsid w:val="00366D1B"/>
    <w:rsid w:val="003945E1"/>
    <w:rsid w:val="00402DA7"/>
    <w:rsid w:val="004224E3"/>
    <w:rsid w:val="00424EFB"/>
    <w:rsid w:val="0042548E"/>
    <w:rsid w:val="0047514A"/>
    <w:rsid w:val="00482DC0"/>
    <w:rsid w:val="00497F54"/>
    <w:rsid w:val="004E51F3"/>
    <w:rsid w:val="005169C6"/>
    <w:rsid w:val="00521313"/>
    <w:rsid w:val="00531E3F"/>
    <w:rsid w:val="00532619"/>
    <w:rsid w:val="005375CF"/>
    <w:rsid w:val="00550929"/>
    <w:rsid w:val="00552958"/>
    <w:rsid w:val="005D6C18"/>
    <w:rsid w:val="0061436F"/>
    <w:rsid w:val="00633E2C"/>
    <w:rsid w:val="00636EA0"/>
    <w:rsid w:val="00640244"/>
    <w:rsid w:val="00665A9F"/>
    <w:rsid w:val="006822BA"/>
    <w:rsid w:val="00682BA5"/>
    <w:rsid w:val="006878EF"/>
    <w:rsid w:val="006A241D"/>
    <w:rsid w:val="006C2413"/>
    <w:rsid w:val="006D0C73"/>
    <w:rsid w:val="00727137"/>
    <w:rsid w:val="007325AD"/>
    <w:rsid w:val="00732C4F"/>
    <w:rsid w:val="00762018"/>
    <w:rsid w:val="00762302"/>
    <w:rsid w:val="00772509"/>
    <w:rsid w:val="007822A3"/>
    <w:rsid w:val="007A14C6"/>
    <w:rsid w:val="007E3ED1"/>
    <w:rsid w:val="007F6AC0"/>
    <w:rsid w:val="00811907"/>
    <w:rsid w:val="0081266B"/>
    <w:rsid w:val="00821B17"/>
    <w:rsid w:val="00850C34"/>
    <w:rsid w:val="00870290"/>
    <w:rsid w:val="008739CB"/>
    <w:rsid w:val="00875083"/>
    <w:rsid w:val="008818AA"/>
    <w:rsid w:val="008B2259"/>
    <w:rsid w:val="008E0E81"/>
    <w:rsid w:val="0092216A"/>
    <w:rsid w:val="00933563"/>
    <w:rsid w:val="0093785E"/>
    <w:rsid w:val="00983E5A"/>
    <w:rsid w:val="00987E9C"/>
    <w:rsid w:val="0099020B"/>
    <w:rsid w:val="009A1360"/>
    <w:rsid w:val="009C37FC"/>
    <w:rsid w:val="009D2066"/>
    <w:rsid w:val="009F09D3"/>
    <w:rsid w:val="009F20B2"/>
    <w:rsid w:val="00A01140"/>
    <w:rsid w:val="00A72902"/>
    <w:rsid w:val="00A74CAD"/>
    <w:rsid w:val="00A9671D"/>
    <w:rsid w:val="00AA7F7D"/>
    <w:rsid w:val="00AB51C0"/>
    <w:rsid w:val="00AD7AC3"/>
    <w:rsid w:val="00AE762D"/>
    <w:rsid w:val="00B01294"/>
    <w:rsid w:val="00B07948"/>
    <w:rsid w:val="00B12696"/>
    <w:rsid w:val="00B21288"/>
    <w:rsid w:val="00B5374B"/>
    <w:rsid w:val="00B86F44"/>
    <w:rsid w:val="00B96EA5"/>
    <w:rsid w:val="00B9754F"/>
    <w:rsid w:val="00BA4F19"/>
    <w:rsid w:val="00BA69FD"/>
    <w:rsid w:val="00BB3471"/>
    <w:rsid w:val="00BB3F5E"/>
    <w:rsid w:val="00BD5621"/>
    <w:rsid w:val="00C66B9A"/>
    <w:rsid w:val="00C77524"/>
    <w:rsid w:val="00C8254C"/>
    <w:rsid w:val="00C84613"/>
    <w:rsid w:val="00CA277A"/>
    <w:rsid w:val="00CC21DF"/>
    <w:rsid w:val="00CD2566"/>
    <w:rsid w:val="00CE377E"/>
    <w:rsid w:val="00CF54D8"/>
    <w:rsid w:val="00CF7613"/>
    <w:rsid w:val="00D07E6D"/>
    <w:rsid w:val="00D20722"/>
    <w:rsid w:val="00D33064"/>
    <w:rsid w:val="00D424F5"/>
    <w:rsid w:val="00D474B8"/>
    <w:rsid w:val="00D630EA"/>
    <w:rsid w:val="00D7133B"/>
    <w:rsid w:val="00DA2431"/>
    <w:rsid w:val="00DA327A"/>
    <w:rsid w:val="00DB2F42"/>
    <w:rsid w:val="00DB5115"/>
    <w:rsid w:val="00DC51C1"/>
    <w:rsid w:val="00DE1FA7"/>
    <w:rsid w:val="00E1090B"/>
    <w:rsid w:val="00E124EC"/>
    <w:rsid w:val="00E3490D"/>
    <w:rsid w:val="00E436FC"/>
    <w:rsid w:val="00E67C49"/>
    <w:rsid w:val="00E9406F"/>
    <w:rsid w:val="00EA084D"/>
    <w:rsid w:val="00EB0BE9"/>
    <w:rsid w:val="00F00888"/>
    <w:rsid w:val="00F47D8F"/>
    <w:rsid w:val="00F57C4E"/>
    <w:rsid w:val="00F73F3A"/>
    <w:rsid w:val="00F82C44"/>
    <w:rsid w:val="00F9303A"/>
    <w:rsid w:val="00F9453D"/>
    <w:rsid w:val="00FB3223"/>
    <w:rsid w:val="00FB36AD"/>
    <w:rsid w:val="00FD6A3D"/>
    <w:rsid w:val="00FF389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C8C6B"/>
  <w15:chartTrackingRefBased/>
  <w15:docId w15:val="{4210B912-D838-5041-AF46-7BF9DEDA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 Light" w:eastAsiaTheme="minorHAnsi" w:hAnsi="HelveticaNeue Light" w:cs="Times New Roman (Textkörper CS)"/>
        <w:kern w:val="2"/>
        <w:sz w:val="21"/>
        <w:szCs w:val="21"/>
        <w:lang w:val="de-AT"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13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6">
    <w:name w:val="heading 6"/>
    <w:basedOn w:val="Standard"/>
    <w:next w:val="Standard"/>
    <w:link w:val="berschrift6Zchn"/>
    <w:uiPriority w:val="9"/>
    <w:semiHidden/>
    <w:unhideWhenUsed/>
    <w:qFormat/>
    <w:rsid w:val="00AA7F7D"/>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1360"/>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9A1360"/>
    <w:pPr>
      <w:tabs>
        <w:tab w:val="center" w:pos="4536"/>
        <w:tab w:val="right" w:pos="9072"/>
      </w:tabs>
    </w:pPr>
  </w:style>
  <w:style w:type="character" w:customStyle="1" w:styleId="KopfzeileZchn">
    <w:name w:val="Kopfzeile Zchn"/>
    <w:basedOn w:val="Absatz-Standardschriftart"/>
    <w:link w:val="Kopfzeile"/>
    <w:uiPriority w:val="99"/>
    <w:rsid w:val="009A1360"/>
  </w:style>
  <w:style w:type="paragraph" w:styleId="Fuzeile">
    <w:name w:val="footer"/>
    <w:basedOn w:val="Standard"/>
    <w:link w:val="FuzeileZchn"/>
    <w:uiPriority w:val="99"/>
    <w:unhideWhenUsed/>
    <w:rsid w:val="009A1360"/>
    <w:pPr>
      <w:tabs>
        <w:tab w:val="center" w:pos="4536"/>
        <w:tab w:val="right" w:pos="9072"/>
      </w:tabs>
    </w:pPr>
  </w:style>
  <w:style w:type="character" w:customStyle="1" w:styleId="FuzeileZchn">
    <w:name w:val="Fußzeile Zchn"/>
    <w:basedOn w:val="Absatz-Standardschriftart"/>
    <w:link w:val="Fuzeile"/>
    <w:uiPriority w:val="99"/>
    <w:rsid w:val="009A1360"/>
  </w:style>
  <w:style w:type="character" w:styleId="Hyperlink">
    <w:name w:val="Hyperlink"/>
    <w:basedOn w:val="Absatz-Standardschriftart"/>
    <w:uiPriority w:val="99"/>
    <w:unhideWhenUsed/>
    <w:rsid w:val="00550929"/>
    <w:rPr>
      <w:color w:val="0563C1" w:themeColor="hyperlink"/>
      <w:u w:val="single"/>
    </w:rPr>
  </w:style>
  <w:style w:type="character" w:styleId="NichtaufgelsteErwhnung">
    <w:name w:val="Unresolved Mention"/>
    <w:basedOn w:val="Absatz-Standardschriftart"/>
    <w:uiPriority w:val="99"/>
    <w:semiHidden/>
    <w:unhideWhenUsed/>
    <w:rsid w:val="00550929"/>
    <w:rPr>
      <w:color w:val="605E5C"/>
      <w:shd w:val="clear" w:color="auto" w:fill="E1DFDD"/>
    </w:rPr>
  </w:style>
  <w:style w:type="character" w:styleId="Fett">
    <w:name w:val="Strong"/>
    <w:basedOn w:val="Absatz-Standardschriftart"/>
    <w:uiPriority w:val="22"/>
    <w:qFormat/>
    <w:rsid w:val="00550929"/>
    <w:rPr>
      <w:b/>
      <w:bCs/>
    </w:rPr>
  </w:style>
  <w:style w:type="paragraph" w:styleId="Listenabsatz">
    <w:name w:val="List Paragraph"/>
    <w:basedOn w:val="Standard"/>
    <w:uiPriority w:val="34"/>
    <w:qFormat/>
    <w:rsid w:val="00B86F44"/>
    <w:pPr>
      <w:ind w:left="720"/>
      <w:contextualSpacing/>
    </w:pPr>
  </w:style>
  <w:style w:type="character" w:customStyle="1" w:styleId="berschrift6Zchn">
    <w:name w:val="Überschrift 6 Zchn"/>
    <w:basedOn w:val="Absatz-Standardschriftart"/>
    <w:link w:val="berschrift6"/>
    <w:uiPriority w:val="9"/>
    <w:semiHidden/>
    <w:rsid w:val="00AA7F7D"/>
    <w:rPr>
      <w:rFonts w:asciiTheme="majorHAnsi" w:eastAsiaTheme="majorEastAsia" w:hAnsiTheme="majorHAnsi" w:cstheme="majorBidi"/>
      <w:color w:val="1F3763" w:themeColor="accent1" w:themeShade="7F"/>
    </w:rPr>
  </w:style>
  <w:style w:type="paragraph" w:styleId="StandardWeb">
    <w:name w:val="Normal (Web)"/>
    <w:basedOn w:val="Standard"/>
    <w:uiPriority w:val="99"/>
    <w:semiHidden/>
    <w:unhideWhenUsed/>
    <w:rsid w:val="00AA7F7D"/>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balancer.pentek-timing.at/results.html?pnr=14665&amp;cnr=1"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dreah/Library/Group%20Containers/UBF8T346G9.Office/User%20Content.localized/Templates.localized/O&amp;K_Presse-Meldung_Vorlage_(07|2024).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3FFD22A211BB4DB54F84782E7E6CFA" ma:contentTypeVersion="13" ma:contentTypeDescription="Ein neues Dokument erstellen." ma:contentTypeScope="" ma:versionID="8ca31f4c800b25d28c8b9c6f3a3ab288">
  <xsd:schema xmlns:xsd="http://www.w3.org/2001/XMLSchema" xmlns:xs="http://www.w3.org/2001/XMLSchema" xmlns:p="http://schemas.microsoft.com/office/2006/metadata/properties" xmlns:ns2="cfec594c-1aff-46e9-8c3c-1927650379cf" xmlns:ns3="ddb34931-9433-487c-8154-ae6d32959030" targetNamespace="http://schemas.microsoft.com/office/2006/metadata/properties" ma:root="true" ma:fieldsID="ea69a087d827defb7751a6cd81483e3c" ns2:_="" ns3:_="">
    <xsd:import namespace="cfec594c-1aff-46e9-8c3c-1927650379cf"/>
    <xsd:import namespace="ddb34931-9433-487c-8154-ae6d3295903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c594c-1aff-46e9-8c3c-1927650379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45d05425-c8a0-421e-8e8f-99d77df84f7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b34931-9433-487c-8154-ae6d329590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20497b-15ef-43d6-9f78-9301fe066b08}" ma:internalName="TaxCatchAll" ma:showField="CatchAllData" ma:web="ddb34931-9433-487c-8154-ae6d32959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F2F288-D263-4A9C-A68D-CD3181DE4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c594c-1aff-46e9-8c3c-1927650379cf"/>
    <ds:schemaRef ds:uri="ddb34931-9433-487c-8154-ae6d32959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55264-2092-BA43-BCBB-3A27C7A2FD5A}">
  <ds:schemaRefs>
    <ds:schemaRef ds:uri="http://schemas.openxmlformats.org/officeDocument/2006/bibliography"/>
  </ds:schemaRefs>
</ds:datastoreItem>
</file>

<file path=customXml/itemProps3.xml><?xml version="1.0" encoding="utf-8"?>
<ds:datastoreItem xmlns:ds="http://schemas.openxmlformats.org/officeDocument/2006/customXml" ds:itemID="{118D3183-1360-468E-AB54-4BD905DAF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O&amp;K_Presse-Meldung_Vorlage_(07|2024).dotx</Template>
  <TotalTime>0</TotalTime>
  <Pages>4</Pages>
  <Words>1108</Words>
  <Characters>6987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Hoelbl</dc:creator>
  <cp:keywords/>
  <dc:description/>
  <cp:lastModifiedBy>Margret Winkler</cp:lastModifiedBy>
  <cp:revision>2</cp:revision>
  <cp:lastPrinted>2024-08-31T14:13:00Z</cp:lastPrinted>
  <dcterms:created xsi:type="dcterms:W3CDTF">2025-08-30T14:59:00Z</dcterms:created>
  <dcterms:modified xsi:type="dcterms:W3CDTF">2025-08-30T14:59:00Z</dcterms:modified>
</cp:coreProperties>
</file>