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19947" w14:textId="77777777" w:rsidR="00550929" w:rsidRPr="00F47D8F" w:rsidRDefault="00550929" w:rsidP="00550929">
      <w:pPr>
        <w:rPr>
          <w:i/>
          <w:iCs/>
        </w:rPr>
      </w:pPr>
      <w:r w:rsidRPr="00F47D8F">
        <w:rPr>
          <w:i/>
          <w:iCs/>
        </w:rPr>
        <w:t>Sehr geehrte Damen und Herren, liebe Medienvertreter</w:t>
      </w:r>
      <w:r w:rsidR="00FC456A">
        <w:rPr>
          <w:i/>
          <w:iCs/>
        </w:rPr>
        <w:t>:innen</w:t>
      </w:r>
      <w:r w:rsidRPr="00F47D8F">
        <w:rPr>
          <w:i/>
          <w:iCs/>
        </w:rPr>
        <w:t xml:space="preserve">! </w:t>
      </w:r>
    </w:p>
    <w:p w14:paraId="6FF212A1" w14:textId="77777777" w:rsidR="00FC456A" w:rsidRDefault="00550929" w:rsidP="00550929">
      <w:pPr>
        <w:rPr>
          <w:i/>
          <w:iCs/>
        </w:rPr>
      </w:pPr>
      <w:r w:rsidRPr="00F47D8F">
        <w:rPr>
          <w:i/>
          <w:iCs/>
        </w:rPr>
        <w:t xml:space="preserve">Anbei dürfen wir Ihnen unsere aktuelle Pressemeldung übermitteln. </w:t>
      </w:r>
    </w:p>
    <w:p w14:paraId="40DBEC52" w14:textId="4B76D855" w:rsidR="00FA5C1A" w:rsidRPr="00F44BCA" w:rsidRDefault="00550929" w:rsidP="00550929">
      <w:pPr>
        <w:rPr>
          <w:i/>
          <w:iCs/>
        </w:rPr>
      </w:pPr>
      <w:r w:rsidRPr="00F47D8F">
        <w:rPr>
          <w:i/>
          <w:iCs/>
        </w:rPr>
        <w:t>Wir bitten um Berücksichtigung in Ihrer nächsten Veröffentlichung</w:t>
      </w:r>
      <w:r w:rsidR="00FC456A">
        <w:rPr>
          <w:i/>
          <w:iCs/>
        </w:rPr>
        <w:t>.</w:t>
      </w:r>
    </w:p>
    <w:p w14:paraId="3FB4B2F5" w14:textId="77777777" w:rsidR="00550929" w:rsidRDefault="00550929" w:rsidP="00550929">
      <w:pPr>
        <w:pBdr>
          <w:bottom w:val="single" w:sz="6" w:space="1" w:color="auto"/>
        </w:pBdr>
        <w:rPr>
          <w:color w:val="808080" w:themeColor="background1" w:themeShade="80"/>
        </w:rPr>
      </w:pPr>
    </w:p>
    <w:p w14:paraId="09C6132B" w14:textId="77777777" w:rsidR="00FA5C1A" w:rsidRDefault="00FA5C1A" w:rsidP="00F44BCA">
      <w:pPr>
        <w:rPr>
          <w:color w:val="000000" w:themeColor="text1"/>
        </w:rPr>
      </w:pPr>
    </w:p>
    <w:p w14:paraId="7F8BB2B1" w14:textId="71C8C41B" w:rsidR="00550929" w:rsidRDefault="00774365" w:rsidP="00550929">
      <w:pPr>
        <w:jc w:val="right"/>
        <w:rPr>
          <w:color w:val="000000" w:themeColor="text1"/>
        </w:rPr>
      </w:pPr>
      <w:r>
        <w:rPr>
          <w:color w:val="000000" w:themeColor="text1"/>
        </w:rPr>
        <w:t>St. Anton am Arlberg, am 2. August 2025</w:t>
      </w:r>
    </w:p>
    <w:p w14:paraId="31B05476" w14:textId="77777777" w:rsidR="00EB2DF1" w:rsidRDefault="00EB2DF1" w:rsidP="00550929">
      <w:pPr>
        <w:jc w:val="right"/>
        <w:rPr>
          <w:color w:val="000000" w:themeColor="text1"/>
        </w:rPr>
      </w:pPr>
    </w:p>
    <w:p w14:paraId="5D8AB2B4" w14:textId="77777777" w:rsidR="00FA5C1A" w:rsidRDefault="00FA5C1A" w:rsidP="00550929">
      <w:pPr>
        <w:jc w:val="right"/>
        <w:rPr>
          <w:color w:val="000000" w:themeColor="text1"/>
        </w:rPr>
      </w:pPr>
    </w:p>
    <w:p w14:paraId="13CE5920" w14:textId="4CDE2786" w:rsidR="00774365" w:rsidRDefault="00774365" w:rsidP="007822A3">
      <w:pPr>
        <w:rPr>
          <w:rFonts w:ascii="Montserrat" w:hAnsi="Montserrat"/>
          <w:b/>
          <w:bCs/>
          <w:sz w:val="24"/>
          <w:szCs w:val="25"/>
        </w:rPr>
      </w:pPr>
      <w:r w:rsidRPr="00774365">
        <w:rPr>
          <w:rFonts w:ascii="Montserrat" w:hAnsi="Montserrat"/>
          <w:b/>
          <w:bCs/>
          <w:sz w:val="24"/>
          <w:szCs w:val="25"/>
        </w:rPr>
        <w:t>Radsporttage in St. Anton am Arlberg: Drei Tage, drei Rennen</w:t>
      </w:r>
    </w:p>
    <w:p w14:paraId="6CCF9526" w14:textId="59015EA4" w:rsidR="007822A3" w:rsidRPr="007822A3" w:rsidRDefault="00770020" w:rsidP="007822A3">
      <w:pPr>
        <w:rPr>
          <w:rFonts w:ascii="HelveticaNeue" w:hAnsi="HelveticaNeue"/>
          <w:b/>
          <w:bCs/>
          <w:sz w:val="22"/>
          <w:szCs w:val="23"/>
        </w:rPr>
      </w:pPr>
      <w:r>
        <w:rPr>
          <w:rFonts w:ascii="HelveticaNeue" w:hAnsi="HelveticaNeue"/>
          <w:b/>
          <w:bCs/>
          <w:sz w:val="22"/>
          <w:szCs w:val="23"/>
        </w:rPr>
        <w:t>Arlberg</w:t>
      </w:r>
      <w:r w:rsidR="00774365">
        <w:rPr>
          <w:rFonts w:ascii="HelveticaNeue" w:hAnsi="HelveticaNeue"/>
          <w:b/>
          <w:bCs/>
          <w:sz w:val="22"/>
          <w:szCs w:val="23"/>
        </w:rPr>
        <w:t xml:space="preserve"> Giro mit neuem Night Sprint und internationalem Kriterium</w:t>
      </w:r>
    </w:p>
    <w:p w14:paraId="1D195717" w14:textId="77777777" w:rsidR="00FA5C1A" w:rsidRDefault="00FA5C1A" w:rsidP="00774365">
      <w:pPr>
        <w:rPr>
          <w:i/>
          <w:iCs/>
        </w:rPr>
      </w:pPr>
    </w:p>
    <w:p w14:paraId="1AE83CDB" w14:textId="09E0226E" w:rsidR="00774365" w:rsidRDefault="00774365" w:rsidP="00774365">
      <w:pPr>
        <w:rPr>
          <w:i/>
          <w:iCs/>
        </w:rPr>
      </w:pPr>
      <w:r w:rsidRPr="00774365">
        <w:rPr>
          <w:i/>
          <w:iCs/>
        </w:rPr>
        <w:t xml:space="preserve">Von 1. bis 3. August 2025 verwandelt sich St. Anton am Arlberg wieder in das Epizentrum der internationalen Radsportszene. Im Mittelpunkt steht der </w:t>
      </w:r>
      <w:r w:rsidRPr="00774365">
        <w:rPr>
          <w:b/>
          <w:bCs/>
          <w:i/>
          <w:iCs/>
        </w:rPr>
        <w:t xml:space="preserve">13. </w:t>
      </w:r>
      <w:r w:rsidR="00770020">
        <w:rPr>
          <w:b/>
          <w:bCs/>
          <w:i/>
          <w:iCs/>
        </w:rPr>
        <w:t>Arlberg</w:t>
      </w:r>
      <w:r w:rsidRPr="00774365">
        <w:rPr>
          <w:b/>
          <w:bCs/>
          <w:i/>
          <w:iCs/>
        </w:rPr>
        <w:t xml:space="preserve"> Giro</w:t>
      </w:r>
      <w:r w:rsidRPr="00774365">
        <w:rPr>
          <w:i/>
          <w:iCs/>
        </w:rPr>
        <w:t xml:space="preserve">, bei dem am Sonntag rund 1.500 </w:t>
      </w:r>
      <w:proofErr w:type="spellStart"/>
      <w:r w:rsidRPr="00774365">
        <w:rPr>
          <w:i/>
          <w:iCs/>
        </w:rPr>
        <w:t>Teilnehmer:innen</w:t>
      </w:r>
      <w:proofErr w:type="spellEnd"/>
      <w:r w:rsidRPr="00774365">
        <w:rPr>
          <w:i/>
          <w:iCs/>
        </w:rPr>
        <w:t xml:space="preserve"> aus ganz Europa an den Start gehen. Doch das Rennwochenende begann bereits am Freitag mit einem spektakulären </w:t>
      </w:r>
      <w:r w:rsidRPr="00774365">
        <w:rPr>
          <w:b/>
          <w:bCs/>
          <w:i/>
          <w:iCs/>
        </w:rPr>
        <w:t>Night Sprint</w:t>
      </w:r>
      <w:r w:rsidRPr="00774365">
        <w:rPr>
          <w:i/>
          <w:iCs/>
        </w:rPr>
        <w:t xml:space="preserve"> durch die Fußgängerzone und erreichte am Samstag beim </w:t>
      </w:r>
      <w:r w:rsidRPr="00774365">
        <w:rPr>
          <w:b/>
          <w:bCs/>
          <w:i/>
          <w:iCs/>
        </w:rPr>
        <w:t>internationalen Radkriterium</w:t>
      </w:r>
      <w:r w:rsidRPr="00774365">
        <w:rPr>
          <w:i/>
          <w:iCs/>
        </w:rPr>
        <w:t xml:space="preserve"> seinen ersten sportlichen Höhepunkt.</w:t>
      </w:r>
    </w:p>
    <w:p w14:paraId="50FB2B42" w14:textId="77777777" w:rsidR="00FA5C1A" w:rsidRPr="00774365" w:rsidRDefault="00FA5C1A" w:rsidP="00774365">
      <w:pPr>
        <w:rPr>
          <w:i/>
          <w:iCs/>
        </w:rPr>
      </w:pPr>
    </w:p>
    <w:p w14:paraId="5A736ABC" w14:textId="4257ED5E" w:rsidR="00774365" w:rsidRDefault="00774365" w:rsidP="00774365">
      <w:r w:rsidRPr="00774365">
        <w:t xml:space="preserve">„Wir möchten den Radsport in all seinen Facetten zeigen – vom schnellen Sprint bis zum langen Radmarathon. Das dreitägige Programm rund um den </w:t>
      </w:r>
      <w:r w:rsidR="00770020">
        <w:t>Arlberg</w:t>
      </w:r>
      <w:r w:rsidRPr="00774365">
        <w:t xml:space="preserve"> Giro bringt Profis, Amateure und </w:t>
      </w:r>
      <w:proofErr w:type="spellStart"/>
      <w:r w:rsidRPr="00774365">
        <w:t>Zuschauer:innen</w:t>
      </w:r>
      <w:proofErr w:type="spellEnd"/>
      <w:r w:rsidRPr="00774365">
        <w:t xml:space="preserve"> gleichermaßen in Bewegung“, freut sich Martin </w:t>
      </w:r>
      <w:proofErr w:type="spellStart"/>
      <w:r w:rsidRPr="00774365">
        <w:t>Ebster</w:t>
      </w:r>
      <w:proofErr w:type="spellEnd"/>
      <w:r w:rsidRPr="00774365">
        <w:t>, Direktor des Tourismusverbandes St. Anton am Arlberg.</w:t>
      </w:r>
    </w:p>
    <w:p w14:paraId="1835D291" w14:textId="77777777" w:rsidR="00774365" w:rsidRPr="00774365" w:rsidRDefault="00774365" w:rsidP="00774365"/>
    <w:p w14:paraId="18D28B96" w14:textId="77777777" w:rsidR="00774365" w:rsidRDefault="00774365" w:rsidP="00774365">
      <w:pPr>
        <w:rPr>
          <w:b/>
          <w:bCs/>
        </w:rPr>
      </w:pPr>
      <w:r w:rsidRPr="00774365">
        <w:rPr>
          <w:b/>
          <w:bCs/>
        </w:rPr>
        <w:t xml:space="preserve">Premiere bei Nacht – der St. Anton Night Sprint </w:t>
      </w:r>
      <w:proofErr w:type="spellStart"/>
      <w:r w:rsidRPr="00774365">
        <w:rPr>
          <w:b/>
          <w:bCs/>
        </w:rPr>
        <w:t>powered</w:t>
      </w:r>
      <w:proofErr w:type="spellEnd"/>
      <w:r w:rsidRPr="00774365">
        <w:rPr>
          <w:b/>
          <w:bCs/>
        </w:rPr>
        <w:t xml:space="preserve"> </w:t>
      </w:r>
      <w:proofErr w:type="spellStart"/>
      <w:r w:rsidRPr="00774365">
        <w:rPr>
          <w:b/>
          <w:bCs/>
        </w:rPr>
        <w:t>by</w:t>
      </w:r>
      <w:proofErr w:type="spellEnd"/>
      <w:r w:rsidRPr="00774365">
        <w:rPr>
          <w:b/>
          <w:bCs/>
        </w:rPr>
        <w:t xml:space="preserve"> RH77</w:t>
      </w:r>
    </w:p>
    <w:p w14:paraId="7FCFBADA" w14:textId="77777777" w:rsidR="00774365" w:rsidRPr="00774365" w:rsidRDefault="00774365" w:rsidP="00774365"/>
    <w:p w14:paraId="6041B270" w14:textId="0AC25C36" w:rsidR="00774365" w:rsidRDefault="00774365" w:rsidP="00774365">
      <w:r w:rsidRPr="00774365">
        <w:t xml:space="preserve">Am Freitag, den 1. August, ging ein völlig neues Format an den Start: Beim </w:t>
      </w:r>
      <w:r w:rsidRPr="00774365">
        <w:rPr>
          <w:b/>
          <w:bCs/>
        </w:rPr>
        <w:t xml:space="preserve">St. Anton Night Sprint </w:t>
      </w:r>
      <w:proofErr w:type="spellStart"/>
      <w:r w:rsidRPr="00774365">
        <w:rPr>
          <w:b/>
          <w:bCs/>
        </w:rPr>
        <w:t>powered</w:t>
      </w:r>
      <w:proofErr w:type="spellEnd"/>
      <w:r w:rsidRPr="00774365">
        <w:rPr>
          <w:b/>
          <w:bCs/>
        </w:rPr>
        <w:t xml:space="preserve"> </w:t>
      </w:r>
      <w:proofErr w:type="spellStart"/>
      <w:r w:rsidRPr="00774365">
        <w:rPr>
          <w:b/>
          <w:bCs/>
        </w:rPr>
        <w:t>by</w:t>
      </w:r>
      <w:proofErr w:type="spellEnd"/>
      <w:r w:rsidRPr="00774365">
        <w:rPr>
          <w:b/>
          <w:bCs/>
        </w:rPr>
        <w:t xml:space="preserve"> RH77</w:t>
      </w:r>
      <w:r w:rsidRPr="00774365">
        <w:t xml:space="preserve"> traten die </w:t>
      </w:r>
      <w:proofErr w:type="spellStart"/>
      <w:r w:rsidRPr="00774365">
        <w:t>Teilnehmer:innen</w:t>
      </w:r>
      <w:proofErr w:type="spellEnd"/>
      <w:r w:rsidRPr="00774365">
        <w:t xml:space="preserve"> auf einer rund 200 Meter langen Strecke im Einzelzeitfahren gegeneinander an. Die besten 16 qualifizierten sich für die spannenden Finalrunden im K.</w:t>
      </w:r>
      <w:r w:rsidR="00E03215">
        <w:t>o</w:t>
      </w:r>
      <w:r w:rsidRPr="00774365">
        <w:t xml:space="preserve">.-Modus. Ab dem Achtelfinale ging es Frau gegen Frau </w:t>
      </w:r>
      <w:r w:rsidR="00F638A7">
        <w:t xml:space="preserve">bzw. Mann gegen Mann </w:t>
      </w:r>
      <w:r w:rsidRPr="00774365">
        <w:t xml:space="preserve">– begleitet von Musik, Lichtshow und jubelnden Fans entlang der Strecke. Für zusätzliche Motivation sorgte der exklusive Preis: Die zehn schnellsten Damen und Herren aus dem Einzelsprint wurden mit einem Startplatz im </w:t>
      </w:r>
      <w:r w:rsidRPr="00774365">
        <w:rPr>
          <w:b/>
          <w:bCs/>
        </w:rPr>
        <w:t xml:space="preserve">Block A des </w:t>
      </w:r>
      <w:r w:rsidR="00770020">
        <w:rPr>
          <w:b/>
          <w:bCs/>
        </w:rPr>
        <w:t>Arlberg</w:t>
      </w:r>
      <w:r w:rsidRPr="00774365">
        <w:rPr>
          <w:b/>
          <w:bCs/>
        </w:rPr>
        <w:t xml:space="preserve"> Giros</w:t>
      </w:r>
      <w:r w:rsidRPr="00774365">
        <w:t xml:space="preserve"> am Sonntag belohnt.</w:t>
      </w:r>
    </w:p>
    <w:p w14:paraId="705C9BF2" w14:textId="77777777" w:rsidR="00774365" w:rsidRPr="00774365" w:rsidRDefault="00774365" w:rsidP="00774365"/>
    <w:p w14:paraId="53674E53" w14:textId="77777777" w:rsidR="00774365" w:rsidRPr="00774365" w:rsidRDefault="00774365" w:rsidP="00774365">
      <w:r w:rsidRPr="00774365">
        <w:t xml:space="preserve">Am Ende jubelten </w:t>
      </w:r>
      <w:r w:rsidRPr="00774365">
        <w:rPr>
          <w:b/>
          <w:bCs/>
        </w:rPr>
        <w:t>die Schweizerin</w:t>
      </w:r>
      <w:r w:rsidRPr="00774365">
        <w:t xml:space="preserve"> </w:t>
      </w:r>
      <w:r w:rsidRPr="00774365">
        <w:rPr>
          <w:b/>
          <w:bCs/>
        </w:rPr>
        <w:t xml:space="preserve">Angela Steinemann </w:t>
      </w:r>
      <w:r w:rsidRPr="00774365">
        <w:t xml:space="preserve">und </w:t>
      </w:r>
      <w:r w:rsidRPr="00774365">
        <w:rPr>
          <w:b/>
          <w:bCs/>
        </w:rPr>
        <w:t>Matthias Saam aus Belgien</w:t>
      </w:r>
      <w:r w:rsidRPr="00774365">
        <w:t xml:space="preserve"> über den Premierensieg in einem Rennen, das ganz im Zeichen von Adrenalin und Atmosphäre stand.</w:t>
      </w:r>
    </w:p>
    <w:p w14:paraId="54DC9392" w14:textId="77777777" w:rsidR="00F44BCA" w:rsidRDefault="00F44BCA" w:rsidP="00774365">
      <w:pPr>
        <w:rPr>
          <w:b/>
          <w:bCs/>
        </w:rPr>
      </w:pPr>
    </w:p>
    <w:p w14:paraId="3D34A59D" w14:textId="2D1621A8" w:rsidR="00774365" w:rsidRDefault="00F44BCA" w:rsidP="00774365">
      <w:pPr>
        <w:rPr>
          <w:b/>
          <w:bCs/>
        </w:rPr>
      </w:pPr>
      <w:r>
        <w:rPr>
          <w:b/>
          <w:bCs/>
        </w:rPr>
        <w:t>I</w:t>
      </w:r>
      <w:r w:rsidR="00774365" w:rsidRPr="00774365">
        <w:rPr>
          <w:b/>
          <w:bCs/>
        </w:rPr>
        <w:t>nternationales Radkriterium: Rasante Runden durch den Ortskern</w:t>
      </w:r>
    </w:p>
    <w:p w14:paraId="271D498C" w14:textId="77777777" w:rsidR="00774365" w:rsidRPr="00774365" w:rsidRDefault="00774365" w:rsidP="00774365"/>
    <w:p w14:paraId="27C23B3F" w14:textId="0E36C0DD" w:rsidR="00774365" w:rsidRPr="00774365" w:rsidRDefault="00774365" w:rsidP="00774365">
      <w:r w:rsidRPr="00774365">
        <w:t>Am Samstagabend, de</w:t>
      </w:r>
      <w:r>
        <w:t>n</w:t>
      </w:r>
      <w:r w:rsidRPr="00774365">
        <w:t xml:space="preserve"> 2. August, </w:t>
      </w:r>
      <w:r w:rsidR="000B0E0B">
        <w:t>wurde</w:t>
      </w:r>
      <w:r w:rsidRPr="00774365">
        <w:t xml:space="preserve"> das Ortszentrum von St. Anton </w:t>
      </w:r>
      <w:r w:rsidR="000B0E0B">
        <w:t xml:space="preserve">am Arlberg zum Austragungsort </w:t>
      </w:r>
      <w:r w:rsidR="00E03215">
        <w:t>des</w:t>
      </w:r>
      <w:r w:rsidR="000B0E0B">
        <w:t xml:space="preserve"> internationalen Radkriteriums. </w:t>
      </w:r>
      <w:r w:rsidRPr="00774365">
        <w:t xml:space="preserve">Auf einem technisch anspruchsvollen Rundkurs lieferten sich </w:t>
      </w:r>
      <w:r w:rsidR="00B54B05">
        <w:t xml:space="preserve">über 50 </w:t>
      </w:r>
      <w:r w:rsidRPr="00774365">
        <w:t xml:space="preserve">internationale </w:t>
      </w:r>
      <w:proofErr w:type="spellStart"/>
      <w:r w:rsidRPr="00774365">
        <w:t>Profiathlet:innen</w:t>
      </w:r>
      <w:proofErr w:type="spellEnd"/>
      <w:r w:rsidRPr="00774365">
        <w:t xml:space="preserve"> packende Positionskämpfe – unter anderem in der spektakulären Kurve beim Hotel Schwarzer Adler, die für Nervenkitzel beim Publikum sorgte.</w:t>
      </w:r>
    </w:p>
    <w:p w14:paraId="3CD27CF7" w14:textId="77777777" w:rsidR="00774365" w:rsidRDefault="00774365" w:rsidP="00774365"/>
    <w:p w14:paraId="6167B71A" w14:textId="4676EDE3" w:rsidR="00774365" w:rsidRDefault="00774365" w:rsidP="00774365">
      <w:r w:rsidRPr="00774365">
        <w:lastRenderedPageBreak/>
        <w:t xml:space="preserve">Zunächst eröffneten die Damen das Rennen: In der finalen Sprintrunde </w:t>
      </w:r>
      <w:r w:rsidR="000B0E0B">
        <w:t>konnte</w:t>
      </w:r>
      <w:r w:rsidRPr="00774365">
        <w:t xml:space="preserve"> sich</w:t>
      </w:r>
      <w:r w:rsidR="003A518F">
        <w:t xml:space="preserve"> </w:t>
      </w:r>
      <w:r w:rsidR="003A518F" w:rsidRPr="00E03215">
        <w:rPr>
          <w:b/>
          <w:bCs/>
        </w:rPr>
        <w:t>die</w:t>
      </w:r>
      <w:r w:rsidR="003A518F">
        <w:t xml:space="preserve"> </w:t>
      </w:r>
      <w:r w:rsidR="003A518F" w:rsidRPr="00E03215">
        <w:rPr>
          <w:b/>
          <w:bCs/>
        </w:rPr>
        <w:t>Österreicherin</w:t>
      </w:r>
      <w:r w:rsidRPr="00774365">
        <w:t xml:space="preserve"> </w:t>
      </w:r>
      <w:r w:rsidR="004807BC" w:rsidRPr="004807BC">
        <w:rPr>
          <w:b/>
          <w:bCs/>
          <w:lang w:val="de-DE"/>
        </w:rPr>
        <w:t xml:space="preserve">Leila </w:t>
      </w:r>
      <w:proofErr w:type="spellStart"/>
      <w:r w:rsidR="004807BC" w:rsidRPr="004807BC">
        <w:rPr>
          <w:b/>
          <w:bCs/>
          <w:lang w:val="de-DE"/>
        </w:rPr>
        <w:t>Gschwentner</w:t>
      </w:r>
      <w:proofErr w:type="spellEnd"/>
      <w:r w:rsidR="004807BC" w:rsidRPr="004807BC">
        <w:t xml:space="preserve"> </w:t>
      </w:r>
      <w:r w:rsidRPr="00774365">
        <w:t>durch</w:t>
      </w:r>
      <w:r w:rsidR="000B0E0B">
        <w:t>setzen</w:t>
      </w:r>
      <w:r w:rsidRPr="00774365">
        <w:t>. Bei den Herren konnte sich</w:t>
      </w:r>
      <w:r w:rsidR="003A518F">
        <w:t xml:space="preserve"> </w:t>
      </w:r>
      <w:r w:rsidR="003A518F" w:rsidRPr="00E03215">
        <w:rPr>
          <w:b/>
          <w:bCs/>
        </w:rPr>
        <w:t xml:space="preserve">der deutsche </w:t>
      </w:r>
      <w:proofErr w:type="spellStart"/>
      <w:r w:rsidR="003A518F" w:rsidRPr="00E03215">
        <w:rPr>
          <w:b/>
          <w:bCs/>
        </w:rPr>
        <w:t>Kriteriumsmeister</w:t>
      </w:r>
      <w:proofErr w:type="spellEnd"/>
      <w:r w:rsidRPr="00E03215">
        <w:rPr>
          <w:b/>
          <w:bCs/>
        </w:rPr>
        <w:t xml:space="preserve"> </w:t>
      </w:r>
      <w:r w:rsidR="004807BC" w:rsidRPr="00E03215">
        <w:rPr>
          <w:b/>
          <w:bCs/>
        </w:rPr>
        <w:t>Dario</w:t>
      </w:r>
      <w:r w:rsidR="004807BC">
        <w:rPr>
          <w:b/>
          <w:bCs/>
        </w:rPr>
        <w:t xml:space="preserve"> Raps</w:t>
      </w:r>
      <w:r w:rsidRPr="00774365">
        <w:t xml:space="preserve"> im Sprint die entscheidenden </w:t>
      </w:r>
      <w:r w:rsidR="000B0E0B">
        <w:t>Zentimeter</w:t>
      </w:r>
      <w:r w:rsidRPr="00774365">
        <w:t xml:space="preserve"> Vorsprung herausholen.</w:t>
      </w:r>
    </w:p>
    <w:p w14:paraId="53B1BC8E" w14:textId="77777777" w:rsidR="00774365" w:rsidRPr="00774365" w:rsidRDefault="00774365" w:rsidP="00774365"/>
    <w:p w14:paraId="62E84AC4" w14:textId="77777777" w:rsidR="00774365" w:rsidRDefault="00774365" w:rsidP="00774365">
      <w:pPr>
        <w:rPr>
          <w:b/>
          <w:bCs/>
        </w:rPr>
      </w:pPr>
      <w:r w:rsidRPr="00774365">
        <w:rPr>
          <w:b/>
          <w:bCs/>
        </w:rPr>
        <w:t>Der Countdown läuft – Sonntag wird’s ernst</w:t>
      </w:r>
    </w:p>
    <w:p w14:paraId="0BEC0E16" w14:textId="77777777" w:rsidR="00774365" w:rsidRPr="00774365" w:rsidRDefault="00774365" w:rsidP="00774365"/>
    <w:p w14:paraId="048937BE" w14:textId="295502C4" w:rsidR="00774365" w:rsidRPr="00774365" w:rsidRDefault="00774365" w:rsidP="00774365">
      <w:r w:rsidRPr="00774365">
        <w:t xml:space="preserve">Am Sonntag, den 3. August, wartet der Hauptbewerb: Der </w:t>
      </w:r>
      <w:r w:rsidRPr="00774365">
        <w:rPr>
          <w:b/>
          <w:bCs/>
        </w:rPr>
        <w:t xml:space="preserve">13. </w:t>
      </w:r>
      <w:r w:rsidR="00770020">
        <w:rPr>
          <w:b/>
          <w:bCs/>
        </w:rPr>
        <w:t>Arlberg</w:t>
      </w:r>
      <w:r w:rsidRPr="00774365">
        <w:rPr>
          <w:b/>
          <w:bCs/>
        </w:rPr>
        <w:t xml:space="preserve"> Giro</w:t>
      </w:r>
      <w:r w:rsidRPr="00774365">
        <w:t xml:space="preserve"> führt die 1.</w:t>
      </w:r>
      <w:r w:rsidR="00F96DFD">
        <w:t>5</w:t>
      </w:r>
      <w:r w:rsidRPr="00774365">
        <w:t xml:space="preserve">00 </w:t>
      </w:r>
      <w:proofErr w:type="spellStart"/>
      <w:r w:rsidRPr="00774365">
        <w:t>Starter:innen</w:t>
      </w:r>
      <w:proofErr w:type="spellEnd"/>
      <w:r w:rsidRPr="00774365">
        <w:t xml:space="preserve"> auf einer überarbeiteten Strecke mit 142 Kilometern und 2.400 Höhenmetern durch Tirol und Vorarlberg. Der neu integrierte Anstieg durchs </w:t>
      </w:r>
      <w:proofErr w:type="spellStart"/>
      <w:r w:rsidRPr="00774365">
        <w:t>Ganifertal</w:t>
      </w:r>
      <w:proofErr w:type="spellEnd"/>
      <w:r w:rsidRPr="00774365">
        <w:t xml:space="preserve"> ersetzt die gesperrte Silvretta-Hochalpenstraße und bringt mit bis zu 16 % Steigung eine zusätzliche Herausforderung ins Rennen.</w:t>
      </w:r>
    </w:p>
    <w:p w14:paraId="1F2C3523" w14:textId="77777777" w:rsidR="00774365" w:rsidRPr="00774365" w:rsidRDefault="00774365" w:rsidP="00774365">
      <w:r w:rsidRPr="00774365">
        <w:t xml:space="preserve">Der Startschuss fällt um 07:00 Uhr in der Fußgängerzone von St. Anton. Die </w:t>
      </w:r>
      <w:proofErr w:type="spellStart"/>
      <w:r w:rsidRPr="00774365">
        <w:t>Zuschauer:innen</w:t>
      </w:r>
      <w:proofErr w:type="spellEnd"/>
      <w:r w:rsidRPr="00774365">
        <w:t xml:space="preserve"> dürfen sich auf ein hochklassiges Feld, emotionale Zieleinläufe und ein spannendes Finale freuen.</w:t>
      </w:r>
    </w:p>
    <w:p w14:paraId="30C663D5" w14:textId="77777777" w:rsidR="00550929" w:rsidRDefault="00550929" w:rsidP="007822A3">
      <w:pPr>
        <w:rPr>
          <w:color w:val="808080" w:themeColor="background1" w:themeShade="80"/>
        </w:rPr>
      </w:pPr>
    </w:p>
    <w:p w14:paraId="3C0D6913" w14:textId="77777777" w:rsidR="00550929" w:rsidRDefault="00550929" w:rsidP="007822A3">
      <w:pPr>
        <w:rPr>
          <w:color w:val="808080" w:themeColor="background1" w:themeShade="80"/>
        </w:rPr>
      </w:pPr>
    </w:p>
    <w:p w14:paraId="6583C40D" w14:textId="23E4F612" w:rsidR="00674491" w:rsidRPr="000B0E0B" w:rsidRDefault="00674491" w:rsidP="00A22F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 w:themeColor="text1"/>
        </w:rPr>
      </w:pPr>
      <w:r w:rsidRPr="000B0E0B">
        <w:rPr>
          <w:color w:val="000000" w:themeColor="text1"/>
        </w:rPr>
        <w:t>Die Ergebnisse im Detail:</w:t>
      </w:r>
    </w:p>
    <w:p w14:paraId="7FCCE9D7" w14:textId="77777777" w:rsidR="00674491" w:rsidRPr="000B0E0B" w:rsidRDefault="00674491" w:rsidP="00A22F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 w:themeColor="text1"/>
        </w:rPr>
      </w:pPr>
    </w:p>
    <w:p w14:paraId="2631434B" w14:textId="6A04818F" w:rsidR="00674491" w:rsidRPr="00F96DFD" w:rsidRDefault="00674491" w:rsidP="00A22F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000000" w:themeColor="text1"/>
        </w:rPr>
      </w:pPr>
      <w:r w:rsidRPr="00F96DFD">
        <w:rPr>
          <w:b/>
          <w:bCs/>
          <w:color w:val="000000" w:themeColor="text1"/>
        </w:rPr>
        <w:t>HERREN</w:t>
      </w:r>
    </w:p>
    <w:p w14:paraId="0B051E63" w14:textId="454E31F9" w:rsidR="00674491" w:rsidRPr="00674491" w:rsidRDefault="00674491" w:rsidP="00A22F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 w:themeColor="text1"/>
        </w:rPr>
      </w:pPr>
      <w:r w:rsidRPr="00674491">
        <w:rPr>
          <w:color w:val="000000" w:themeColor="text1"/>
        </w:rPr>
        <w:t>1.Dario Rapps | GER | RSC AUTO BROSCH Kempten |</w:t>
      </w:r>
      <w:r w:rsidRPr="00674491">
        <w:rPr>
          <w:rFonts w:ascii="Cambria" w:hAnsi="Cambria" w:cs="Cambria"/>
          <w:color w:val="000000" w:themeColor="text1"/>
        </w:rPr>
        <w:t> </w:t>
      </w:r>
    </w:p>
    <w:p w14:paraId="5E6B7283" w14:textId="68DA14BA" w:rsidR="00674491" w:rsidRPr="00674491" w:rsidRDefault="00674491" w:rsidP="00A22F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 w:themeColor="text1"/>
        </w:rPr>
      </w:pPr>
      <w:r w:rsidRPr="00674491">
        <w:rPr>
          <w:color w:val="000000" w:themeColor="text1"/>
        </w:rPr>
        <w:t>2. Dominik Amann | AUT | Team Vorarlberg</w:t>
      </w:r>
    </w:p>
    <w:p w14:paraId="5B14EE6B" w14:textId="664F7EAB" w:rsidR="00674491" w:rsidRPr="00674491" w:rsidRDefault="00674491" w:rsidP="00A22F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 w:themeColor="text1"/>
        </w:rPr>
      </w:pPr>
      <w:r w:rsidRPr="00674491">
        <w:rPr>
          <w:color w:val="000000" w:themeColor="text1"/>
        </w:rPr>
        <w:t xml:space="preserve">3. </w:t>
      </w:r>
      <w:proofErr w:type="spellStart"/>
      <w:r w:rsidR="00FA1FFC" w:rsidRPr="000B0E0B">
        <w:rPr>
          <w:color w:val="000000" w:themeColor="text1"/>
        </w:rPr>
        <w:t>Preyler</w:t>
      </w:r>
      <w:proofErr w:type="spellEnd"/>
      <w:r w:rsidR="00FA1FFC" w:rsidRPr="000B0E0B">
        <w:rPr>
          <w:color w:val="000000" w:themeColor="text1"/>
        </w:rPr>
        <w:t xml:space="preserve"> David </w:t>
      </w:r>
      <w:r w:rsidRPr="00674491">
        <w:rPr>
          <w:color w:val="000000" w:themeColor="text1"/>
        </w:rPr>
        <w:t>| Tirol KTM Cycling Team</w:t>
      </w:r>
    </w:p>
    <w:p w14:paraId="4D0B6F1D" w14:textId="77777777" w:rsidR="00674491" w:rsidRPr="00674491" w:rsidRDefault="00674491" w:rsidP="00A22F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 w:themeColor="text1"/>
        </w:rPr>
      </w:pPr>
    </w:p>
    <w:p w14:paraId="6202F506" w14:textId="77777777" w:rsidR="000B0E0B" w:rsidRPr="00F96DFD" w:rsidRDefault="00674491" w:rsidP="00A22F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000000" w:themeColor="text1"/>
        </w:rPr>
      </w:pPr>
      <w:r w:rsidRPr="00F96DFD">
        <w:rPr>
          <w:b/>
          <w:bCs/>
          <w:color w:val="000000" w:themeColor="text1"/>
        </w:rPr>
        <w:t>DAME</w:t>
      </w:r>
      <w:r w:rsidR="000B0E0B" w:rsidRPr="00F96DFD">
        <w:rPr>
          <w:b/>
          <w:bCs/>
          <w:color w:val="000000" w:themeColor="text1"/>
        </w:rPr>
        <w:t>N</w:t>
      </w:r>
    </w:p>
    <w:p w14:paraId="2E533F7B" w14:textId="597B2D2C" w:rsidR="000B0E0B" w:rsidRPr="000B0E0B" w:rsidRDefault="000B0E0B" w:rsidP="00A22F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 w:themeColor="text1"/>
        </w:rPr>
      </w:pPr>
      <w:r w:rsidRPr="000B0E0B">
        <w:rPr>
          <w:color w:val="000000" w:themeColor="text1"/>
        </w:rPr>
        <w:t xml:space="preserve">1. </w:t>
      </w:r>
      <w:r w:rsidR="00674491" w:rsidRPr="00674491">
        <w:rPr>
          <w:color w:val="000000" w:themeColor="text1"/>
        </w:rPr>
        <w:t xml:space="preserve">Leila </w:t>
      </w:r>
      <w:proofErr w:type="spellStart"/>
      <w:r w:rsidR="00674491" w:rsidRPr="00674491">
        <w:rPr>
          <w:color w:val="000000" w:themeColor="text1"/>
        </w:rPr>
        <w:t>Gschwentner</w:t>
      </w:r>
      <w:proofErr w:type="spellEnd"/>
      <w:r w:rsidR="00F96DFD">
        <w:rPr>
          <w:color w:val="000000" w:themeColor="text1"/>
        </w:rPr>
        <w:t xml:space="preserve"> </w:t>
      </w:r>
      <w:r w:rsidR="00674491" w:rsidRPr="00674491">
        <w:rPr>
          <w:color w:val="000000" w:themeColor="text1"/>
        </w:rPr>
        <w:t xml:space="preserve">| AUT | Liv Alula </w:t>
      </w:r>
      <w:proofErr w:type="spellStart"/>
      <w:r w:rsidR="00674491" w:rsidRPr="00674491">
        <w:rPr>
          <w:color w:val="000000" w:themeColor="text1"/>
        </w:rPr>
        <w:t>Jayco</w:t>
      </w:r>
      <w:proofErr w:type="spellEnd"/>
    </w:p>
    <w:p w14:paraId="2F5D43BE" w14:textId="3ACFF8B2" w:rsidR="000B0E0B" w:rsidRPr="000B0E0B" w:rsidRDefault="000B0E0B" w:rsidP="00A22F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 w:themeColor="text1"/>
        </w:rPr>
      </w:pPr>
      <w:r w:rsidRPr="000B0E0B">
        <w:rPr>
          <w:color w:val="000000" w:themeColor="text1"/>
        </w:rPr>
        <w:t xml:space="preserve">2. </w:t>
      </w:r>
      <w:r w:rsidR="00674491" w:rsidRPr="00674491">
        <w:rPr>
          <w:color w:val="000000" w:themeColor="text1"/>
        </w:rPr>
        <w:t>Belinda Holzer | AUT | UNION Raiffeisen Radteam Tirol</w:t>
      </w:r>
    </w:p>
    <w:p w14:paraId="23FCBF64" w14:textId="2792C1D1" w:rsidR="00674491" w:rsidRPr="000B0E0B" w:rsidRDefault="000B0E0B" w:rsidP="00A22F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 w:themeColor="text1"/>
        </w:rPr>
      </w:pPr>
      <w:r w:rsidRPr="000B0E0B">
        <w:rPr>
          <w:color w:val="000000" w:themeColor="text1"/>
        </w:rPr>
        <w:t xml:space="preserve">3. </w:t>
      </w:r>
      <w:r w:rsidR="00674491" w:rsidRPr="00674491">
        <w:rPr>
          <w:color w:val="000000" w:themeColor="text1"/>
        </w:rPr>
        <w:t>Lea Fuchs | SUI | SPAR CTO Women Team</w:t>
      </w:r>
    </w:p>
    <w:p w14:paraId="6984C1DC" w14:textId="77777777" w:rsidR="00550929" w:rsidRDefault="00550929" w:rsidP="007822A3">
      <w:pPr>
        <w:rPr>
          <w:color w:val="808080" w:themeColor="background1" w:themeShade="80"/>
        </w:rPr>
      </w:pPr>
    </w:p>
    <w:p w14:paraId="07C4F85C" w14:textId="77777777" w:rsidR="00F44BCA" w:rsidRDefault="00F44BCA" w:rsidP="007822A3">
      <w:pPr>
        <w:rPr>
          <w:color w:val="000000" w:themeColor="text1"/>
        </w:rPr>
      </w:pPr>
    </w:p>
    <w:p w14:paraId="250E0B76" w14:textId="70A1BC62" w:rsidR="00550929" w:rsidRPr="00F44BCA" w:rsidRDefault="00550929" w:rsidP="007822A3">
      <w:pPr>
        <w:rPr>
          <w:color w:val="000000" w:themeColor="text1"/>
          <w:highlight w:val="yellow"/>
        </w:rPr>
      </w:pPr>
      <w:r w:rsidRPr="00A722B4">
        <w:rPr>
          <w:color w:val="000000" w:themeColor="text1"/>
        </w:rPr>
        <w:t>Zeichen „Headline“ (inkl. Leerzeichen):</w:t>
      </w:r>
      <w:r w:rsidRPr="00A722B4">
        <w:rPr>
          <w:color w:val="000000" w:themeColor="text1"/>
        </w:rPr>
        <w:tab/>
      </w:r>
      <w:r w:rsidRPr="00A722B4">
        <w:rPr>
          <w:color w:val="000000" w:themeColor="text1"/>
        </w:rPr>
        <w:tab/>
      </w:r>
      <w:r w:rsidR="00A722B4">
        <w:rPr>
          <w:color w:val="000000" w:themeColor="text1"/>
        </w:rPr>
        <w:t>125</w:t>
      </w:r>
    </w:p>
    <w:p w14:paraId="4FE03B11" w14:textId="3D286860" w:rsidR="002C707E" w:rsidRPr="00A722B4" w:rsidRDefault="00550929" w:rsidP="007822A3">
      <w:pPr>
        <w:rPr>
          <w:color w:val="000000" w:themeColor="text1"/>
        </w:rPr>
      </w:pPr>
      <w:r w:rsidRPr="00A722B4">
        <w:rPr>
          <w:color w:val="000000" w:themeColor="text1"/>
        </w:rPr>
        <w:t>Zeichen „Fließtext“ (inkl. Leerzeichen):</w:t>
      </w:r>
      <w:r w:rsidRPr="00A722B4">
        <w:rPr>
          <w:color w:val="000000" w:themeColor="text1"/>
        </w:rPr>
        <w:tab/>
      </w:r>
      <w:r w:rsidRPr="00A722B4">
        <w:rPr>
          <w:color w:val="000000" w:themeColor="text1"/>
        </w:rPr>
        <w:tab/>
      </w:r>
      <w:r w:rsidR="00A722B4" w:rsidRPr="00A722B4">
        <w:rPr>
          <w:color w:val="000000" w:themeColor="text1"/>
        </w:rPr>
        <w:t>2.</w:t>
      </w:r>
      <w:r w:rsidR="00E03215">
        <w:rPr>
          <w:color w:val="000000" w:themeColor="text1"/>
        </w:rPr>
        <w:t>934</w:t>
      </w:r>
    </w:p>
    <w:p w14:paraId="03214CB4" w14:textId="77777777" w:rsidR="002C707E" w:rsidRDefault="002C707E" w:rsidP="007822A3">
      <w:pPr>
        <w:rPr>
          <w:color w:val="808080" w:themeColor="background1" w:themeShade="80"/>
        </w:rPr>
      </w:pPr>
    </w:p>
    <w:p w14:paraId="2F884472" w14:textId="77777777" w:rsidR="002C707E" w:rsidRDefault="002C707E" w:rsidP="007822A3">
      <w:pPr>
        <w:rPr>
          <w:color w:val="808080" w:themeColor="background1" w:themeShade="80"/>
        </w:rPr>
      </w:pPr>
    </w:p>
    <w:p w14:paraId="19B6A5F5" w14:textId="77777777" w:rsidR="00550929" w:rsidRPr="007822A3" w:rsidRDefault="00550929" w:rsidP="00550929">
      <w:pPr>
        <w:jc w:val="center"/>
        <w:rPr>
          <w:rFonts w:ascii="Montserrat" w:hAnsi="Montserrat"/>
          <w:b/>
          <w:bCs/>
          <w:sz w:val="28"/>
          <w:szCs w:val="27"/>
        </w:rPr>
      </w:pPr>
      <w:r>
        <w:rPr>
          <w:rFonts w:ascii="Montserrat" w:hAnsi="Montserrat"/>
          <w:b/>
          <w:bCs/>
          <w:sz w:val="24"/>
          <w:szCs w:val="25"/>
        </w:rPr>
        <w:t>Ihr Pressekontakt</w:t>
      </w:r>
    </w:p>
    <w:p w14:paraId="0F0958A3" w14:textId="77777777" w:rsidR="00550929" w:rsidRPr="007822A3" w:rsidRDefault="00550929" w:rsidP="00550929">
      <w:pPr>
        <w:jc w:val="center"/>
        <w:rPr>
          <w:rFonts w:ascii="HelveticaNeue" w:hAnsi="HelveticaNeue"/>
          <w:b/>
          <w:bCs/>
          <w:sz w:val="22"/>
          <w:szCs w:val="23"/>
        </w:rPr>
      </w:pPr>
      <w:r>
        <w:rPr>
          <w:rFonts w:ascii="HelveticaNeue" w:hAnsi="HelveticaNeue"/>
          <w:b/>
          <w:bCs/>
          <w:sz w:val="22"/>
          <w:szCs w:val="23"/>
        </w:rPr>
        <w:t xml:space="preserve">Andrea </w:t>
      </w:r>
      <w:r w:rsidR="00FC456A">
        <w:rPr>
          <w:rFonts w:ascii="HelveticaNeue" w:hAnsi="HelveticaNeue"/>
          <w:b/>
          <w:bCs/>
          <w:sz w:val="22"/>
          <w:szCs w:val="23"/>
        </w:rPr>
        <w:t xml:space="preserve">Maria </w:t>
      </w:r>
      <w:r>
        <w:rPr>
          <w:rFonts w:ascii="HelveticaNeue" w:hAnsi="HelveticaNeue"/>
          <w:b/>
          <w:bCs/>
          <w:sz w:val="22"/>
          <w:szCs w:val="23"/>
        </w:rPr>
        <w:t>Hölbl</w:t>
      </w:r>
    </w:p>
    <w:p w14:paraId="749A1444" w14:textId="77777777" w:rsidR="00550929" w:rsidRDefault="00550929" w:rsidP="00550929">
      <w:pPr>
        <w:jc w:val="center"/>
      </w:pPr>
    </w:p>
    <w:p w14:paraId="5608779A" w14:textId="77777777" w:rsidR="002C707E" w:rsidRPr="00FC456A" w:rsidRDefault="00550929" w:rsidP="00550929">
      <w:pPr>
        <w:jc w:val="center"/>
      </w:pPr>
      <w:r w:rsidRPr="00FC456A">
        <w:t>Mail:   presse@ok-k.at</w:t>
      </w:r>
    </w:p>
    <w:p w14:paraId="1DE13560" w14:textId="77777777" w:rsidR="00550929" w:rsidRPr="00550929" w:rsidRDefault="00550929" w:rsidP="00550929">
      <w:pPr>
        <w:jc w:val="center"/>
      </w:pPr>
      <w:r w:rsidRPr="00550929">
        <w:t xml:space="preserve">Tel:   +43 </w:t>
      </w:r>
      <w:r w:rsidR="00FC456A">
        <w:t>664 200 9646</w:t>
      </w:r>
    </w:p>
    <w:p w14:paraId="63C962F6" w14:textId="77777777" w:rsidR="00550929" w:rsidRPr="00550929" w:rsidRDefault="00550929" w:rsidP="00550929">
      <w:pPr>
        <w:jc w:val="center"/>
        <w:rPr>
          <w:color w:val="808080" w:themeColor="background1" w:themeShade="80"/>
        </w:rPr>
      </w:pPr>
      <w:r w:rsidRPr="00550929">
        <w:t>Web:   www.ok-k.at</w:t>
      </w:r>
    </w:p>
    <w:sectPr w:rsidR="00550929" w:rsidRPr="00550929" w:rsidSect="00B12696">
      <w:headerReference w:type="default" r:id="rId8"/>
      <w:pgSz w:w="11906" w:h="16838"/>
      <w:pgMar w:top="3402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88395" w14:textId="77777777" w:rsidR="00160AE1" w:rsidRDefault="00160AE1" w:rsidP="009A1360">
      <w:r>
        <w:separator/>
      </w:r>
    </w:p>
  </w:endnote>
  <w:endnote w:type="continuationSeparator" w:id="0">
    <w:p w14:paraId="4880E749" w14:textId="77777777" w:rsidR="00160AE1" w:rsidRDefault="00160AE1" w:rsidP="009A1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Neue Light">
    <w:altName w:val="HELVETICANEUE LIGHT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Textkörper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800000000000000"/>
    <w:charset w:val="4D"/>
    <w:family w:val="auto"/>
    <w:pitch w:val="variable"/>
    <w:sig w:usb0="2000020F" w:usb1="00000003" w:usb2="00000000" w:usb3="00000000" w:csb0="00000197" w:csb1="00000000"/>
  </w:font>
  <w:font w:name="HelveticaNeue">
    <w:panose1 w:val="020005030000000200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BDB3B" w14:textId="77777777" w:rsidR="00160AE1" w:rsidRDefault="00160AE1" w:rsidP="009A1360">
      <w:r>
        <w:separator/>
      </w:r>
    </w:p>
  </w:footnote>
  <w:footnote w:type="continuationSeparator" w:id="0">
    <w:p w14:paraId="574F13B3" w14:textId="77777777" w:rsidR="00160AE1" w:rsidRDefault="00160AE1" w:rsidP="009A13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970B4" w14:textId="77777777" w:rsidR="009A1360" w:rsidRDefault="00550929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F8B581" wp14:editId="1B581458">
              <wp:simplePos x="0" y="0"/>
              <wp:positionH relativeFrom="column">
                <wp:posOffset>-94183</wp:posOffset>
              </wp:positionH>
              <wp:positionV relativeFrom="paragraph">
                <wp:posOffset>299720</wp:posOffset>
              </wp:positionV>
              <wp:extent cx="3258766" cy="466928"/>
              <wp:effectExtent l="0" t="0" r="0" b="0"/>
              <wp:wrapNone/>
              <wp:docPr id="1062348300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58766" cy="4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04ABD44" w14:textId="77777777" w:rsidR="00550929" w:rsidRPr="00550929" w:rsidRDefault="00550929">
                          <w:pPr>
                            <w:rPr>
                              <w:rFonts w:ascii="Montserrat" w:hAnsi="Montserrat"/>
                              <w:b/>
                              <w:bCs/>
                              <w:sz w:val="40"/>
                              <w:szCs w:val="33"/>
                            </w:rPr>
                          </w:pPr>
                          <w:r w:rsidRPr="00550929">
                            <w:rPr>
                              <w:rFonts w:ascii="Montserrat" w:hAnsi="Montserrat"/>
                              <w:b/>
                              <w:bCs/>
                              <w:sz w:val="40"/>
                              <w:szCs w:val="33"/>
                            </w:rPr>
                            <w:t>PRESSEM</w:t>
                          </w:r>
                          <w:r>
                            <w:rPr>
                              <w:rFonts w:ascii="Montserrat" w:hAnsi="Montserrat"/>
                              <w:b/>
                              <w:bCs/>
                              <w:sz w:val="40"/>
                              <w:szCs w:val="33"/>
                            </w:rPr>
                            <w:t>ELDUNG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F8B581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margin-left:-7.4pt;margin-top:23.6pt;width:256.6pt;height:36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" filled="f" stroked="f" strokeweight=".5pt">
              <v:textbox>
                <w:txbxContent>
                  <w:p w14:paraId="604ABD44" w14:textId="77777777" w:rsidR="00550929" w:rsidRPr="00550929" w:rsidRDefault="00550929">
                    <w:pPr>
                      <w:rPr>
                        <w:rFonts w:ascii="Montserrat" w:hAnsi="Montserrat"/>
                        <w:b/>
                        <w:bCs/>
                        <w:sz w:val="40"/>
                        <w:szCs w:val="33"/>
                      </w:rPr>
                    </w:pPr>
                    <w:r w:rsidRPr="00550929">
                      <w:rPr>
                        <w:rFonts w:ascii="Montserrat" w:hAnsi="Montserrat"/>
                        <w:b/>
                        <w:bCs/>
                        <w:sz w:val="40"/>
                        <w:szCs w:val="33"/>
                      </w:rPr>
                      <w:t>PRESSEM</w:t>
                    </w:r>
                    <w:r>
                      <w:rPr>
                        <w:rFonts w:ascii="Montserrat" w:hAnsi="Montserrat"/>
                        <w:b/>
                        <w:bCs/>
                        <w:sz w:val="40"/>
                        <w:szCs w:val="33"/>
                      </w:rPr>
                      <w:t>ELDUNG</w:t>
                    </w:r>
                  </w:p>
                </w:txbxContent>
              </v:textbox>
            </v:shape>
          </w:pict>
        </mc:Fallback>
      </mc:AlternateContent>
    </w:r>
    <w:r w:rsidR="009A1360">
      <w:rPr>
        <w:noProof/>
      </w:rPr>
      <w:drawing>
        <wp:anchor distT="0" distB="0" distL="114300" distR="114300" simplePos="0" relativeHeight="251658240" behindDoc="1" locked="0" layoutInCell="1" allowOverlap="1" wp14:anchorId="1D113ED3" wp14:editId="39A3E9BD">
          <wp:simplePos x="0" y="0"/>
          <wp:positionH relativeFrom="column">
            <wp:posOffset>-890702</wp:posOffset>
          </wp:positionH>
          <wp:positionV relativeFrom="paragraph">
            <wp:posOffset>-440486</wp:posOffset>
          </wp:positionV>
          <wp:extent cx="7548148" cy="1488332"/>
          <wp:effectExtent l="0" t="0" r="0" b="0"/>
          <wp:wrapNone/>
          <wp:docPr id="166157579" name="Grafik 2" descr="Ein Bild, das Text, Screenshot, Schrift, Brief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157579" name="Grafik 2" descr="Ein Bild, das Text, Screenshot, Schrift, Brief enthält.&#10;&#10;Automatisch generierte Beschreibu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6050"/>
                  <a:stretch/>
                </pic:blipFill>
                <pic:spPr bwMode="auto">
                  <a:xfrm>
                    <a:off x="0" y="0"/>
                    <a:ext cx="7559547" cy="149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E0894"/>
    <w:multiLevelType w:val="multilevel"/>
    <w:tmpl w:val="80D4D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4521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365"/>
    <w:rsid w:val="00002DCA"/>
    <w:rsid w:val="00023ABF"/>
    <w:rsid w:val="0002778F"/>
    <w:rsid w:val="000518BD"/>
    <w:rsid w:val="000B079A"/>
    <w:rsid w:val="000B0E0B"/>
    <w:rsid w:val="00160AE1"/>
    <w:rsid w:val="0026706F"/>
    <w:rsid w:val="002C6AD5"/>
    <w:rsid w:val="002C707E"/>
    <w:rsid w:val="003A518F"/>
    <w:rsid w:val="003C3139"/>
    <w:rsid w:val="004807BC"/>
    <w:rsid w:val="00497F54"/>
    <w:rsid w:val="005169C6"/>
    <w:rsid w:val="005375CF"/>
    <w:rsid w:val="00546E77"/>
    <w:rsid w:val="00550929"/>
    <w:rsid w:val="00552958"/>
    <w:rsid w:val="0057109B"/>
    <w:rsid w:val="00620B9B"/>
    <w:rsid w:val="006449A7"/>
    <w:rsid w:val="00674491"/>
    <w:rsid w:val="00682BA5"/>
    <w:rsid w:val="006878EF"/>
    <w:rsid w:val="00770020"/>
    <w:rsid w:val="00774365"/>
    <w:rsid w:val="007822A3"/>
    <w:rsid w:val="007E3ED1"/>
    <w:rsid w:val="00811907"/>
    <w:rsid w:val="00875083"/>
    <w:rsid w:val="009A1360"/>
    <w:rsid w:val="009B7305"/>
    <w:rsid w:val="009F20B2"/>
    <w:rsid w:val="00A22FCF"/>
    <w:rsid w:val="00A722B4"/>
    <w:rsid w:val="00A74CAD"/>
    <w:rsid w:val="00A90C5B"/>
    <w:rsid w:val="00B01294"/>
    <w:rsid w:val="00B12696"/>
    <w:rsid w:val="00B54B05"/>
    <w:rsid w:val="00B70096"/>
    <w:rsid w:val="00BA69FD"/>
    <w:rsid w:val="00BB3471"/>
    <w:rsid w:val="00CE377E"/>
    <w:rsid w:val="00D07E6D"/>
    <w:rsid w:val="00D20722"/>
    <w:rsid w:val="00D424F5"/>
    <w:rsid w:val="00D52487"/>
    <w:rsid w:val="00DB2F42"/>
    <w:rsid w:val="00DB5115"/>
    <w:rsid w:val="00DE1FA7"/>
    <w:rsid w:val="00E03215"/>
    <w:rsid w:val="00E64386"/>
    <w:rsid w:val="00EB0BE9"/>
    <w:rsid w:val="00EB2DF1"/>
    <w:rsid w:val="00EE4C2E"/>
    <w:rsid w:val="00F44BCA"/>
    <w:rsid w:val="00F47D8F"/>
    <w:rsid w:val="00F638A7"/>
    <w:rsid w:val="00F9453D"/>
    <w:rsid w:val="00F96DFD"/>
    <w:rsid w:val="00FA1FFC"/>
    <w:rsid w:val="00FA5C1A"/>
    <w:rsid w:val="00FC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10B292"/>
  <w15:chartTrackingRefBased/>
  <w15:docId w15:val="{978BAAA2-C2D3-6C46-8861-C93DE78FA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Neue Light" w:eastAsiaTheme="minorHAnsi" w:hAnsi="HelveticaNeue Light" w:cs="Times New Roman (Textkörper CS)"/>
        <w:kern w:val="2"/>
        <w:sz w:val="21"/>
        <w:szCs w:val="21"/>
        <w:lang w:val="de-AT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A13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A13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9A136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A1360"/>
  </w:style>
  <w:style w:type="paragraph" w:styleId="Fuzeile">
    <w:name w:val="footer"/>
    <w:basedOn w:val="Standard"/>
    <w:link w:val="FuzeileZchn"/>
    <w:uiPriority w:val="99"/>
    <w:unhideWhenUsed/>
    <w:rsid w:val="009A136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A1360"/>
  </w:style>
  <w:style w:type="character" w:styleId="Hyperlink">
    <w:name w:val="Hyperlink"/>
    <w:basedOn w:val="Absatz-Standardschriftart"/>
    <w:uiPriority w:val="99"/>
    <w:unhideWhenUsed/>
    <w:rsid w:val="00550929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50929"/>
    <w:rPr>
      <w:color w:val="605E5C"/>
      <w:shd w:val="clear" w:color="auto" w:fill="E1DFDD"/>
    </w:rPr>
  </w:style>
  <w:style w:type="character" w:styleId="Fett">
    <w:name w:val="Strong"/>
    <w:basedOn w:val="Absatz-Standardschriftart"/>
    <w:uiPriority w:val="22"/>
    <w:qFormat/>
    <w:rsid w:val="00550929"/>
    <w:rPr>
      <w:b/>
      <w:bCs/>
    </w:rPr>
  </w:style>
  <w:style w:type="paragraph" w:styleId="Listenabsatz">
    <w:name w:val="List Paragraph"/>
    <w:basedOn w:val="Standard"/>
    <w:uiPriority w:val="34"/>
    <w:qFormat/>
    <w:rsid w:val="000B0E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36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7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6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1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1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3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4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ndreah/Library/Group%20Containers/UBF8T346G9.Office/User%20Content.localized/Templates.localized/PRESSEMELDUNG%20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C055264-2092-BA43-BCBB-3A27C7A2F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PRESSEMELDUNG NEU.dotx</Template>
  <TotalTime>0</TotalTime>
  <Pages>2</Pages>
  <Words>526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Hoelbl</dc:creator>
  <cp:keywords/>
  <dc:description/>
  <cp:lastModifiedBy>Andrea Hölbl</cp:lastModifiedBy>
  <cp:revision>21</cp:revision>
  <cp:lastPrinted>2024-06-27T08:53:00Z</cp:lastPrinted>
  <dcterms:created xsi:type="dcterms:W3CDTF">2025-08-02T14:20:00Z</dcterms:created>
  <dcterms:modified xsi:type="dcterms:W3CDTF">2025-08-02T19:00:00Z</dcterms:modified>
</cp:coreProperties>
</file>