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CDF9D" w14:textId="3E1D74FA" w:rsidR="0017495C" w:rsidRPr="0017495C" w:rsidRDefault="0017495C" w:rsidP="00444478">
      <w:pPr>
        <w:spacing w:before="600"/>
        <w:rPr>
          <w:b/>
          <w:bCs/>
          <w:sz w:val="32"/>
          <w:szCs w:val="32"/>
        </w:rPr>
      </w:pPr>
      <w:r w:rsidRPr="0017495C">
        <w:rPr>
          <w:b/>
          <w:bCs/>
          <w:sz w:val="32"/>
          <w:szCs w:val="32"/>
        </w:rPr>
        <w:t>PRESSEMELDUNG</w:t>
      </w:r>
    </w:p>
    <w:p w14:paraId="4E7945C5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1D7677AD" w14:textId="77777777" w:rsidR="00550929" w:rsidRDefault="00550929" w:rsidP="00550929">
      <w:pPr>
        <w:rPr>
          <w:color w:val="808080" w:themeColor="background1" w:themeShade="80"/>
        </w:rPr>
      </w:pPr>
    </w:p>
    <w:p w14:paraId="64D9EAE8" w14:textId="77777777" w:rsidR="00550929" w:rsidRDefault="00550929" w:rsidP="00550929">
      <w:pPr>
        <w:jc w:val="right"/>
        <w:rPr>
          <w:color w:val="000000" w:themeColor="text1"/>
        </w:rPr>
      </w:pPr>
    </w:p>
    <w:p w14:paraId="1715B5ED" w14:textId="753E4B4D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 w:rsidRPr="00841276">
        <w:rPr>
          <w:color w:val="000000" w:themeColor="text1"/>
        </w:rPr>
        <w:t xml:space="preserve">Kufstein, </w:t>
      </w:r>
      <w:r w:rsidR="007C29B6" w:rsidRPr="00841276">
        <w:rPr>
          <w:color w:val="000000" w:themeColor="text1"/>
        </w:rPr>
        <w:t>0</w:t>
      </w:r>
      <w:r w:rsidR="00F87117">
        <w:rPr>
          <w:color w:val="000000" w:themeColor="text1"/>
        </w:rPr>
        <w:t>8</w:t>
      </w:r>
      <w:r w:rsidR="004051CE" w:rsidRPr="00841276">
        <w:rPr>
          <w:color w:val="000000" w:themeColor="text1"/>
        </w:rPr>
        <w:t>.0</w:t>
      </w:r>
      <w:r w:rsidR="007C29B6" w:rsidRPr="00841276">
        <w:rPr>
          <w:color w:val="000000" w:themeColor="text1"/>
        </w:rPr>
        <w:t>7</w:t>
      </w:r>
      <w:r w:rsidR="004051CE" w:rsidRPr="00841276">
        <w:rPr>
          <w:color w:val="000000" w:themeColor="text1"/>
        </w:rPr>
        <w:t>.2025</w:t>
      </w:r>
    </w:p>
    <w:p w14:paraId="36F1114D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59E6C8DD" w14:textId="52567948" w:rsidR="00315292" w:rsidRDefault="00315292" w:rsidP="004051CE">
      <w:pPr>
        <w:rPr>
          <w:rFonts w:ascii="Montserrat" w:hAnsi="Montserrat"/>
          <w:b/>
          <w:bCs/>
          <w:sz w:val="24"/>
          <w:szCs w:val="25"/>
        </w:rPr>
      </w:pPr>
      <w:proofErr w:type="spellStart"/>
      <w:r w:rsidRPr="00315292">
        <w:rPr>
          <w:rFonts w:ascii="Montserrat" w:hAnsi="Montserrat"/>
          <w:b/>
          <w:bCs/>
          <w:sz w:val="24"/>
          <w:szCs w:val="25"/>
        </w:rPr>
        <w:t>Kufsteinerland</w:t>
      </w:r>
      <w:proofErr w:type="spellEnd"/>
      <w:r w:rsidRPr="00315292">
        <w:rPr>
          <w:rFonts w:ascii="Montserrat" w:hAnsi="Montserrat"/>
          <w:b/>
          <w:bCs/>
          <w:sz w:val="24"/>
          <w:szCs w:val="25"/>
        </w:rPr>
        <w:t xml:space="preserve"> Radmarathon setzt</w:t>
      </w:r>
      <w:r w:rsidR="00C83FB7">
        <w:rPr>
          <w:rFonts w:ascii="Montserrat" w:hAnsi="Montserrat"/>
          <w:b/>
          <w:bCs/>
          <w:sz w:val="24"/>
          <w:szCs w:val="25"/>
        </w:rPr>
        <w:t xml:space="preserve"> neue Highlights</w:t>
      </w:r>
    </w:p>
    <w:p w14:paraId="6C5A739A" w14:textId="7B0CBE89" w:rsidR="00C83FB7" w:rsidRDefault="00C83FB7" w:rsidP="004051CE">
      <w:pPr>
        <w:rPr>
          <w:rFonts w:ascii="HelveticaNeue" w:hAnsi="HelveticaNeue"/>
          <w:b/>
          <w:bCs/>
          <w:sz w:val="22"/>
          <w:szCs w:val="23"/>
        </w:rPr>
      </w:pPr>
      <w:r>
        <w:rPr>
          <w:rFonts w:ascii="HelveticaNeue" w:hAnsi="HelveticaNeue"/>
          <w:b/>
          <w:bCs/>
          <w:sz w:val="22"/>
          <w:szCs w:val="23"/>
        </w:rPr>
        <w:t xml:space="preserve">Als trendbewusste Raddestination bietet das </w:t>
      </w:r>
      <w:proofErr w:type="spellStart"/>
      <w:r>
        <w:rPr>
          <w:rFonts w:ascii="HelveticaNeue" w:hAnsi="HelveticaNeue"/>
          <w:b/>
          <w:bCs/>
          <w:sz w:val="22"/>
          <w:szCs w:val="23"/>
        </w:rPr>
        <w:t>Kufsteinerland</w:t>
      </w:r>
      <w:proofErr w:type="spellEnd"/>
      <w:r>
        <w:rPr>
          <w:rFonts w:ascii="HelveticaNeue" w:hAnsi="HelveticaNeue"/>
          <w:b/>
          <w:bCs/>
          <w:sz w:val="22"/>
          <w:szCs w:val="23"/>
        </w:rPr>
        <w:t xml:space="preserve"> heuer erstmals auch eine E-Bike-Strecke und ein speziell für Frauen organisiertes </w:t>
      </w:r>
      <w:proofErr w:type="spellStart"/>
      <w:r>
        <w:rPr>
          <w:rFonts w:ascii="HelveticaNeue" w:hAnsi="HelveticaNeue"/>
          <w:b/>
          <w:bCs/>
          <w:sz w:val="22"/>
          <w:szCs w:val="23"/>
        </w:rPr>
        <w:t>Einradeln</w:t>
      </w:r>
      <w:proofErr w:type="spellEnd"/>
      <w:r>
        <w:rPr>
          <w:rFonts w:ascii="HelveticaNeue" w:hAnsi="HelveticaNeue"/>
          <w:b/>
          <w:bCs/>
          <w:sz w:val="22"/>
          <w:szCs w:val="23"/>
        </w:rPr>
        <w:t xml:space="preserve"> an. Zudem wird das Rennen </w:t>
      </w:r>
      <w:r w:rsidR="00F24F2D">
        <w:rPr>
          <w:rFonts w:ascii="HelveticaNeue" w:hAnsi="HelveticaNeue"/>
          <w:b/>
          <w:bCs/>
          <w:sz w:val="22"/>
          <w:szCs w:val="23"/>
        </w:rPr>
        <w:t xml:space="preserve">für das Publikum erstmalig </w:t>
      </w:r>
      <w:r>
        <w:rPr>
          <w:rFonts w:ascii="HelveticaNeue" w:hAnsi="HelveticaNeue"/>
          <w:b/>
          <w:bCs/>
          <w:sz w:val="22"/>
          <w:szCs w:val="23"/>
        </w:rPr>
        <w:t>mit einer Live-Übertragung im Start- und Zielbereich noch spannender</w:t>
      </w:r>
      <w:r w:rsidR="00F24F2D">
        <w:rPr>
          <w:rFonts w:ascii="HelveticaNeue" w:hAnsi="HelveticaNeue"/>
          <w:b/>
          <w:bCs/>
          <w:sz w:val="22"/>
          <w:szCs w:val="23"/>
        </w:rPr>
        <w:t xml:space="preserve"> gestaltet</w:t>
      </w:r>
      <w:r>
        <w:rPr>
          <w:rFonts w:ascii="HelveticaNeue" w:hAnsi="HelveticaNeue"/>
          <w:b/>
          <w:bCs/>
          <w:sz w:val="22"/>
          <w:szCs w:val="23"/>
        </w:rPr>
        <w:t xml:space="preserve">. </w:t>
      </w:r>
    </w:p>
    <w:p w14:paraId="62CC8B6A" w14:textId="77777777" w:rsidR="00315292" w:rsidRPr="00C23688" w:rsidRDefault="00315292" w:rsidP="004051CE">
      <w:pPr>
        <w:rPr>
          <w:i/>
          <w:iCs/>
          <w:sz w:val="22"/>
          <w:szCs w:val="23"/>
        </w:rPr>
      </w:pPr>
    </w:p>
    <w:p w14:paraId="7CBB48B9" w14:textId="3952EE32" w:rsidR="00C23688" w:rsidRDefault="00C23688" w:rsidP="007822A3">
      <w:pPr>
        <w:rPr>
          <w:i/>
          <w:iCs/>
          <w:sz w:val="22"/>
          <w:szCs w:val="23"/>
        </w:rPr>
      </w:pPr>
      <w:r w:rsidRPr="00C23688">
        <w:rPr>
          <w:i/>
          <w:iCs/>
          <w:sz w:val="22"/>
          <w:szCs w:val="23"/>
        </w:rPr>
        <w:t xml:space="preserve">Der </w:t>
      </w:r>
      <w:proofErr w:type="spellStart"/>
      <w:r w:rsidRPr="00C23688">
        <w:rPr>
          <w:i/>
          <w:iCs/>
          <w:sz w:val="22"/>
          <w:szCs w:val="23"/>
        </w:rPr>
        <w:t>Kufsteinerland</w:t>
      </w:r>
      <w:proofErr w:type="spellEnd"/>
      <w:r w:rsidRPr="00C23688">
        <w:rPr>
          <w:i/>
          <w:iCs/>
          <w:sz w:val="22"/>
          <w:szCs w:val="23"/>
        </w:rPr>
        <w:t xml:space="preserve"> Radmarathon hat sich in den vergangenen Jahren als sportliches und touristisches Aushängeschild der Region etabliert. </w:t>
      </w:r>
      <w:r w:rsidR="00D809B7">
        <w:rPr>
          <w:i/>
          <w:iCs/>
          <w:sz w:val="22"/>
          <w:szCs w:val="23"/>
        </w:rPr>
        <w:t xml:space="preserve">Mittlerweile zählt er vor allem auch durch die große internationale Beteiligung zu den wichtigsten Sportveranstaltungen Tirols. </w:t>
      </w:r>
    </w:p>
    <w:p w14:paraId="6C9A6D08" w14:textId="77777777" w:rsidR="00C23688" w:rsidRDefault="00C23688" w:rsidP="007822A3">
      <w:pPr>
        <w:rPr>
          <w:i/>
          <w:iCs/>
          <w:sz w:val="22"/>
          <w:szCs w:val="23"/>
        </w:rPr>
      </w:pPr>
    </w:p>
    <w:p w14:paraId="582A7A84" w14:textId="7F0643B0" w:rsidR="00C23688" w:rsidRDefault="0017495C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Am Sonntag, dem 24. August 2025 startet bereits zum 9. Mal der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Radmarathon. </w:t>
      </w:r>
      <w:r w:rsidR="00C23688" w:rsidRPr="00C23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Für Georg Hörhager, Obmann des Tourismusverbands </w:t>
      </w:r>
      <w:proofErr w:type="spellStart"/>
      <w:r w:rsidR="00C23688" w:rsidRPr="00C23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="00C23688" w:rsidRPr="00C23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, steht dabei eine klare strategische Ausrichtung</w:t>
      </w:r>
      <w:r w:rsidR="006B7E3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im </w:t>
      </w:r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Fokus</w:t>
      </w:r>
      <w:r w:rsidR="00C23688" w:rsidRPr="00C23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 „</w:t>
      </w:r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Wir wollen alle – ob Hobbysportler oder Profi – für unsere Region begeistern. Das </w:t>
      </w:r>
      <w:proofErr w:type="spellStart"/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bietet die idealen Voraussetzungen für alle Kategorien von </w:t>
      </w:r>
      <w:proofErr w:type="spellStart"/>
      <w:proofErr w:type="gram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Radsportler:innen</w:t>
      </w:r>
      <w:proofErr w:type="spellEnd"/>
      <w:proofErr w:type="gramEnd"/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und ist ein </w:t>
      </w:r>
      <w:r w:rsidR="00CC5D7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optimaler Startpunkt</w:t>
      </w:r>
      <w:r w:rsidR="00F50E07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für unterschiedlichste Radtouren</w:t>
      </w:r>
      <w:r w:rsidR="00CC5D7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.“ Der Radmarathon soll diese</w:t>
      </w:r>
      <w:r w:rsidR="00B27F9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</w:t>
      </w:r>
      <w:r w:rsidR="00CC5D7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Angebotsspektrum nochmals aufzeigen und als sportlichen Wettkampf erlebbar machen. </w:t>
      </w:r>
    </w:p>
    <w:p w14:paraId="632A3EB9" w14:textId="77777777" w:rsidR="00F24F2D" w:rsidRPr="00906B46" w:rsidRDefault="00F24F2D" w:rsidP="00F24F2D">
      <w:pPr>
        <w:spacing w:before="100" w:beforeAutospacing="1" w:after="100" w:afterAutospacing="1" w:line="240" w:lineRule="auto"/>
        <w:rPr>
          <w:rStyle w:val="Fett"/>
          <w:rFonts w:ascii="HelveticaNeue" w:hAnsi="HelveticaNeue"/>
          <w:sz w:val="24"/>
          <w:szCs w:val="24"/>
        </w:rPr>
      </w:pPr>
      <w:r w:rsidRPr="00906B46">
        <w:rPr>
          <w:rStyle w:val="Fett"/>
          <w:rFonts w:ascii="HelveticaNeue" w:hAnsi="HelveticaNeue"/>
          <w:sz w:val="24"/>
          <w:szCs w:val="24"/>
        </w:rPr>
        <w:t>Offen für alle</w:t>
      </w:r>
      <w:r>
        <w:rPr>
          <w:rStyle w:val="Fett"/>
          <w:rFonts w:ascii="HelveticaNeue" w:hAnsi="HelveticaNeue"/>
          <w:sz w:val="24"/>
          <w:szCs w:val="24"/>
        </w:rPr>
        <w:t xml:space="preserve"> – ob mit oder ohne Motor</w:t>
      </w:r>
    </w:p>
    <w:p w14:paraId="66B53478" w14:textId="4A299682" w:rsidR="00F24F2D" w:rsidRDefault="00F24F2D" w:rsidP="5D04A1A0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Der diesjährige Radmarathon bietet eine Premiere für alle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E-Biker-</w:t>
      </w:r>
      <w:proofErr w:type="gram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Fahrer:innen</w:t>
      </w:r>
      <w:proofErr w:type="spellEnd"/>
      <w:proofErr w:type="gram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„Es kommen immer mehr Anfragen von E-Bikern für das Rennen, also haben wir für 2025 erstmals auch eine Teilnahme für E-Biker ermöglicht,“ bestätigt Veranstalter Frank Rietzler. So können sich diese am 24. August auf einer eigenen E-Bike-Strecke </w:t>
      </w:r>
      <w:r w:rsidR="18FC22D3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über 48</w:t>
      </w:r>
      <w:r w:rsidR="00841276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18FC22D3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km</w:t>
      </w:r>
      <w:r w:rsidR="18FC22D3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entlang der Panoramarunde miteinander messen. Die Einteilung erfolgt hier allerdings nur in zwei Klassen – Damen und Herren. TVB-Obmann Georg Hörhager sieht auch hier großes Potential: „Wir wollen mit Absicht die breite Masse ansprechen, da wirklich für jeden was dabei ist.“</w:t>
      </w:r>
    </w:p>
    <w:p w14:paraId="3874D269" w14:textId="3178BF6B" w:rsidR="00F24F2D" w:rsidRPr="006C02C8" w:rsidRDefault="00F24F2D" w:rsidP="006C02C8">
      <w:pPr>
        <w:spacing w:before="100" w:beforeAutospacing="1" w:after="100" w:afterAutospacing="1" w:line="240" w:lineRule="auto"/>
        <w:outlineLvl w:val="2"/>
        <w:rPr>
          <w:rStyle w:val="Fett"/>
          <w:rFonts w:ascii="HelveticaNeue" w:hAnsi="HelveticaNeue"/>
          <w:sz w:val="24"/>
          <w:szCs w:val="24"/>
        </w:rPr>
      </w:pPr>
      <w:r w:rsidRPr="006C02C8">
        <w:rPr>
          <w:rStyle w:val="Fett"/>
          <w:rFonts w:ascii="HelveticaNeue" w:hAnsi="HelveticaNeue"/>
          <w:sz w:val="24"/>
          <w:szCs w:val="24"/>
        </w:rPr>
        <w:t>Rund um den Marathon</w:t>
      </w:r>
    </w:p>
    <w:p w14:paraId="38B60ED0" w14:textId="2BE651C4" w:rsidR="00F24F2D" w:rsidRDefault="00F24F2D" w:rsidP="00F24F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Das Rahmenprogramm des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Radmarathons kann sich sehen lassen. Bereits am Freitag, dem 22. August 2025 findet das Aschinger Alm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Gaudirace</w:t>
      </w:r>
      <w:proofErr w:type="spell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ein </w:t>
      </w:r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Warm-Up mit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Berg</w:t>
      </w:r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zeitfahren für Elite-, Hobby- und </w:t>
      </w:r>
      <w:proofErr w:type="spellStart"/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E-Bike-</w:t>
      </w:r>
      <w:proofErr w:type="gramStart"/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Fahrer:innen</w:t>
      </w:r>
      <w:proofErr w:type="spellEnd"/>
      <w:proofErr w:type="gramEnd"/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statt. Samstags, 23. August 2025 </w:t>
      </w:r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lastRenderedPageBreak/>
        <w:t xml:space="preserve">bietet sich bei der „Cappuccino-Fahrt“ die Chance zum </w:t>
      </w:r>
      <w:proofErr w:type="spellStart"/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Einradeln</w:t>
      </w:r>
      <w:proofErr w:type="spellEnd"/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gemeinsam mit dem Inn-Bike Team und Profiradsportler Max Kuen. </w:t>
      </w:r>
      <w:r w:rsid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Die Firma </w:t>
      </w:r>
      <w:r w:rsidR="000229D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Inn-Bike stellt dafür Rennräder mit und ohne Motor zum Testen zur Verfügung. </w:t>
      </w:r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Ein kostenloser Schrauber-Workshop rundet den Vortag des Rennens ab. Nachnennungen sind </w:t>
      </w:r>
      <w:r w:rsidR="000229DF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am Samstag </w:t>
      </w:r>
      <w:r w:rsidR="006C02C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noch von 13 bis 19 Uhr im Foyer des Kulturquartiers Kufstein möglich.</w:t>
      </w:r>
      <w:r w:rsidR="006F28D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Die erstmals eingerichtete Live-Übertragung im Start- und Zielbereich am Oberen Stadtplatz bietet einen zusätzlichen Anreiz für das Publikum. </w:t>
      </w:r>
    </w:p>
    <w:p w14:paraId="70359A97" w14:textId="77777777" w:rsidR="006C02C8" w:rsidRPr="00864CE6" w:rsidRDefault="006C02C8" w:rsidP="006C02C8">
      <w:pPr>
        <w:spacing w:before="100" w:beforeAutospacing="1" w:after="100" w:afterAutospacing="1" w:line="240" w:lineRule="auto"/>
        <w:outlineLvl w:val="2"/>
        <w:rPr>
          <w:rStyle w:val="Fett"/>
          <w:rFonts w:ascii="HelveticaNeue" w:hAnsi="HelveticaNeue"/>
          <w:sz w:val="24"/>
          <w:szCs w:val="24"/>
        </w:rPr>
      </w:pPr>
      <w:r w:rsidRPr="00864CE6">
        <w:rPr>
          <w:rStyle w:val="Fett"/>
          <w:rFonts w:ascii="HelveticaNeue" w:hAnsi="HelveticaNeue"/>
          <w:sz w:val="24"/>
          <w:szCs w:val="24"/>
        </w:rPr>
        <w:t>Frauen auf dem Vormarsch</w:t>
      </w:r>
    </w:p>
    <w:p w14:paraId="53787BD4" w14:textId="146549FD" w:rsidR="006C02C8" w:rsidRDefault="006C02C8" w:rsidP="2CBF76D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Der 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Frauena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nteil beim </w:t>
      </w:r>
      <w:proofErr w:type="spell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 ist seit der ersten Austragung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im Jahr 2016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um rund 20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Prozent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gestiegen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Vor allem das Rennradfahren boomt gerade unter jungen Frauen. 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in erfreulicher Trend, den der Tourismusverband aktiv unterstützt. „Frauen empfinden die klassische Rennatmosphäre 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eher als stressig, also wollen wir ihnen vermitteln, dass 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bei uns der Spaß im Vordergrund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steht,“ so Lina Schneeweiß,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Themenmanagerin für Sport 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beim </w:t>
      </w:r>
      <w:r w:rsidR="519BE237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Tourismusverband </w:t>
      </w:r>
      <w:proofErr w:type="spellStart"/>
      <w:r w:rsidR="519BE237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Um noch mehr Frauen zu motivieren, wurde eine Kooperation mit der Münchner Rennrad-Community 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„</w:t>
      </w:r>
      <w:proofErr w:type="spell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female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cycling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force</w:t>
      </w:r>
      <w:proofErr w:type="spell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“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ins Leben gerufen. Die Initiative gründet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darauf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, Frauen im Radsport miteinander zu vernetzen – unabhängig von Leistungsdruck oder Vergleich. Im Rahmen des </w:t>
      </w:r>
      <w:proofErr w:type="spell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Radmarathons findet deshalb am Samstag ein gemeinsames Einrollen unter dem Motto „Welcome Ride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by</w:t>
      </w:r>
      <w:proofErr w:type="spell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female</w:t>
      </w:r>
      <w:proofErr w:type="spell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cycling</w:t>
      </w:r>
      <w:proofErr w:type="spell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force</w:t>
      </w:r>
      <w:proofErr w:type="spellEnd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“ statt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Das </w:t>
      </w:r>
      <w:proofErr w:type="spellStart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Einradeln</w:t>
      </w:r>
      <w:proofErr w:type="spell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ist</w:t>
      </w:r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offen für alle interessierten Frauen, egal ob Einsteigerin oder erfahrene Fahrerin. „Lasst uns zeigen, wie viele Frauen an diesem Wochenende gemeinsam am Start stehen“, so der motivierende Aufruf der </w:t>
      </w:r>
      <w:proofErr w:type="spellStart"/>
      <w:proofErr w:type="gramStart"/>
      <w:r w:rsidRPr="00864C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Organisator:inne</w:t>
      </w:r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n</w:t>
      </w:r>
      <w:proofErr w:type="spellEnd"/>
      <w:proofErr w:type="gramEnd"/>
      <w:r w:rsidRPr="00A27FD1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.</w:t>
      </w:r>
    </w:p>
    <w:p w14:paraId="72AF4124" w14:textId="77777777" w:rsidR="00F24F2D" w:rsidRDefault="00F24F2D" w:rsidP="00F24F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342DA71A" w14:textId="2F1A0132" w:rsidR="00C96BEB" w:rsidRPr="00C96BEB" w:rsidRDefault="00C96BEB" w:rsidP="00C96BEB">
      <w:pPr>
        <w:spacing w:before="100" w:beforeAutospacing="1" w:after="100" w:afterAutospacing="1" w:line="240" w:lineRule="auto"/>
        <w:outlineLvl w:val="2"/>
        <w:rPr>
          <w:rStyle w:val="Fett"/>
          <w:rFonts w:ascii="HelveticaNeue" w:hAnsi="HelveticaNeue"/>
          <w:sz w:val="24"/>
          <w:szCs w:val="24"/>
          <w:lang w:eastAsia="de-DE"/>
        </w:rPr>
      </w:pPr>
      <w:r w:rsidRPr="00C96BEB">
        <w:rPr>
          <w:rStyle w:val="Fett"/>
          <w:rFonts w:ascii="HelveticaNeue" w:hAnsi="HelveticaNeue"/>
          <w:sz w:val="24"/>
          <w:szCs w:val="24"/>
          <w:lang w:eastAsia="de-DE"/>
        </w:rPr>
        <w:t xml:space="preserve">Radfahren </w:t>
      </w:r>
      <w:r w:rsidR="00F24F2D">
        <w:rPr>
          <w:rStyle w:val="Fett"/>
          <w:rFonts w:ascii="HelveticaNeue" w:hAnsi="HelveticaNeue"/>
          <w:sz w:val="24"/>
          <w:szCs w:val="24"/>
          <w:lang w:eastAsia="de-DE"/>
        </w:rPr>
        <w:t>ist international</w:t>
      </w:r>
    </w:p>
    <w:p w14:paraId="17498C4D" w14:textId="436EF174" w:rsidR="00AF4D20" w:rsidRDefault="00841276" w:rsidP="6BA1C38A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Erfahrungsgemäß werden mindestens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1.300 Anmeldungen aus bis zu 24 Nationen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erwartet. Damit 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ist der </w:t>
      </w:r>
      <w:proofErr w:type="spellStart"/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 ein Aushängeschild mit internationaler Strahlkraft</w:t>
      </w:r>
      <w:r w:rsidR="00F24F2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 w:rsidR="003A2A9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Die Voraussetzungen für radsportbegeisterte Gäste werden zunehmend optimiert. In der Region gibt es </w:t>
      </w:r>
      <w:r w:rsidR="003A2A90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bereits </w:t>
      </w:r>
      <w:r w:rsidR="09D5A593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8 </w:t>
      </w:r>
      <w:r w:rsidR="003A2A90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radzertifizierte Betriebe</w:t>
      </w:r>
      <w:r w:rsidR="00B27F9B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,</w:t>
      </w:r>
      <w:r w:rsidR="3B35774A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3B35774A" w:rsidRPr="00841276">
        <w:rPr>
          <w:rFonts w:eastAsia="Times New Roman" w:cs="Times New Roman"/>
          <w:sz w:val="22"/>
          <w:szCs w:val="22"/>
          <w:lang w:eastAsia="de-DE"/>
        </w:rPr>
        <w:t xml:space="preserve">zahlreiche Verleihstationen bei </w:t>
      </w:r>
      <w:r w:rsidR="00F87117">
        <w:rPr>
          <w:rFonts w:eastAsia="Times New Roman" w:cs="Times New Roman"/>
          <w:sz w:val="22"/>
          <w:szCs w:val="22"/>
          <w:lang w:eastAsia="de-DE"/>
        </w:rPr>
        <w:t xml:space="preserve">den </w:t>
      </w:r>
      <w:r w:rsidR="3B35774A" w:rsidRPr="00841276">
        <w:rPr>
          <w:rFonts w:eastAsia="Times New Roman" w:cs="Times New Roman"/>
          <w:sz w:val="22"/>
          <w:szCs w:val="22"/>
          <w:lang w:eastAsia="de-DE"/>
        </w:rPr>
        <w:t>Betrieben und Radgeschäften</w:t>
      </w:r>
      <w:r w:rsidRPr="00841276">
        <w:rPr>
          <w:rFonts w:eastAsia="Times New Roman" w:cs="Times New Roman"/>
          <w:sz w:val="22"/>
          <w:szCs w:val="22"/>
          <w:lang w:eastAsia="de-DE"/>
        </w:rPr>
        <w:t xml:space="preserve"> und</w:t>
      </w:r>
      <w:r w:rsidR="3B35774A" w:rsidRPr="00841276">
        <w:rPr>
          <w:rFonts w:eastAsia="Times New Roman" w:cs="Times New Roman"/>
          <w:sz w:val="22"/>
          <w:szCs w:val="22"/>
          <w:lang w:eastAsia="de-DE"/>
        </w:rPr>
        <w:t xml:space="preserve"> </w:t>
      </w:r>
      <w:r w:rsidR="3B35774A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ein Leihradsystem </w:t>
      </w:r>
      <w:r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der Stadt</w:t>
      </w:r>
      <w:r w:rsidR="3B35774A"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Kufstein</w:t>
      </w:r>
      <w:r w:rsidRPr="0084127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 w:rsidR="00D125E6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Aktuell wird</w:t>
      </w:r>
      <w:r w:rsidR="0025200C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vor alle</w:t>
      </w:r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m </w:t>
      </w:r>
      <w:r w:rsidR="00F24F2D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in den </w:t>
      </w:r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Bereich Infrastruktur</w:t>
      </w:r>
      <w:r w:rsidR="00303BA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3A2A9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investiert</w:t>
      </w:r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: „W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ir arbeiten </w:t>
      </w:r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intensi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v daran, das</w:t>
      </w:r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proofErr w:type="spellStart"/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 w:rsidR="000D38F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als Raddestination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weiterzuentwickeln</w:t>
      </w:r>
      <w:r w:rsidR="003603E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. </w:t>
      </w:r>
      <w:r w:rsidR="003603E0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Dazu zähl</w:t>
      </w:r>
      <w:r w:rsidR="003603E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t die Optimierung von</w:t>
      </w:r>
      <w:r w:rsidR="003603E0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Tour</w:t>
      </w:r>
      <w:r w:rsidR="003603E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strecken hinsichtlich ihrer Sicherheit, Möglichkeiten für kleinere Reparaturmaßnahmen oder ausreichend Ladestationen für E-Bikes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“, betont</w:t>
      </w:r>
      <w:r w:rsidR="00C96BEB" w:rsidRPr="00C96BEB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r w:rsidR="00C96BEB" w:rsidRPr="00C96BE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Hörhager. </w:t>
      </w:r>
      <w:r w:rsidR="00AF4D20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Dabei wird allerdings nicht auf den Schutz der Natur und das Prinzip Nachhaltigkeit vergessen.</w:t>
      </w:r>
    </w:p>
    <w:p w14:paraId="57F4B5A7" w14:textId="13DB7661" w:rsidR="6BA1C38A" w:rsidRDefault="6BA1C38A" w:rsidP="6BA1C38A">
      <w:pPr>
        <w:spacing w:beforeAutospacing="1" w:afterAutospacing="1" w:line="240" w:lineRule="auto"/>
        <w:rPr>
          <w:rFonts w:eastAsia="Times New Roman" w:cs="Times New Roman"/>
          <w:sz w:val="22"/>
          <w:szCs w:val="22"/>
          <w:lang w:eastAsia="de-DE"/>
        </w:rPr>
      </w:pPr>
    </w:p>
    <w:p w14:paraId="33C0622E" w14:textId="187A0A96" w:rsidR="00335B43" w:rsidRDefault="00906B46" w:rsidP="6BA1C38A">
      <w:pPr>
        <w:rPr>
          <w:rStyle w:val="Fett"/>
          <w:rFonts w:ascii="HelveticaNeue" w:hAnsi="HelveticaNeue"/>
          <w:kern w:val="0"/>
          <w:sz w:val="24"/>
          <w:szCs w:val="24"/>
          <w:lang w:eastAsia="de-DE"/>
          <w14:ligatures w14:val="none"/>
        </w:rPr>
      </w:pPr>
      <w:r w:rsidRPr="6BA1C38A">
        <w:rPr>
          <w:rStyle w:val="Fett"/>
          <w:rFonts w:ascii="HelveticaNeue" w:hAnsi="HelveticaNeue"/>
          <w:sz w:val="24"/>
          <w:szCs w:val="24"/>
        </w:rPr>
        <w:t xml:space="preserve">Blick auf 2026: </w:t>
      </w:r>
      <w:r w:rsidR="0025200C" w:rsidRPr="6BA1C38A">
        <w:rPr>
          <w:rStyle w:val="Fett"/>
          <w:rFonts w:ascii="HelveticaNeue" w:hAnsi="HelveticaNeue"/>
          <w:sz w:val="24"/>
          <w:szCs w:val="24"/>
        </w:rPr>
        <w:t>Tiroler Rennrad Cup</w:t>
      </w:r>
    </w:p>
    <w:p w14:paraId="241DD305" w14:textId="3A1BF03C" w:rsidR="0025200C" w:rsidRDefault="0025200C" w:rsidP="007822A3"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Erstmals in der Geschichte des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Kufsteinerland</w:t>
      </w:r>
      <w:proofErr w:type="spell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Radmarathons wird </w:t>
      </w:r>
      <w:r w:rsidR="0006497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dies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er 2026 in der neu initiierten Serie „Tiroler Rennrad Cup“ gewertet. Gemeinsam mit dem Arlberg Giro und dem </w:t>
      </w:r>
      <w:proofErr w:type="spellStart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Imster</w:t>
      </w:r>
      <w:proofErr w:type="spellEnd"/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Radmarathon </w:t>
      </w:r>
      <w:r w:rsidR="0006497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schafft der Cup eine neue Bühne in der Rennradszene. I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nitiator Frank 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lastRenderedPageBreak/>
        <w:t xml:space="preserve">Rietzler </w:t>
      </w:r>
      <w:r w:rsidR="004E0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sieht </w:t>
      </w:r>
      <w:r w:rsidR="0006497B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der Cup-Serie</w:t>
      </w:r>
      <w:r w:rsidR="004E0688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gespannt entgegen: „</w:t>
      </w:r>
      <w:r w:rsidR="004E0688">
        <w:t xml:space="preserve">Mit dem Tiroler Rennrad Cup bringen wir drei der renommiertesten Radmarathons des Landes erstmals in eine gemeinsame Wertung.“ </w:t>
      </w:r>
      <w:r w:rsidR="0006497B">
        <w:t xml:space="preserve">Die Anmeldung ist </w:t>
      </w:r>
      <w:r w:rsidR="2CE12DA7" w:rsidRPr="00753E88">
        <w:t>seit</w:t>
      </w:r>
      <w:r w:rsidR="2CE12DA7">
        <w:t xml:space="preserve"> </w:t>
      </w:r>
      <w:r w:rsidR="0006497B">
        <w:t>1. Juni 2025 unter</w:t>
      </w:r>
      <w:r w:rsidR="6BE86BD6">
        <w:t xml:space="preserve"> </w:t>
      </w:r>
      <w:hyperlink r:id="rId11">
        <w:r w:rsidR="6BE86BD6" w:rsidRPr="00753E88">
          <w:rPr>
            <w:rStyle w:val="Hyperlink"/>
          </w:rPr>
          <w:t>www.kufsteinerland-radmarathon.at</w:t>
        </w:r>
      </w:hyperlink>
      <w:r w:rsidR="6BE86BD6" w:rsidRPr="00753E88">
        <w:t xml:space="preserve"> </w:t>
      </w:r>
      <w:r w:rsidR="0006497B" w:rsidRPr="00753E88">
        <w:t>möglich</w:t>
      </w:r>
      <w:r w:rsidR="0006497B">
        <w:t>.</w:t>
      </w:r>
    </w:p>
    <w:p w14:paraId="0A9A359E" w14:textId="5CDBF6C7" w:rsidR="00594264" w:rsidRDefault="00594264" w:rsidP="6BA1C38A">
      <w:pPr>
        <w:rPr>
          <w:highlight w:val="yellow"/>
        </w:rPr>
      </w:pPr>
      <w:r>
        <w:t xml:space="preserve">Für den </w:t>
      </w:r>
      <w:proofErr w:type="spellStart"/>
      <w:r>
        <w:t>Kufsteinerland</w:t>
      </w:r>
      <w:proofErr w:type="spellEnd"/>
      <w:r>
        <w:t xml:space="preserve"> Radmarathon 2025 ist die Online-Anmeldung noch bis 21. August 2025 unter </w:t>
      </w:r>
      <w:hyperlink r:id="rId12">
        <w:r w:rsidRPr="6BA1C38A">
          <w:rPr>
            <w:rStyle w:val="Hyperlink"/>
          </w:rPr>
          <w:t>https://my.raceresult.com/310396/</w:t>
        </w:r>
      </w:hyperlink>
      <w:r>
        <w:t xml:space="preserve"> </w:t>
      </w:r>
      <w:r w:rsidR="14D75BA1" w:rsidRPr="00753E88">
        <w:t>offen</w:t>
      </w:r>
      <w:r w:rsidRPr="00753E88">
        <w:t>.</w:t>
      </w:r>
      <w:r>
        <w:t xml:space="preserve"> Nachnennungen sind am Samstag, 23. August 2025 auch noch vor Ort möglich.</w:t>
      </w:r>
      <w:r w:rsidR="006F28DB">
        <w:t xml:space="preserve"> </w:t>
      </w:r>
      <w:r>
        <w:br/>
      </w:r>
      <w:r w:rsidR="006F28DB" w:rsidRPr="00753E88">
        <w:t xml:space="preserve">ACHTUNG: Teilnehmerlimit von </w:t>
      </w:r>
      <w:r w:rsidR="46DD084A" w:rsidRPr="00753E88">
        <w:t>1</w:t>
      </w:r>
      <w:r w:rsidR="00753E88">
        <w:t>.</w:t>
      </w:r>
      <w:r w:rsidR="46DD084A" w:rsidRPr="00753E88">
        <w:t xml:space="preserve">500 </w:t>
      </w:r>
      <w:proofErr w:type="spellStart"/>
      <w:proofErr w:type="gramStart"/>
      <w:r w:rsidR="46DD084A" w:rsidRPr="00753E88">
        <w:t>Radfahrer:innen</w:t>
      </w:r>
      <w:proofErr w:type="spellEnd"/>
      <w:proofErr w:type="gramEnd"/>
    </w:p>
    <w:p w14:paraId="444ABDBF" w14:textId="52160588" w:rsidR="006F28DB" w:rsidRDefault="006F28DB" w:rsidP="007822A3"/>
    <w:p w14:paraId="55B1B560" w14:textId="12F617DB" w:rsidR="006F28DB" w:rsidRDefault="006F28DB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>
        <w:t xml:space="preserve">Weiterführende Infos unter </w:t>
      </w:r>
      <w:hyperlink r:id="rId13" w:history="1">
        <w:r w:rsidRPr="001736AC">
          <w:rPr>
            <w:rStyle w:val="Hyperlink"/>
          </w:rPr>
          <w:t>https://www.kufsteinerland-radmarathon.at/</w:t>
        </w:r>
      </w:hyperlink>
      <w:r>
        <w:t xml:space="preserve"> </w:t>
      </w:r>
    </w:p>
    <w:p w14:paraId="19C78187" w14:textId="77777777" w:rsidR="0025200C" w:rsidRDefault="0025200C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00445AC0" w14:textId="77777777" w:rsidR="00CC5D70" w:rsidRDefault="00CC5D70" w:rsidP="007822A3">
      <w:pP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56132140" w14:textId="77777777" w:rsidR="00550929" w:rsidRPr="004051CE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36EF89E3" w14:textId="77777777" w:rsidR="00550929" w:rsidRPr="004051CE" w:rsidRDefault="00550929" w:rsidP="007822A3">
      <w:pPr>
        <w:rPr>
          <w:color w:val="808080" w:themeColor="background1" w:themeShade="80"/>
        </w:rPr>
      </w:pPr>
    </w:p>
    <w:p w14:paraId="1E89AA0D" w14:textId="77777777" w:rsidR="00550929" w:rsidRPr="004051CE" w:rsidRDefault="00550929" w:rsidP="007822A3">
      <w:pPr>
        <w:rPr>
          <w:color w:val="808080" w:themeColor="background1" w:themeShade="80"/>
        </w:rPr>
      </w:pPr>
    </w:p>
    <w:p w14:paraId="224D6D5F" w14:textId="496AC0ED" w:rsidR="00550929" w:rsidRPr="003553B8" w:rsidRDefault="00550929" w:rsidP="007822A3">
      <w:pPr>
        <w:rPr>
          <w:color w:val="000000" w:themeColor="text1"/>
        </w:rPr>
      </w:pPr>
      <w:r w:rsidRPr="003553B8">
        <w:rPr>
          <w:color w:val="000000" w:themeColor="text1"/>
        </w:rPr>
        <w:t>Zeichen „Headline“ (inkl. Leerzeichen):</w:t>
      </w:r>
      <w:r w:rsidRPr="003553B8">
        <w:rPr>
          <w:color w:val="000000" w:themeColor="text1"/>
        </w:rPr>
        <w:tab/>
      </w:r>
      <w:r w:rsidRPr="003553B8">
        <w:rPr>
          <w:color w:val="000000" w:themeColor="text1"/>
        </w:rPr>
        <w:tab/>
      </w:r>
      <w:r w:rsidR="00594264" w:rsidRPr="00C66D16">
        <w:rPr>
          <w:color w:val="000000" w:themeColor="text1"/>
        </w:rPr>
        <w:t>3</w:t>
      </w:r>
      <w:r w:rsidR="00C66D16" w:rsidRPr="00C66D16">
        <w:rPr>
          <w:color w:val="000000" w:themeColor="text1"/>
        </w:rPr>
        <w:t>3</w:t>
      </w:r>
      <w:r w:rsidR="00C66D16">
        <w:rPr>
          <w:color w:val="000000" w:themeColor="text1"/>
        </w:rPr>
        <w:t>2</w:t>
      </w:r>
    </w:p>
    <w:p w14:paraId="0F699547" w14:textId="0A94B627" w:rsidR="002C707E" w:rsidRDefault="00550929" w:rsidP="007822A3">
      <w:pPr>
        <w:rPr>
          <w:color w:val="808080" w:themeColor="background1" w:themeShade="80"/>
        </w:rPr>
      </w:pPr>
      <w:r w:rsidRPr="003553B8">
        <w:rPr>
          <w:color w:val="000000" w:themeColor="text1"/>
        </w:rPr>
        <w:t>Zeichen „Fließtext“ (inkl. Leerzeichen):</w:t>
      </w:r>
      <w:r w:rsidRPr="003553B8">
        <w:rPr>
          <w:color w:val="000000" w:themeColor="text1"/>
        </w:rPr>
        <w:tab/>
      </w:r>
      <w:r w:rsidRPr="003553B8">
        <w:rPr>
          <w:color w:val="000000" w:themeColor="text1"/>
        </w:rPr>
        <w:tab/>
      </w:r>
      <w:r w:rsidR="00C66D16">
        <w:rPr>
          <w:color w:val="000000" w:themeColor="text1"/>
        </w:rPr>
        <w:t>5.</w:t>
      </w:r>
      <w:r w:rsidR="00F87117">
        <w:rPr>
          <w:color w:val="000000" w:themeColor="text1"/>
        </w:rPr>
        <w:t>212</w:t>
      </w:r>
    </w:p>
    <w:p w14:paraId="60908E5F" w14:textId="77777777" w:rsidR="00444478" w:rsidRDefault="00444478" w:rsidP="007822A3">
      <w:pPr>
        <w:rPr>
          <w:color w:val="808080" w:themeColor="background1" w:themeShade="80"/>
        </w:rPr>
      </w:pPr>
    </w:p>
    <w:p w14:paraId="24B2BA97" w14:textId="77777777" w:rsidR="00444478" w:rsidRDefault="00444478" w:rsidP="007822A3">
      <w:pPr>
        <w:rPr>
          <w:color w:val="808080" w:themeColor="background1" w:themeShade="80"/>
        </w:rPr>
      </w:pPr>
    </w:p>
    <w:p w14:paraId="77ACF1CB" w14:textId="77777777" w:rsidR="00444478" w:rsidRDefault="00444478" w:rsidP="007822A3">
      <w:pPr>
        <w:rPr>
          <w:color w:val="808080" w:themeColor="background1" w:themeShade="80"/>
        </w:rPr>
      </w:pPr>
    </w:p>
    <w:p w14:paraId="40C4E8C4" w14:textId="77777777" w:rsidR="002C707E" w:rsidRDefault="002C707E" w:rsidP="007822A3">
      <w:pPr>
        <w:rPr>
          <w:color w:val="808080" w:themeColor="background1" w:themeShade="8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E767D" w14:paraId="78140764" w14:textId="77777777" w:rsidTr="007E767D">
        <w:tc>
          <w:tcPr>
            <w:tcW w:w="4530" w:type="dxa"/>
            <w:shd w:val="clear" w:color="auto" w:fill="auto"/>
          </w:tcPr>
          <w:p w14:paraId="5D226FF5" w14:textId="77777777" w:rsidR="000D6932" w:rsidRDefault="000D6932" w:rsidP="000D6932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0D2DF228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Pressekontakt </w:t>
            </w:r>
          </w:p>
          <w:p w14:paraId="36AFAE71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>für Rückfragen</w:t>
            </w:r>
          </w:p>
          <w:p w14:paraId="0CC3EA96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530B458C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Oberhuber &amp; Kuen Kommunikation</w:t>
            </w:r>
          </w:p>
          <w:p w14:paraId="7277E984" w14:textId="11F9D538" w:rsidR="00934EF9" w:rsidRPr="007822A3" w:rsidRDefault="000D2CBA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Vera Obwexer</w:t>
            </w:r>
          </w:p>
          <w:p w14:paraId="7D466F1A" w14:textId="77777777" w:rsidR="00934EF9" w:rsidRDefault="00934EF9" w:rsidP="00934EF9">
            <w:pPr>
              <w:jc w:val="center"/>
            </w:pPr>
          </w:p>
          <w:p w14:paraId="122125EB" w14:textId="77777777" w:rsidR="00934EF9" w:rsidRDefault="00934EF9" w:rsidP="00934EF9">
            <w:pPr>
              <w:jc w:val="center"/>
            </w:pPr>
            <w:r>
              <w:t>Eibergstraße 16</w:t>
            </w:r>
          </w:p>
          <w:p w14:paraId="1CB86A63" w14:textId="77777777" w:rsidR="00934EF9" w:rsidRPr="00634124" w:rsidRDefault="00934EF9" w:rsidP="00934EF9">
            <w:pPr>
              <w:jc w:val="center"/>
            </w:pPr>
            <w:r w:rsidRPr="00634124">
              <w:t>A-6330 Kufstein</w:t>
            </w:r>
          </w:p>
          <w:p w14:paraId="69D60C6A" w14:textId="77777777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 xml:space="preserve">Mail:   </w:t>
            </w:r>
            <w:hyperlink r:id="rId14" w:history="1">
              <w:r w:rsidRPr="007A3CAA">
                <w:rPr>
                  <w:rStyle w:val="Hyperlink"/>
                  <w:lang w:val="en-US"/>
                </w:rPr>
                <w:t>presse@ok-k.at</w:t>
              </w:r>
            </w:hyperlink>
            <w:r>
              <w:rPr>
                <w:lang w:val="en-US"/>
              </w:rPr>
              <w:t xml:space="preserve"> </w:t>
            </w:r>
          </w:p>
          <w:p w14:paraId="53A71E0A" w14:textId="0EBCD58D" w:rsidR="00934EF9" w:rsidRPr="00C97366" w:rsidRDefault="00934EF9" w:rsidP="00934EF9">
            <w:pPr>
              <w:jc w:val="center"/>
              <w:rPr>
                <w:lang w:val="en-US"/>
              </w:rPr>
            </w:pPr>
            <w:r w:rsidRPr="00C97366">
              <w:rPr>
                <w:lang w:val="en-US"/>
              </w:rPr>
              <w:t>Tel:</w:t>
            </w:r>
            <w:r>
              <w:rPr>
                <w:lang w:val="en-US"/>
              </w:rPr>
              <w:t xml:space="preserve"> </w:t>
            </w:r>
            <w:hyperlink r:id="rId15" w:history="1">
              <w:r w:rsidRPr="008C4E32">
                <w:rPr>
                  <w:lang w:val="en-US"/>
                </w:rPr>
                <w:t>+43 5372 21494 9</w:t>
              </w:r>
              <w:r w:rsidR="000D2CBA">
                <w:rPr>
                  <w:lang w:val="en-US"/>
                </w:rPr>
                <w:t>5</w:t>
              </w:r>
            </w:hyperlink>
          </w:p>
          <w:p w14:paraId="4D38562D" w14:textId="77777777" w:rsidR="00934EF9" w:rsidRDefault="00934EF9" w:rsidP="00934EF9">
            <w:pPr>
              <w:jc w:val="center"/>
            </w:pPr>
            <w:r w:rsidRPr="00550929">
              <w:t xml:space="preserve">Web:   </w:t>
            </w:r>
            <w:hyperlink r:id="rId16" w:history="1">
              <w:r w:rsidRPr="00693DC3">
                <w:rPr>
                  <w:rStyle w:val="Hyperlink"/>
                </w:rPr>
                <w:t>www.ok-k.at</w:t>
              </w:r>
            </w:hyperlink>
            <w:r>
              <w:t xml:space="preserve"> </w:t>
            </w:r>
          </w:p>
          <w:p w14:paraId="054ECF72" w14:textId="77777777" w:rsidR="007E767D" w:rsidRDefault="007E767D" w:rsidP="00934EF9">
            <w:pPr>
              <w:jc w:val="center"/>
              <w:rPr>
                <w:color w:val="808080" w:themeColor="background1" w:themeShade="80"/>
              </w:rPr>
            </w:pPr>
          </w:p>
        </w:tc>
        <w:tc>
          <w:tcPr>
            <w:tcW w:w="4530" w:type="dxa"/>
            <w:shd w:val="clear" w:color="auto" w:fill="auto"/>
          </w:tcPr>
          <w:p w14:paraId="3B790CC0" w14:textId="77777777" w:rsidR="007E767D" w:rsidRDefault="007E767D" w:rsidP="0052470D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</w:p>
          <w:p w14:paraId="2DEAEE67" w14:textId="77777777" w:rsidR="00934EF9" w:rsidRDefault="00934EF9" w:rsidP="00934EF9">
            <w:pPr>
              <w:jc w:val="center"/>
              <w:rPr>
                <w:rFonts w:ascii="Montserrat" w:hAnsi="Montserrat"/>
                <w:b/>
                <w:bCs/>
                <w:sz w:val="24"/>
                <w:szCs w:val="25"/>
              </w:rPr>
            </w:pPr>
            <w:r>
              <w:rPr>
                <w:rFonts w:ascii="Montserrat" w:hAnsi="Montserrat"/>
                <w:b/>
                <w:bCs/>
                <w:sz w:val="24"/>
                <w:szCs w:val="25"/>
              </w:rPr>
              <w:t xml:space="preserve">Projektverantwortung </w:t>
            </w:r>
          </w:p>
          <w:p w14:paraId="28C8B84A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3752C4AD" w14:textId="77777777" w:rsidR="00934EF9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</w:p>
          <w:p w14:paraId="7D4FF9DC" w14:textId="77777777" w:rsidR="00934EF9" w:rsidRPr="00444478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4"/>
                <w:szCs w:val="25"/>
              </w:rPr>
            </w:pPr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 xml:space="preserve">Tourismusverband </w:t>
            </w:r>
            <w:proofErr w:type="spellStart"/>
            <w:r w:rsidRPr="00444478">
              <w:rPr>
                <w:rFonts w:ascii="HelveticaNeue" w:hAnsi="HelveticaNeue"/>
                <w:b/>
                <w:bCs/>
                <w:sz w:val="24"/>
                <w:szCs w:val="25"/>
              </w:rPr>
              <w:t>Kufsteinerland</w:t>
            </w:r>
            <w:proofErr w:type="spellEnd"/>
          </w:p>
          <w:p w14:paraId="00316509" w14:textId="77777777" w:rsidR="00934EF9" w:rsidRPr="007822A3" w:rsidRDefault="00934EF9" w:rsidP="00934EF9">
            <w:pPr>
              <w:jc w:val="center"/>
              <w:rPr>
                <w:rFonts w:ascii="HelveticaNeue" w:hAnsi="HelveticaNeue"/>
                <w:b/>
                <w:bCs/>
                <w:sz w:val="22"/>
                <w:szCs w:val="23"/>
              </w:rPr>
            </w:pPr>
            <w:r>
              <w:rPr>
                <w:rFonts w:ascii="HelveticaNeue" w:hAnsi="HelveticaNeue"/>
                <w:b/>
                <w:bCs/>
                <w:sz w:val="22"/>
                <w:szCs w:val="23"/>
              </w:rPr>
              <w:t>Lina Schneeweiß</w:t>
            </w:r>
          </w:p>
          <w:p w14:paraId="01FDC458" w14:textId="77777777" w:rsidR="00934EF9" w:rsidRDefault="00934EF9" w:rsidP="00934EF9">
            <w:pPr>
              <w:jc w:val="center"/>
            </w:pPr>
          </w:p>
          <w:p w14:paraId="7F620EAD" w14:textId="77777777" w:rsidR="00934EF9" w:rsidRDefault="00934EF9" w:rsidP="00934EF9">
            <w:pPr>
              <w:jc w:val="center"/>
            </w:pPr>
            <w:r>
              <w:t>Unterer Stadtplatz 11-13</w:t>
            </w:r>
          </w:p>
          <w:p w14:paraId="6FD9FF97" w14:textId="77777777" w:rsidR="00934EF9" w:rsidRDefault="00934EF9" w:rsidP="00934EF9">
            <w:pPr>
              <w:jc w:val="center"/>
            </w:pPr>
            <w:r>
              <w:t>A-6330 Kufstein</w:t>
            </w:r>
          </w:p>
          <w:p w14:paraId="192F2E55" w14:textId="77777777" w:rsidR="00934EF9" w:rsidRPr="007E767D" w:rsidRDefault="00934EF9" w:rsidP="00934EF9">
            <w:pPr>
              <w:jc w:val="center"/>
            </w:pPr>
            <w:r w:rsidRPr="007E767D">
              <w:t xml:space="preserve">Mail:   </w:t>
            </w:r>
            <w:hyperlink r:id="rId17" w:history="1">
              <w:r w:rsidRPr="007A3CAA">
                <w:rPr>
                  <w:rStyle w:val="Hyperlink"/>
                </w:rPr>
                <w:t>l.schneeweiss@kufstein.com</w:t>
              </w:r>
            </w:hyperlink>
          </w:p>
          <w:p w14:paraId="42112AB3" w14:textId="77777777" w:rsidR="00934EF9" w:rsidRDefault="00934EF9" w:rsidP="00934EF9">
            <w:pPr>
              <w:jc w:val="center"/>
              <w:rPr>
                <w:rFonts w:ascii="Rum-Sans" w:hAnsi="Rum-Sans"/>
                <w:color w:val="404040"/>
                <w:sz w:val="27"/>
                <w:szCs w:val="27"/>
                <w:shd w:val="clear" w:color="auto" w:fill="FFFFFF"/>
              </w:rPr>
            </w:pPr>
            <w:r w:rsidRPr="007E767D">
              <w:t xml:space="preserve">Tel:   </w:t>
            </w:r>
            <w:r w:rsidRPr="00C97366">
              <w:t xml:space="preserve">+43 5372 62207 </w:t>
            </w:r>
          </w:p>
          <w:p w14:paraId="279FFB3B" w14:textId="77777777" w:rsidR="00934EF9" w:rsidRPr="00550929" w:rsidRDefault="00934EF9" w:rsidP="00934EF9">
            <w:pPr>
              <w:jc w:val="center"/>
              <w:rPr>
                <w:color w:val="808080" w:themeColor="background1" w:themeShade="80"/>
              </w:rPr>
            </w:pPr>
            <w:r w:rsidRPr="00550929">
              <w:t xml:space="preserve">Web:   </w:t>
            </w:r>
            <w:hyperlink r:id="rId18" w:history="1">
              <w:r w:rsidRPr="00693DC3">
                <w:rPr>
                  <w:rStyle w:val="Hyperlink"/>
                </w:rPr>
                <w:t>www.kufstein.com</w:t>
              </w:r>
            </w:hyperlink>
            <w:r>
              <w:t xml:space="preserve"> </w:t>
            </w:r>
          </w:p>
          <w:p w14:paraId="3F75D6FB" w14:textId="77777777" w:rsidR="00934EF9" w:rsidRPr="00550929" w:rsidRDefault="00934EF9" w:rsidP="0052470D">
            <w:pPr>
              <w:jc w:val="center"/>
              <w:rPr>
                <w:color w:val="808080" w:themeColor="background1" w:themeShade="80"/>
              </w:rPr>
            </w:pPr>
          </w:p>
          <w:p w14:paraId="26C53F24" w14:textId="77777777" w:rsidR="007E767D" w:rsidRDefault="007E767D" w:rsidP="0052470D">
            <w:pPr>
              <w:rPr>
                <w:color w:val="808080" w:themeColor="background1" w:themeShade="80"/>
              </w:rPr>
            </w:pPr>
          </w:p>
        </w:tc>
      </w:tr>
    </w:tbl>
    <w:p w14:paraId="336C73D3" w14:textId="77777777" w:rsidR="00550929" w:rsidRPr="00550929" w:rsidRDefault="00550929" w:rsidP="007E767D">
      <w:pPr>
        <w:rPr>
          <w:color w:val="808080" w:themeColor="background1" w:themeShade="80"/>
        </w:rPr>
      </w:pPr>
    </w:p>
    <w:sectPr w:rsidR="00550929" w:rsidRPr="00550929" w:rsidSect="00444478">
      <w:headerReference w:type="default" r:id="rId19"/>
      <w:pgSz w:w="11906" w:h="16838"/>
      <w:pgMar w:top="3402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2E2A0" w14:textId="77777777" w:rsidR="007A2337" w:rsidRDefault="007A2337" w:rsidP="009A1360">
      <w:r>
        <w:separator/>
      </w:r>
    </w:p>
  </w:endnote>
  <w:endnote w:type="continuationSeparator" w:id="0">
    <w:p w14:paraId="475A87F0" w14:textId="77777777" w:rsidR="007A2337" w:rsidRDefault="007A2337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20004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Helvetica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um-Sans">
    <w:altName w:val="Cambria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3EE75" w14:textId="77777777" w:rsidR="007A2337" w:rsidRDefault="007A2337" w:rsidP="009A1360">
      <w:r>
        <w:separator/>
      </w:r>
    </w:p>
  </w:footnote>
  <w:footnote w:type="continuationSeparator" w:id="0">
    <w:p w14:paraId="189CD9FA" w14:textId="77777777" w:rsidR="007A2337" w:rsidRDefault="007A2337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B092" w14:textId="05CFC7F6" w:rsidR="009A1360" w:rsidRDefault="00444478">
    <w:pPr>
      <w:pStyle w:val="Kopfzeile"/>
    </w:pPr>
    <w:r w:rsidRPr="00C66A3F">
      <w:rPr>
        <w:rFonts w:ascii="Montserrat" w:hAnsi="Montserrat"/>
        <w:noProof/>
      </w:rPr>
      <w:drawing>
        <wp:anchor distT="114300" distB="114300" distL="114300" distR="114300" simplePos="0" relativeHeight="251661312" behindDoc="0" locked="0" layoutInCell="1" hidden="0" allowOverlap="1" wp14:anchorId="601ACB8C" wp14:editId="7EFFAD52">
          <wp:simplePos x="0" y="0"/>
          <wp:positionH relativeFrom="column">
            <wp:posOffset>-101600</wp:posOffset>
          </wp:positionH>
          <wp:positionV relativeFrom="paragraph">
            <wp:posOffset>-67054</wp:posOffset>
          </wp:positionV>
          <wp:extent cx="2195513" cy="1094109"/>
          <wp:effectExtent l="0" t="0" r="0" b="0"/>
          <wp:wrapNone/>
          <wp:docPr id="2" name="image2.jpg" descr="Ein Bild, das Text, Schrift, Logo, Grafiken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Ein Bild, das Text, Schrift, Logo, Grafiken enthält.&#10;&#10;Automatisch generierte Beschreibu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95513" cy="109410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50B1B72" wp14:editId="0F36D9C0">
          <wp:simplePos x="0" y="0"/>
          <wp:positionH relativeFrom="column">
            <wp:posOffset>-473075</wp:posOffset>
          </wp:positionH>
          <wp:positionV relativeFrom="paragraph">
            <wp:posOffset>-426341</wp:posOffset>
          </wp:positionV>
          <wp:extent cx="6906260" cy="1361440"/>
          <wp:effectExtent l="0" t="0" r="254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6906260" cy="1361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5BB"/>
    <w:multiLevelType w:val="multilevel"/>
    <w:tmpl w:val="F900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472EA"/>
    <w:multiLevelType w:val="multilevel"/>
    <w:tmpl w:val="81F8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122416"/>
    <w:multiLevelType w:val="hybridMultilevel"/>
    <w:tmpl w:val="CF5696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A4B23"/>
    <w:multiLevelType w:val="multilevel"/>
    <w:tmpl w:val="76F4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75C5A"/>
    <w:multiLevelType w:val="multilevel"/>
    <w:tmpl w:val="78E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225822">
    <w:abstractNumId w:val="1"/>
  </w:num>
  <w:num w:numId="2" w16cid:durableId="332954541">
    <w:abstractNumId w:val="4"/>
  </w:num>
  <w:num w:numId="3" w16cid:durableId="1089501494">
    <w:abstractNumId w:val="0"/>
  </w:num>
  <w:num w:numId="4" w16cid:durableId="1341469893">
    <w:abstractNumId w:val="2"/>
  </w:num>
  <w:num w:numId="5" w16cid:durableId="20746982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1CE"/>
    <w:rsid w:val="000015A7"/>
    <w:rsid w:val="00002DCA"/>
    <w:rsid w:val="000229DF"/>
    <w:rsid w:val="0002778F"/>
    <w:rsid w:val="00043FA8"/>
    <w:rsid w:val="000518BD"/>
    <w:rsid w:val="0006497B"/>
    <w:rsid w:val="000969A8"/>
    <w:rsid w:val="000A16BD"/>
    <w:rsid w:val="000B079A"/>
    <w:rsid w:val="000D0198"/>
    <w:rsid w:val="000D2CBA"/>
    <w:rsid w:val="000D38F5"/>
    <w:rsid w:val="000D6932"/>
    <w:rsid w:val="000E3682"/>
    <w:rsid w:val="000E5333"/>
    <w:rsid w:val="000F07DF"/>
    <w:rsid w:val="0017495C"/>
    <w:rsid w:val="00175F97"/>
    <w:rsid w:val="001D6FC3"/>
    <w:rsid w:val="001E1647"/>
    <w:rsid w:val="001E3CF3"/>
    <w:rsid w:val="002049D4"/>
    <w:rsid w:val="0025200C"/>
    <w:rsid w:val="002534C0"/>
    <w:rsid w:val="002639E3"/>
    <w:rsid w:val="0026706F"/>
    <w:rsid w:val="002715C7"/>
    <w:rsid w:val="00281004"/>
    <w:rsid w:val="0028756B"/>
    <w:rsid w:val="00292CBD"/>
    <w:rsid w:val="002C6AD5"/>
    <w:rsid w:val="002C707E"/>
    <w:rsid w:val="002F09E1"/>
    <w:rsid w:val="00303BA8"/>
    <w:rsid w:val="003078BF"/>
    <w:rsid w:val="00315292"/>
    <w:rsid w:val="003221D1"/>
    <w:rsid w:val="00335B43"/>
    <w:rsid w:val="003403DE"/>
    <w:rsid w:val="003553B8"/>
    <w:rsid w:val="003603E0"/>
    <w:rsid w:val="003740F1"/>
    <w:rsid w:val="0039710C"/>
    <w:rsid w:val="003973C8"/>
    <w:rsid w:val="003A2A90"/>
    <w:rsid w:val="003B4499"/>
    <w:rsid w:val="004051CE"/>
    <w:rsid w:val="00444478"/>
    <w:rsid w:val="00445F6F"/>
    <w:rsid w:val="00454D5B"/>
    <w:rsid w:val="004556E7"/>
    <w:rsid w:val="00457B61"/>
    <w:rsid w:val="00462936"/>
    <w:rsid w:val="00496B40"/>
    <w:rsid w:val="00497F54"/>
    <w:rsid w:val="004C5BD3"/>
    <w:rsid w:val="004E0688"/>
    <w:rsid w:val="004E6E30"/>
    <w:rsid w:val="00501CBB"/>
    <w:rsid w:val="005141D1"/>
    <w:rsid w:val="005169C6"/>
    <w:rsid w:val="00531A1E"/>
    <w:rsid w:val="005375CF"/>
    <w:rsid w:val="00550929"/>
    <w:rsid w:val="00552958"/>
    <w:rsid w:val="005729E4"/>
    <w:rsid w:val="005860D5"/>
    <w:rsid w:val="00594264"/>
    <w:rsid w:val="005C0F65"/>
    <w:rsid w:val="005D7481"/>
    <w:rsid w:val="00634124"/>
    <w:rsid w:val="00650142"/>
    <w:rsid w:val="00667A02"/>
    <w:rsid w:val="00682BA5"/>
    <w:rsid w:val="006878EF"/>
    <w:rsid w:val="0069329D"/>
    <w:rsid w:val="006B5C98"/>
    <w:rsid w:val="006B7E37"/>
    <w:rsid w:val="006C0296"/>
    <w:rsid w:val="006C02C8"/>
    <w:rsid w:val="006C146E"/>
    <w:rsid w:val="006C2703"/>
    <w:rsid w:val="006F28DB"/>
    <w:rsid w:val="007052E5"/>
    <w:rsid w:val="00714A3F"/>
    <w:rsid w:val="007504A8"/>
    <w:rsid w:val="00753E88"/>
    <w:rsid w:val="00781C7C"/>
    <w:rsid w:val="007822A3"/>
    <w:rsid w:val="007A2337"/>
    <w:rsid w:val="007C29B6"/>
    <w:rsid w:val="007C5A64"/>
    <w:rsid w:val="007D3FFF"/>
    <w:rsid w:val="007E3ED1"/>
    <w:rsid w:val="007E767D"/>
    <w:rsid w:val="007F5F56"/>
    <w:rsid w:val="00801BF2"/>
    <w:rsid w:val="00811907"/>
    <w:rsid w:val="0082400E"/>
    <w:rsid w:val="00840D4B"/>
    <w:rsid w:val="00841276"/>
    <w:rsid w:val="00862A1B"/>
    <w:rsid w:val="00864CE6"/>
    <w:rsid w:val="00875083"/>
    <w:rsid w:val="00886555"/>
    <w:rsid w:val="00886A4F"/>
    <w:rsid w:val="008F5FA5"/>
    <w:rsid w:val="00906337"/>
    <w:rsid w:val="00906B46"/>
    <w:rsid w:val="009101FF"/>
    <w:rsid w:val="0091145E"/>
    <w:rsid w:val="00921193"/>
    <w:rsid w:val="00933820"/>
    <w:rsid w:val="00934EF9"/>
    <w:rsid w:val="009958E7"/>
    <w:rsid w:val="009A1360"/>
    <w:rsid w:val="009F1EE1"/>
    <w:rsid w:val="009F20B2"/>
    <w:rsid w:val="00A01D61"/>
    <w:rsid w:val="00A06687"/>
    <w:rsid w:val="00A27FD1"/>
    <w:rsid w:val="00A714A0"/>
    <w:rsid w:val="00A74CAD"/>
    <w:rsid w:val="00A85D4A"/>
    <w:rsid w:val="00A9033C"/>
    <w:rsid w:val="00A954CB"/>
    <w:rsid w:val="00AA6AE4"/>
    <w:rsid w:val="00AF1AF8"/>
    <w:rsid w:val="00AF4D20"/>
    <w:rsid w:val="00B01294"/>
    <w:rsid w:val="00B04345"/>
    <w:rsid w:val="00B12696"/>
    <w:rsid w:val="00B27F9B"/>
    <w:rsid w:val="00B41E08"/>
    <w:rsid w:val="00BB26A6"/>
    <w:rsid w:val="00BB3471"/>
    <w:rsid w:val="00BC12E4"/>
    <w:rsid w:val="00BC168E"/>
    <w:rsid w:val="00BF4221"/>
    <w:rsid w:val="00C23688"/>
    <w:rsid w:val="00C36BF7"/>
    <w:rsid w:val="00C66D16"/>
    <w:rsid w:val="00C8260D"/>
    <w:rsid w:val="00C83FB7"/>
    <w:rsid w:val="00C96BEB"/>
    <w:rsid w:val="00C97366"/>
    <w:rsid w:val="00CA6194"/>
    <w:rsid w:val="00CC5D70"/>
    <w:rsid w:val="00CD2C7A"/>
    <w:rsid w:val="00CE31DC"/>
    <w:rsid w:val="00CE377E"/>
    <w:rsid w:val="00D01699"/>
    <w:rsid w:val="00D07E6D"/>
    <w:rsid w:val="00D125E6"/>
    <w:rsid w:val="00D20722"/>
    <w:rsid w:val="00D378F2"/>
    <w:rsid w:val="00D424F5"/>
    <w:rsid w:val="00D63F18"/>
    <w:rsid w:val="00D809B7"/>
    <w:rsid w:val="00D8530D"/>
    <w:rsid w:val="00D96CA3"/>
    <w:rsid w:val="00DA7A2A"/>
    <w:rsid w:val="00DB2F42"/>
    <w:rsid w:val="00DD282D"/>
    <w:rsid w:val="00DE1FA7"/>
    <w:rsid w:val="00E03306"/>
    <w:rsid w:val="00E133BB"/>
    <w:rsid w:val="00E24860"/>
    <w:rsid w:val="00E80F45"/>
    <w:rsid w:val="00E83005"/>
    <w:rsid w:val="00F11883"/>
    <w:rsid w:val="00F24F2D"/>
    <w:rsid w:val="00F416BF"/>
    <w:rsid w:val="00F47D8F"/>
    <w:rsid w:val="00F50E07"/>
    <w:rsid w:val="00F87117"/>
    <w:rsid w:val="00F9453D"/>
    <w:rsid w:val="00FA168E"/>
    <w:rsid w:val="00FA5C3F"/>
    <w:rsid w:val="00FB2700"/>
    <w:rsid w:val="00FE08AE"/>
    <w:rsid w:val="038D6824"/>
    <w:rsid w:val="09D5A593"/>
    <w:rsid w:val="0C3A80C0"/>
    <w:rsid w:val="0DA950D0"/>
    <w:rsid w:val="0F7A0599"/>
    <w:rsid w:val="11A310BD"/>
    <w:rsid w:val="14D75BA1"/>
    <w:rsid w:val="18FC22D3"/>
    <w:rsid w:val="1CA372E3"/>
    <w:rsid w:val="1CB7CD29"/>
    <w:rsid w:val="2CBF76DA"/>
    <w:rsid w:val="2CE12DA7"/>
    <w:rsid w:val="33EB3FB7"/>
    <w:rsid w:val="34ADB091"/>
    <w:rsid w:val="38D41C72"/>
    <w:rsid w:val="3A12385E"/>
    <w:rsid w:val="3B35774A"/>
    <w:rsid w:val="469CB3E9"/>
    <w:rsid w:val="46DD084A"/>
    <w:rsid w:val="4A184266"/>
    <w:rsid w:val="4EF256D5"/>
    <w:rsid w:val="519BE237"/>
    <w:rsid w:val="5D04A1A0"/>
    <w:rsid w:val="5E16486B"/>
    <w:rsid w:val="686DE283"/>
    <w:rsid w:val="6BA1C38A"/>
    <w:rsid w:val="6BE86BD6"/>
    <w:rsid w:val="79E12323"/>
    <w:rsid w:val="7D48A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FE5BE"/>
  <w15:chartTrackingRefBased/>
  <w15:docId w15:val="{C13C2447-A869-2448-8646-B0F65F45C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link w:val="berschrift3Zchn"/>
    <w:uiPriority w:val="9"/>
    <w:qFormat/>
    <w:rsid w:val="004051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table" w:styleId="Tabellenraster">
    <w:name w:val="Table Grid"/>
    <w:basedOn w:val="NormaleTabelle"/>
    <w:uiPriority w:val="39"/>
    <w:rsid w:val="007E7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97366"/>
    <w:rPr>
      <w:color w:val="954F72" w:themeColor="followed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051CE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405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arbeitung">
    <w:name w:val="Revision"/>
    <w:hidden/>
    <w:uiPriority w:val="99"/>
    <w:semiHidden/>
    <w:rsid w:val="005729E4"/>
    <w:pPr>
      <w:spacing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729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729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729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729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729E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9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0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ufsteinerland-radmarathon.at/" TargetMode="External"/><Relationship Id="rId18" Type="http://schemas.openxmlformats.org/officeDocument/2006/relationships/hyperlink" Target="http://www.kufstein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y.raceresult.com/310396/" TargetMode="External"/><Relationship Id="rId17" Type="http://schemas.openxmlformats.org/officeDocument/2006/relationships/hyperlink" Target="mailto:l.schneeweiss@kufstein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ok-k.a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ufsteinerland-radmarathon.at" TargetMode="External"/><Relationship Id="rId5" Type="http://schemas.openxmlformats.org/officeDocument/2006/relationships/numbering" Target="numbering.xml"/><Relationship Id="rId15" Type="http://schemas.openxmlformats.org/officeDocument/2006/relationships/hyperlink" Target="tel:+435372%2021494%2098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presse@ok-k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ao/Library/Group%20Containers/UBF8T346G9.Office/User%20Content.localized/Templates.localized/O&amp;K_Presse-Meldung_Vorlage_Sport_(08|2024)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137daf-9bd5-4db3-8e0b-af55331105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B5738433C1674D95CCEC91633BE3E6" ma:contentTypeVersion="13" ma:contentTypeDescription="Ein neues Dokument erstellen." ma:contentTypeScope="" ma:versionID="981c4fdc7b862e9e1d19a38ef45342e9">
  <xsd:schema xmlns:xsd="http://www.w3.org/2001/XMLSchema" xmlns:xs="http://www.w3.org/2001/XMLSchema" xmlns:p="http://schemas.microsoft.com/office/2006/metadata/properties" xmlns:ns2="5584a462-2c35-4461-90d9-db116fa91e23" xmlns:ns3="f5137daf-9bd5-4db3-8e0b-af5533110593" targetNamespace="http://schemas.microsoft.com/office/2006/metadata/properties" ma:root="true" ma:fieldsID="d760f5dd4ffb6a7f3b75939cfd757d5b" ns2:_="" ns3:_="">
    <xsd:import namespace="5584a462-2c35-4461-90d9-db116fa91e23"/>
    <xsd:import namespace="f5137daf-9bd5-4db3-8e0b-af55331105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4a462-2c35-4461-90d9-db116fa91e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37daf-9bd5-4db3-8e0b-af5533110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5d05425-c8a0-421e-8e8f-99d77df84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3CC44A-11EC-4EB6-891B-A3F3171D365C}">
  <ds:schemaRefs>
    <ds:schemaRef ds:uri="http://schemas.microsoft.com/office/2006/metadata/properties"/>
    <ds:schemaRef ds:uri="http://schemas.microsoft.com/office/infopath/2007/PartnerControls"/>
    <ds:schemaRef ds:uri="f5137daf-9bd5-4db3-8e0b-af5533110593"/>
  </ds:schemaRefs>
</ds:datastoreItem>
</file>

<file path=customXml/itemProps3.xml><?xml version="1.0" encoding="utf-8"?>
<ds:datastoreItem xmlns:ds="http://schemas.openxmlformats.org/officeDocument/2006/customXml" ds:itemID="{95F6D617-060C-4575-B9C2-39305CEFC0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4a462-2c35-4461-90d9-db116fa91e23"/>
    <ds:schemaRef ds:uri="f5137daf-9bd5-4db3-8e0b-af5533110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6393F1-A032-43A6-B2CA-4531B4141B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O&amp;K_Presse-Meldung_Vorlage_Sport_(08|2024).dotx</Template>
  <TotalTime>0</TotalTime>
  <Pages>3</Pages>
  <Words>884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Obwexer</dc:creator>
  <cp:keywords/>
  <dc:description/>
  <cp:lastModifiedBy>Margret Winkler</cp:lastModifiedBy>
  <cp:revision>4</cp:revision>
  <cp:lastPrinted>2025-06-30T06:24:00Z</cp:lastPrinted>
  <dcterms:created xsi:type="dcterms:W3CDTF">2025-07-07T07:11:00Z</dcterms:created>
  <dcterms:modified xsi:type="dcterms:W3CDTF">2025-07-08T06:10:00Z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0x01010026B5738433C1674D95CCEC91633BE3E6</vt:lpwstr>
  </property>
  <property fmtid="{D5CDD505-2E9C-101B-9397-08002B2CF9AE}" pid="3" name="MediaServiceImageTags">
    <vt:lpwstr/>
  </property>
</Properties>
</file>