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C3689" w14:textId="77777777" w:rsidR="00550929" w:rsidRPr="007E767D" w:rsidRDefault="00550929" w:rsidP="00444478">
      <w:pPr>
        <w:spacing w:before="600"/>
        <w:rPr>
          <w:i/>
          <w:iCs/>
        </w:rPr>
      </w:pPr>
      <w:r w:rsidRPr="007E767D">
        <w:rPr>
          <w:i/>
          <w:iCs/>
        </w:rPr>
        <w:t>Sehr geehrte Damen und Herren, liebe Medienvertreter</w:t>
      </w:r>
      <w:r w:rsidR="00BC168E">
        <w:rPr>
          <w:i/>
          <w:iCs/>
        </w:rPr>
        <w:t>*innen</w:t>
      </w:r>
      <w:r w:rsidRPr="007E767D">
        <w:rPr>
          <w:i/>
          <w:iCs/>
        </w:rPr>
        <w:t xml:space="preserve">! </w:t>
      </w:r>
    </w:p>
    <w:p w14:paraId="7174E767" w14:textId="77777777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Wir bitten um Berücksichtigung in Ihrer nächsten Veröffentlichung in Ihrem Medium. </w:t>
      </w:r>
    </w:p>
    <w:p w14:paraId="2CDE5F1E" w14:textId="77777777" w:rsidR="00550929" w:rsidRPr="00550929" w:rsidRDefault="00550929" w:rsidP="00550929"/>
    <w:p w14:paraId="69F3CFBF" w14:textId="77777777" w:rsidR="00550929" w:rsidRDefault="00550929" w:rsidP="00550929"/>
    <w:p w14:paraId="4975C806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46876EC3" w14:textId="77777777" w:rsidR="00550929" w:rsidRDefault="00550929" w:rsidP="00550929">
      <w:pPr>
        <w:rPr>
          <w:color w:val="808080" w:themeColor="background1" w:themeShade="80"/>
        </w:rPr>
      </w:pPr>
    </w:p>
    <w:p w14:paraId="54B10DD9" w14:textId="77777777" w:rsidR="00550929" w:rsidRDefault="00550929" w:rsidP="00550929">
      <w:pPr>
        <w:jc w:val="right"/>
        <w:rPr>
          <w:color w:val="000000" w:themeColor="text1"/>
        </w:rPr>
      </w:pPr>
    </w:p>
    <w:p w14:paraId="276D23F6" w14:textId="2991FA1B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 w:rsidRPr="00F7545D">
        <w:rPr>
          <w:color w:val="000000" w:themeColor="text1"/>
        </w:rPr>
        <w:t xml:space="preserve">Kufstein, </w:t>
      </w:r>
      <w:r w:rsidR="004650B7">
        <w:rPr>
          <w:color w:val="000000" w:themeColor="text1"/>
        </w:rPr>
        <w:t>2</w:t>
      </w:r>
      <w:r w:rsidR="00686345">
        <w:rPr>
          <w:color w:val="000000" w:themeColor="text1"/>
        </w:rPr>
        <w:t>3</w:t>
      </w:r>
      <w:r w:rsidRPr="00F7545D">
        <w:rPr>
          <w:color w:val="000000" w:themeColor="text1"/>
        </w:rPr>
        <w:t>.0</w:t>
      </w:r>
      <w:r w:rsidR="00C04B06" w:rsidRPr="00F7545D">
        <w:rPr>
          <w:color w:val="000000" w:themeColor="text1"/>
        </w:rPr>
        <w:t>1</w:t>
      </w:r>
      <w:r w:rsidRPr="00F7545D">
        <w:rPr>
          <w:color w:val="000000" w:themeColor="text1"/>
        </w:rPr>
        <w:t>.202</w:t>
      </w:r>
      <w:r w:rsidR="00C04B06" w:rsidRPr="00F7545D">
        <w:rPr>
          <w:color w:val="000000" w:themeColor="text1"/>
        </w:rPr>
        <w:t>5</w:t>
      </w:r>
    </w:p>
    <w:p w14:paraId="21095DF3" w14:textId="77777777" w:rsidR="00550929" w:rsidRPr="00886601" w:rsidRDefault="00550929" w:rsidP="007822A3">
      <w:pPr>
        <w:rPr>
          <w:rFonts w:ascii="Montserrat" w:hAnsi="Montserrat"/>
          <w:b/>
          <w:bCs/>
          <w:sz w:val="32"/>
          <w:szCs w:val="29"/>
        </w:rPr>
      </w:pPr>
    </w:p>
    <w:p w14:paraId="380BCC3B" w14:textId="491C460E" w:rsidR="00C90247" w:rsidRPr="00C90247" w:rsidRDefault="00C90247" w:rsidP="007822A3">
      <w:pPr>
        <w:rPr>
          <w:rFonts w:ascii="Montserrat" w:hAnsi="Montserrat"/>
          <w:b/>
          <w:bCs/>
          <w:sz w:val="24"/>
          <w:szCs w:val="25"/>
        </w:rPr>
      </w:pPr>
      <w:r w:rsidRPr="00C90247">
        <w:rPr>
          <w:rFonts w:ascii="Montserrat" w:hAnsi="Montserrat"/>
          <w:b/>
          <w:bCs/>
          <w:sz w:val="24"/>
          <w:szCs w:val="25"/>
        </w:rPr>
        <w:t>55 Jahre Ebbser Koasamarsch - Das Wander- und Trailrunning-Event mit einmaliger Jubiläumsstrecke, limitierten Startplätzen und dem ersten Mini-Koasamarsch </w:t>
      </w:r>
    </w:p>
    <w:p w14:paraId="05747338" w14:textId="572B6D45" w:rsidR="007822A3" w:rsidRPr="000A69F2" w:rsidRDefault="00886601" w:rsidP="007822A3">
      <w:pPr>
        <w:rPr>
          <w:rFonts w:ascii="Montserrat" w:hAnsi="Montserrat"/>
          <w:b/>
          <w:bCs/>
          <w:sz w:val="22"/>
          <w:szCs w:val="23"/>
        </w:rPr>
      </w:pPr>
      <w:r>
        <w:rPr>
          <w:rFonts w:ascii="Montserrat" w:hAnsi="Montserrat"/>
          <w:b/>
          <w:bCs/>
        </w:rPr>
        <w:t xml:space="preserve">Das 55. Jubiläum des Kult-Events </w:t>
      </w:r>
      <w:r w:rsidR="00DF6C2E">
        <w:rPr>
          <w:rFonts w:ascii="Montserrat" w:hAnsi="Montserrat"/>
          <w:b/>
          <w:bCs/>
        </w:rPr>
        <w:t xml:space="preserve">im Kufsteinerland </w:t>
      </w:r>
      <w:r w:rsidR="00F82A99">
        <w:rPr>
          <w:rFonts w:ascii="Montserrat" w:hAnsi="Montserrat"/>
          <w:b/>
          <w:bCs/>
        </w:rPr>
        <w:t xml:space="preserve">bietet sportliche Highlights für </w:t>
      </w:r>
      <w:proofErr w:type="gramStart"/>
      <w:r>
        <w:rPr>
          <w:rFonts w:ascii="Montserrat" w:hAnsi="Montserrat"/>
          <w:b/>
          <w:bCs/>
        </w:rPr>
        <w:t>Wander:innen</w:t>
      </w:r>
      <w:proofErr w:type="gramEnd"/>
      <w:r>
        <w:rPr>
          <w:rFonts w:ascii="Montserrat" w:hAnsi="Montserrat"/>
          <w:b/>
          <w:bCs/>
        </w:rPr>
        <w:t xml:space="preserve"> und Trailrunner:innen</w:t>
      </w:r>
    </w:p>
    <w:p w14:paraId="5F74CEA2" w14:textId="77777777" w:rsidR="007822A3" w:rsidRDefault="007822A3" w:rsidP="007822A3"/>
    <w:p w14:paraId="5E5D315F" w14:textId="28F86479" w:rsidR="00BC168E" w:rsidRPr="000A69F2" w:rsidRDefault="000A69F2" w:rsidP="007822A3">
      <w:pPr>
        <w:rPr>
          <w:i/>
          <w:iCs/>
        </w:rPr>
      </w:pPr>
      <w:r w:rsidRPr="000A69F2">
        <w:rPr>
          <w:i/>
          <w:iCs/>
        </w:rPr>
        <w:t xml:space="preserve">Am 14. Juni 2025 feiert der Ebbser Koasamarsch sein 55. Jubiläum und lädt </w:t>
      </w:r>
      <w:proofErr w:type="gramStart"/>
      <w:r w:rsidRPr="000A69F2">
        <w:rPr>
          <w:i/>
          <w:iCs/>
        </w:rPr>
        <w:t>Wander:innen</w:t>
      </w:r>
      <w:proofErr w:type="gramEnd"/>
      <w:r w:rsidRPr="000A69F2">
        <w:rPr>
          <w:i/>
          <w:iCs/>
        </w:rPr>
        <w:t xml:space="preserve"> und</w:t>
      </w:r>
      <w:r w:rsidR="00A25633">
        <w:rPr>
          <w:i/>
          <w:iCs/>
        </w:rPr>
        <w:t xml:space="preserve"> </w:t>
      </w:r>
      <w:r w:rsidR="00A25633" w:rsidRPr="00A25633">
        <w:rPr>
          <w:i/>
          <w:iCs/>
        </w:rPr>
        <w:t>Trailrunner:innen aller Alters- und Leistungsstufe</w:t>
      </w:r>
      <w:r w:rsidR="00A25633">
        <w:rPr>
          <w:i/>
          <w:iCs/>
        </w:rPr>
        <w:t xml:space="preserve">n </w:t>
      </w:r>
      <w:r w:rsidRPr="000A69F2">
        <w:rPr>
          <w:i/>
          <w:iCs/>
        </w:rPr>
        <w:t xml:space="preserve">ins </w:t>
      </w:r>
      <w:r w:rsidR="00C04B06">
        <w:rPr>
          <w:i/>
          <w:iCs/>
        </w:rPr>
        <w:t>Kufsteinerland</w:t>
      </w:r>
      <w:r w:rsidRPr="000A69F2">
        <w:rPr>
          <w:i/>
          <w:iCs/>
        </w:rPr>
        <w:t xml:space="preserve"> ein. Mit einer </w:t>
      </w:r>
      <w:r w:rsidR="00C04B06">
        <w:rPr>
          <w:i/>
          <w:iCs/>
        </w:rPr>
        <w:t>einmaligen</w:t>
      </w:r>
      <w:r w:rsidRPr="000A69F2">
        <w:rPr>
          <w:i/>
          <w:iCs/>
        </w:rPr>
        <w:t xml:space="preserve"> Jubiläumsstrecke, einem Mini-Koasamarsch für Kinder und einem klaren Fokus auf Nachhaltigkeit wird </w:t>
      </w:r>
      <w:r w:rsidR="006F2AE0" w:rsidRPr="006F2AE0">
        <w:rPr>
          <w:i/>
          <w:iCs/>
        </w:rPr>
        <w:t>das Wander- und Trailrunning-Event</w:t>
      </w:r>
      <w:r w:rsidR="006F2AE0">
        <w:rPr>
          <w:i/>
          <w:iCs/>
        </w:rPr>
        <w:t xml:space="preserve"> </w:t>
      </w:r>
      <w:r w:rsidR="00F7545D">
        <w:rPr>
          <w:i/>
          <w:iCs/>
        </w:rPr>
        <w:t xml:space="preserve">mit Kult-Status </w:t>
      </w:r>
      <w:r w:rsidRPr="000A69F2">
        <w:rPr>
          <w:i/>
          <w:iCs/>
        </w:rPr>
        <w:t>einmal mehr zu einem besonderen Highlight im Tiroler Bergsommer.</w:t>
      </w:r>
    </w:p>
    <w:p w14:paraId="5A1888A1" w14:textId="1E2FDFFA" w:rsidR="00C04B06" w:rsidRPr="001D3C33" w:rsidRDefault="00C04B06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t xml:space="preserve">Am </w:t>
      </w:r>
      <w:r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>14. Juni 2025</w:t>
      </w:r>
      <w:r w:rsidRPr="001D3C33">
        <w:rPr>
          <w:rFonts w:ascii="HelveticaNeue Light" w:hAnsi="HelveticaNeue Light"/>
          <w:sz w:val="21"/>
          <w:szCs w:val="21"/>
        </w:rPr>
        <w:t xml:space="preserve"> heißt es wieder „</w:t>
      </w:r>
      <w:r w:rsidR="00C1177A" w:rsidRPr="001D3C33">
        <w:rPr>
          <w:rFonts w:ascii="HelveticaNeue Light" w:hAnsi="HelveticaNeue Light"/>
          <w:sz w:val="21"/>
          <w:szCs w:val="21"/>
        </w:rPr>
        <w:t xml:space="preserve">Zach, </w:t>
      </w:r>
      <w:proofErr w:type="spellStart"/>
      <w:r w:rsidR="00C1177A" w:rsidRPr="001D3C33">
        <w:rPr>
          <w:rFonts w:ascii="HelveticaNeue Light" w:hAnsi="HelveticaNeue Light"/>
          <w:sz w:val="21"/>
          <w:szCs w:val="21"/>
        </w:rPr>
        <w:t>owa</w:t>
      </w:r>
      <w:proofErr w:type="spellEnd"/>
      <w:r w:rsidR="00C1177A" w:rsidRPr="001D3C33">
        <w:rPr>
          <w:rFonts w:ascii="HelveticaNeue Light" w:hAnsi="HelveticaNeue Light"/>
          <w:sz w:val="21"/>
          <w:szCs w:val="21"/>
        </w:rPr>
        <w:t xml:space="preserve"> geil</w:t>
      </w:r>
      <w:r w:rsidRPr="001D3C33">
        <w:rPr>
          <w:rFonts w:ascii="HelveticaNeue Light" w:hAnsi="HelveticaNeue Light"/>
          <w:sz w:val="21"/>
          <w:szCs w:val="21"/>
        </w:rPr>
        <w:t xml:space="preserve">!“ – denn der </w:t>
      </w:r>
      <w:r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>Ebbser Koasamarsch</w:t>
      </w:r>
      <w:r w:rsidRPr="001D3C33">
        <w:rPr>
          <w:rFonts w:ascii="HelveticaNeue Light" w:hAnsi="HelveticaNeue Light"/>
          <w:sz w:val="21"/>
          <w:szCs w:val="21"/>
        </w:rPr>
        <w:t xml:space="preserve"> lädt zur 55. Jubiläumsauflage ein. Als einer der ältesten und traditionsreichsten Märsche Österreichs begeistert </w:t>
      </w:r>
      <w:r w:rsidR="00F7545D" w:rsidRPr="001D3C33">
        <w:rPr>
          <w:rFonts w:ascii="HelveticaNeue Light" w:hAnsi="HelveticaNeue Light"/>
          <w:sz w:val="21"/>
          <w:szCs w:val="21"/>
        </w:rPr>
        <w:t>das Sportevent</w:t>
      </w:r>
      <w:r w:rsidRPr="001D3C33">
        <w:rPr>
          <w:rFonts w:ascii="HelveticaNeue Light" w:hAnsi="HelveticaNeue Light"/>
          <w:sz w:val="21"/>
          <w:szCs w:val="21"/>
        </w:rPr>
        <w:t xml:space="preserve"> seit über fünf Jahrzehnten </w:t>
      </w:r>
      <w:proofErr w:type="gramStart"/>
      <w:r w:rsidRPr="001D3C33">
        <w:rPr>
          <w:rFonts w:ascii="HelveticaNeue Light" w:hAnsi="HelveticaNeue Light"/>
          <w:sz w:val="21"/>
          <w:szCs w:val="21"/>
        </w:rPr>
        <w:t>Wander:innen</w:t>
      </w:r>
      <w:proofErr w:type="gramEnd"/>
      <w:r w:rsidRPr="001D3C33">
        <w:rPr>
          <w:rFonts w:ascii="HelveticaNeue Light" w:hAnsi="HelveticaNeue Light"/>
          <w:sz w:val="21"/>
          <w:szCs w:val="21"/>
        </w:rPr>
        <w:t xml:space="preserve"> und, seit 2017, auch Trailrunner:innen.</w:t>
      </w:r>
    </w:p>
    <w:p w14:paraId="4D4BAEA3" w14:textId="33477667" w:rsidR="00B1725A" w:rsidRPr="001D3C33" w:rsidRDefault="00B1725A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t>Das Kaisergebirge, von den Einheimischen liebevoll „</w:t>
      </w:r>
      <w:proofErr w:type="spellStart"/>
      <w:r w:rsidRPr="001D3C33">
        <w:rPr>
          <w:rFonts w:ascii="HelveticaNeue Light" w:hAnsi="HelveticaNeue Light"/>
          <w:sz w:val="21"/>
          <w:szCs w:val="21"/>
        </w:rPr>
        <w:t>Koasa</w:t>
      </w:r>
      <w:proofErr w:type="spellEnd"/>
      <w:r w:rsidRPr="001D3C33">
        <w:rPr>
          <w:rFonts w:ascii="HelveticaNeue Light" w:hAnsi="HelveticaNeue Light"/>
          <w:sz w:val="21"/>
          <w:szCs w:val="21"/>
        </w:rPr>
        <w:t xml:space="preserve">“ genannt – eine dialektale Abkürzung für „Kaiser“ –, gibt dem </w:t>
      </w:r>
      <w:r w:rsidR="00F7545D" w:rsidRPr="001D3C33">
        <w:rPr>
          <w:rFonts w:ascii="HelveticaNeue Light" w:hAnsi="HelveticaNeue Light"/>
          <w:sz w:val="21"/>
          <w:szCs w:val="21"/>
        </w:rPr>
        <w:t>Ebbser Koasamarsch</w:t>
      </w:r>
      <w:r w:rsidRPr="001D3C33">
        <w:rPr>
          <w:rFonts w:ascii="HelveticaNeue Light" w:hAnsi="HelveticaNeue Light"/>
          <w:sz w:val="21"/>
          <w:szCs w:val="21"/>
        </w:rPr>
        <w:t xml:space="preserve"> seinen Namen und wird jedes Jahr aufs Neue zur Bühne für beeindruckende sportliche Leistungen. Ob auf den Wanderstrecken oder den Trailrunning-Routen: Der Ebbser Koasamarsch verbindet Tradition, Natur und sportliche Vielfalt wie kein anderes Event.</w:t>
      </w:r>
    </w:p>
    <w:p w14:paraId="73084C3C" w14:textId="66377045" w:rsidR="009C42ED" w:rsidRPr="001D3C33" w:rsidRDefault="00A25633" w:rsidP="00C04B06">
      <w:pPr>
        <w:pStyle w:val="StandardWeb"/>
        <w:rPr>
          <w:rStyle w:val="Fett"/>
          <w:rFonts w:ascii="HelveticaNeue" w:hAnsi="HelveticaNeue"/>
          <w:sz w:val="21"/>
          <w:szCs w:val="21"/>
        </w:rPr>
      </w:pPr>
      <w:r w:rsidRPr="001D3C33">
        <w:rPr>
          <w:rStyle w:val="Fett"/>
          <w:rFonts w:ascii="HelveticaNeue" w:hAnsi="HelveticaNeue"/>
          <w:sz w:val="21"/>
          <w:szCs w:val="21"/>
        </w:rPr>
        <w:t>NEU: EINMALIGE JUBILÄUMSSTRECKE UND MINI-KOASAMARSCH</w:t>
      </w:r>
    </w:p>
    <w:p w14:paraId="4AA0DDAA" w14:textId="7619BE8F" w:rsidR="00D03B26" w:rsidRDefault="00C04B06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t xml:space="preserve">Passend zum 55. Jubiläum </w:t>
      </w:r>
      <w:r w:rsidR="00CE6A6D" w:rsidRPr="001D3C33">
        <w:rPr>
          <w:rFonts w:ascii="HelveticaNeue Light" w:hAnsi="HelveticaNeue Light"/>
          <w:sz w:val="21"/>
          <w:szCs w:val="21"/>
        </w:rPr>
        <w:t>wartet dieses Jahr eine Jubiläumsstrecke</w:t>
      </w:r>
      <w:r w:rsidR="00886601" w:rsidRPr="001D3C33">
        <w:rPr>
          <w:rFonts w:ascii="HelveticaNeue Light" w:hAnsi="HelveticaNeue Light"/>
          <w:sz w:val="21"/>
          <w:szCs w:val="21"/>
        </w:rPr>
        <w:t>, die es nur 2025 geben wird</w:t>
      </w:r>
      <w:r w:rsidR="00CE6A6D" w:rsidRPr="001D3C33">
        <w:rPr>
          <w:rFonts w:ascii="HelveticaNeue Light" w:hAnsi="HelveticaNeue Light"/>
          <w:sz w:val="21"/>
          <w:szCs w:val="21"/>
        </w:rPr>
        <w:t>: der KOASA-55-Panorama-Trail. Mit einer Länge von 55 Kilometern und 3.900 Höhenmetern verspricht diese einmalige Strecke ein herausforderndes und unvergessliches Naturerlebnis, das selbst erfahrene Trailrunner:innen an ihre Grenzen bringt.</w:t>
      </w:r>
      <w:r w:rsidR="00D03B26">
        <w:rPr>
          <w:rFonts w:ascii="HelveticaNeue Light" w:hAnsi="HelveticaNeue Light"/>
          <w:sz w:val="21"/>
          <w:szCs w:val="21"/>
        </w:rPr>
        <w:t xml:space="preserve"> </w:t>
      </w:r>
    </w:p>
    <w:p w14:paraId="4D6C0CDA" w14:textId="67C5310A" w:rsidR="00CE6A6D" w:rsidRPr="001D3C33" w:rsidRDefault="00CE6A6D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lastRenderedPageBreak/>
        <w:t xml:space="preserve">Erstmals steht auch der Nachwuchs im Mittelpunkt: </w:t>
      </w:r>
      <w:r w:rsidR="00C90247">
        <w:rPr>
          <w:rFonts w:ascii="HelveticaNeue Light" w:hAnsi="HelveticaNeue Light"/>
          <w:sz w:val="21"/>
          <w:szCs w:val="21"/>
        </w:rPr>
        <w:t>Ein neuer</w:t>
      </w:r>
      <w:r w:rsidR="00B1725A" w:rsidRPr="001D3C33">
        <w:rPr>
          <w:rFonts w:ascii="HelveticaNeue Light" w:hAnsi="HelveticaNeue Light"/>
          <w:sz w:val="21"/>
          <w:szCs w:val="21"/>
        </w:rPr>
        <w:t xml:space="preserve"> Mini-Koasamarsch</w:t>
      </w:r>
      <w:r w:rsidR="00C90247">
        <w:rPr>
          <w:rFonts w:ascii="HelveticaNeue Light" w:hAnsi="HelveticaNeue Light"/>
          <w:sz w:val="21"/>
          <w:szCs w:val="21"/>
        </w:rPr>
        <w:t xml:space="preserve"> ist in Planung und </w:t>
      </w:r>
      <w:r w:rsidR="00B1725A" w:rsidRPr="001D3C33">
        <w:rPr>
          <w:rFonts w:ascii="HelveticaNeue Light" w:hAnsi="HelveticaNeue Light"/>
          <w:sz w:val="21"/>
          <w:szCs w:val="21"/>
        </w:rPr>
        <w:t xml:space="preserve">bietet speziell für Kinder kurze und altersgerechte Laufstrecken. So </w:t>
      </w:r>
      <w:r w:rsidRPr="001D3C33">
        <w:rPr>
          <w:rFonts w:ascii="HelveticaNeue Light" w:hAnsi="HelveticaNeue Light"/>
          <w:sz w:val="21"/>
          <w:szCs w:val="21"/>
        </w:rPr>
        <w:t xml:space="preserve">können </w:t>
      </w:r>
      <w:r w:rsidR="00886601" w:rsidRPr="001D3C33">
        <w:rPr>
          <w:rFonts w:ascii="HelveticaNeue Light" w:hAnsi="HelveticaNeue Light"/>
          <w:sz w:val="21"/>
          <w:szCs w:val="21"/>
        </w:rPr>
        <w:t xml:space="preserve">kleine </w:t>
      </w:r>
      <w:proofErr w:type="spellStart"/>
      <w:r w:rsidR="00F7545D" w:rsidRPr="001D3C33">
        <w:rPr>
          <w:rFonts w:ascii="HelveticaNeue Light" w:hAnsi="HelveticaNeue Light"/>
          <w:sz w:val="21"/>
          <w:szCs w:val="21"/>
        </w:rPr>
        <w:t>L</w:t>
      </w:r>
      <w:r w:rsidR="00B1725A" w:rsidRPr="001D3C33">
        <w:rPr>
          <w:rFonts w:ascii="HelveticaNeue Light" w:hAnsi="HelveticaNeue Light"/>
          <w:sz w:val="21"/>
          <w:szCs w:val="21"/>
        </w:rPr>
        <w:t>äufer:innen</w:t>
      </w:r>
      <w:proofErr w:type="spellEnd"/>
      <w:r w:rsidRPr="001D3C33">
        <w:rPr>
          <w:rFonts w:ascii="HelveticaNeue Light" w:hAnsi="HelveticaNeue Light"/>
          <w:sz w:val="21"/>
          <w:szCs w:val="21"/>
        </w:rPr>
        <w:t xml:space="preserve"> spielerisch erste Outdoor-Erfahrungen sammeln und Teil der Koasamarsch-Community werden.</w:t>
      </w:r>
    </w:p>
    <w:p w14:paraId="54B066BD" w14:textId="35DCCAA0" w:rsidR="00D03B26" w:rsidRDefault="00A25633" w:rsidP="00D03B2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Style w:val="Fett"/>
          <w:rFonts w:ascii="HelveticaNeue" w:hAnsi="HelveticaNeue"/>
          <w:sz w:val="21"/>
          <w:szCs w:val="21"/>
        </w:rPr>
        <w:t>NACHHALTIGKEIT IM FOKUS UND BEGRENZTE STARTPLÄTZE</w:t>
      </w:r>
      <w:r w:rsidRPr="001D3C33">
        <w:rPr>
          <w:rStyle w:val="Fett"/>
          <w:rFonts w:ascii="HelveticaNeue" w:hAnsi="HelveticaNeue"/>
          <w:sz w:val="21"/>
          <w:szCs w:val="21"/>
        </w:rPr>
        <w:br/>
      </w:r>
      <w:r w:rsidR="0047493E" w:rsidRPr="001D3C33">
        <w:rPr>
          <w:rFonts w:ascii="HelveticaNeue Light" w:hAnsi="HelveticaNeue Light"/>
          <w:sz w:val="21"/>
          <w:szCs w:val="21"/>
        </w:rPr>
        <w:br/>
      </w:r>
      <w:r w:rsidR="006E7611" w:rsidRPr="001D3C33">
        <w:rPr>
          <w:rFonts w:ascii="HelveticaNeue Light" w:hAnsi="HelveticaNeue Light"/>
          <w:sz w:val="21"/>
          <w:szCs w:val="21"/>
        </w:rPr>
        <w:t xml:space="preserve">„Das Kaisergebirge, in dem die Strecken des Ebbser </w:t>
      </w:r>
      <w:proofErr w:type="spellStart"/>
      <w:r w:rsidR="006E7611" w:rsidRPr="001D3C33">
        <w:rPr>
          <w:rFonts w:ascii="HelveticaNeue Light" w:hAnsi="HelveticaNeue Light"/>
          <w:sz w:val="21"/>
          <w:szCs w:val="21"/>
        </w:rPr>
        <w:t>Koasamarschs</w:t>
      </w:r>
      <w:proofErr w:type="spellEnd"/>
      <w:r w:rsidR="006E7611" w:rsidRPr="001D3C33">
        <w:rPr>
          <w:rFonts w:ascii="HelveticaNeue Light" w:hAnsi="HelveticaNeue Light"/>
          <w:sz w:val="21"/>
          <w:szCs w:val="21"/>
        </w:rPr>
        <w:t xml:space="preserve"> verlaufen, ist eines der schönsten Naturschutzgebiete Österreichs. Der Schutz dieser einzigartigen Landschaft hat für unser Veranstaltungsteam oberste Priorität“, so Andreas Moser vom WSV </w:t>
      </w:r>
      <w:proofErr w:type="spellStart"/>
      <w:r w:rsidR="006E7611" w:rsidRPr="001D3C33">
        <w:rPr>
          <w:rFonts w:ascii="HelveticaNeue Light" w:hAnsi="HelveticaNeue Light"/>
          <w:sz w:val="21"/>
          <w:szCs w:val="21"/>
        </w:rPr>
        <w:t>Ebbs</w:t>
      </w:r>
      <w:proofErr w:type="spellEnd"/>
      <w:r w:rsidR="006E7611" w:rsidRPr="001D3C33">
        <w:rPr>
          <w:rFonts w:ascii="HelveticaNeue Light" w:hAnsi="HelveticaNeue Light"/>
          <w:sz w:val="21"/>
          <w:szCs w:val="21"/>
        </w:rPr>
        <w:t>.</w:t>
      </w:r>
      <w:r w:rsidR="009A058B" w:rsidRPr="001D3C33">
        <w:rPr>
          <w:rFonts w:ascii="HelveticaNeue Light" w:hAnsi="HelveticaNeue Light"/>
          <w:sz w:val="21"/>
          <w:szCs w:val="21"/>
        </w:rPr>
        <w:t xml:space="preserve"> </w:t>
      </w:r>
      <w:r w:rsidR="00C04B06" w:rsidRPr="001D3C33">
        <w:rPr>
          <w:rFonts w:ascii="HelveticaNeue Light" w:hAnsi="HelveticaNeue Light"/>
          <w:sz w:val="21"/>
          <w:szCs w:val="21"/>
        </w:rPr>
        <w:t xml:space="preserve">Damit diese einzigartige Landschaft erhalten bleibt, wird die </w:t>
      </w:r>
      <w:r w:rsidR="00D03B26">
        <w:rPr>
          <w:rFonts w:ascii="HelveticaNeue Light" w:hAnsi="HelveticaNeue Light"/>
          <w:sz w:val="21"/>
          <w:szCs w:val="21"/>
        </w:rPr>
        <w:t>Z</w:t>
      </w:r>
      <w:r w:rsidR="0047493E" w:rsidRPr="001D3C33">
        <w:rPr>
          <w:rFonts w:ascii="HelveticaNeue Light" w:hAnsi="HelveticaNeue Light"/>
          <w:sz w:val="21"/>
          <w:szCs w:val="21"/>
        </w:rPr>
        <w:t xml:space="preserve">ahl der </w:t>
      </w:r>
      <w:proofErr w:type="spellStart"/>
      <w:r w:rsidR="0047493E" w:rsidRPr="001D3C33">
        <w:rPr>
          <w:rFonts w:ascii="HelveticaNeue Light" w:hAnsi="HelveticaNeue Light"/>
          <w:sz w:val="21"/>
          <w:szCs w:val="21"/>
        </w:rPr>
        <w:t>Teilnehmer:innen</w:t>
      </w:r>
      <w:proofErr w:type="spellEnd"/>
      <w:r w:rsidR="00C04B06" w:rsidRPr="001D3C33">
        <w:rPr>
          <w:rFonts w:ascii="HelveticaNeue Light" w:hAnsi="HelveticaNeue Light"/>
          <w:sz w:val="21"/>
          <w:szCs w:val="21"/>
        </w:rPr>
        <w:t xml:space="preserve"> bewusst auf </w:t>
      </w:r>
      <w:r w:rsidR="00C04B06"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 xml:space="preserve">1200 </w:t>
      </w:r>
      <w:proofErr w:type="spellStart"/>
      <w:r w:rsidR="00C04B06"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>Starter:innen</w:t>
      </w:r>
      <w:proofErr w:type="spellEnd"/>
      <w:r w:rsidR="00C04B06" w:rsidRPr="001D3C33">
        <w:rPr>
          <w:rFonts w:ascii="HelveticaNeue Light" w:hAnsi="HelveticaNeue Light"/>
          <w:sz w:val="21"/>
          <w:szCs w:val="21"/>
        </w:rPr>
        <w:t xml:space="preserve"> begrenzt.</w:t>
      </w:r>
      <w:r w:rsidR="00D03B26" w:rsidRPr="00D03B26">
        <w:rPr>
          <w:rFonts w:ascii="HelveticaNeue Light" w:hAnsi="HelveticaNeue Light"/>
          <w:sz w:val="21"/>
          <w:szCs w:val="21"/>
        </w:rPr>
        <w:t xml:space="preserve"> Für die Jubiläumsstrecke KOASA-55-Panorama-Trail gilt ein Limit von 155 </w:t>
      </w:r>
      <w:r w:rsidR="00D03B26">
        <w:rPr>
          <w:rFonts w:ascii="HelveticaNeue Light" w:hAnsi="HelveticaNeue Light"/>
          <w:sz w:val="21"/>
          <w:szCs w:val="21"/>
        </w:rPr>
        <w:t>Startplätzen.</w:t>
      </w:r>
    </w:p>
    <w:p w14:paraId="4D0AB748" w14:textId="77777777" w:rsidR="004650B7" w:rsidRDefault="00B1725A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t>Zudem setzt der Ebbser Koasamarsch verstärkt auf umweltschonende Maßnahmen: Plastikbecher und -besteck werden durch nachhaltige Alternativen ersetzt, Müllvermeidung steht an oberster Stelle, und regionale Produkte werden bevorzugt.</w:t>
      </w:r>
    </w:p>
    <w:p w14:paraId="55794A9F" w14:textId="67C468AC" w:rsidR="00C04B06" w:rsidRPr="001D3C33" w:rsidRDefault="004650B7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Style w:val="Fett"/>
          <w:rFonts w:ascii="HelveticaNeue" w:hAnsi="HelveticaNeue"/>
          <w:sz w:val="21"/>
          <w:szCs w:val="21"/>
        </w:rPr>
        <w:t>ÖSTERREICHISCHE MEISTERSCHAFTEN IM TRAILMARATHON 2025</w:t>
      </w:r>
      <w:r w:rsidRPr="001D3C33">
        <w:rPr>
          <w:rStyle w:val="Fett"/>
          <w:rFonts w:ascii="HelveticaNeue" w:hAnsi="HelveticaNeue"/>
          <w:sz w:val="21"/>
          <w:szCs w:val="21"/>
        </w:rPr>
        <w:br/>
      </w:r>
      <w:r w:rsidRPr="001D3C33">
        <w:rPr>
          <w:rFonts w:ascii="HelveticaNeue Light" w:hAnsi="HelveticaNeue Light"/>
          <w:sz w:val="21"/>
          <w:szCs w:val="21"/>
        </w:rPr>
        <w:br/>
        <w:t xml:space="preserve">Ein weiteres Highlight des 55. Jubiläums: Im Rahmen des diesjährigen Ebbser </w:t>
      </w:r>
      <w:proofErr w:type="spellStart"/>
      <w:r w:rsidRPr="001D3C33">
        <w:rPr>
          <w:rFonts w:ascii="HelveticaNeue Light" w:hAnsi="HelveticaNeue Light"/>
          <w:sz w:val="21"/>
          <w:szCs w:val="21"/>
        </w:rPr>
        <w:t>Koasamarsches</w:t>
      </w:r>
      <w:proofErr w:type="spellEnd"/>
      <w:r w:rsidRPr="001D3C33">
        <w:rPr>
          <w:rFonts w:ascii="HelveticaNeue Light" w:hAnsi="HelveticaNeue Light"/>
          <w:sz w:val="21"/>
          <w:szCs w:val="21"/>
        </w:rPr>
        <w:t xml:space="preserve"> werden beim KOASA-Marathon die Österreichischen Meisterschaften</w:t>
      </w:r>
      <w:r>
        <w:rPr>
          <w:rFonts w:ascii="HelveticaNeue Light" w:hAnsi="HelveticaNeue Light"/>
          <w:sz w:val="21"/>
          <w:szCs w:val="21"/>
        </w:rPr>
        <w:t xml:space="preserve"> </w:t>
      </w:r>
      <w:r w:rsidRPr="001D3C33">
        <w:rPr>
          <w:rFonts w:ascii="HelveticaNeue Light" w:hAnsi="HelveticaNeue Light"/>
          <w:sz w:val="21"/>
          <w:szCs w:val="21"/>
        </w:rPr>
        <w:t xml:space="preserve">im </w:t>
      </w:r>
      <w:proofErr w:type="spellStart"/>
      <w:r w:rsidRPr="001D3C33">
        <w:rPr>
          <w:rFonts w:ascii="HelveticaNeue Light" w:hAnsi="HelveticaNeue Light"/>
          <w:sz w:val="21"/>
          <w:szCs w:val="21"/>
        </w:rPr>
        <w:t>Trailmarathon</w:t>
      </w:r>
      <w:proofErr w:type="spellEnd"/>
      <w:r w:rsidRPr="001D3C33">
        <w:rPr>
          <w:rFonts w:ascii="HelveticaNeue Light" w:hAnsi="HelveticaNeue Light"/>
          <w:sz w:val="21"/>
          <w:szCs w:val="21"/>
        </w:rPr>
        <w:t xml:space="preserve"> 2025 ausgetragen. Die Nennung erfolgt ausschließlich an den ÖLV online unter oelv.athmin.at.</w:t>
      </w:r>
      <w:r w:rsidR="00860D8C" w:rsidRPr="001D3C33">
        <w:rPr>
          <w:rFonts w:ascii="HelveticaNeue Light" w:hAnsi="HelveticaNeue Light"/>
          <w:sz w:val="21"/>
          <w:szCs w:val="21"/>
        </w:rPr>
        <w:br/>
      </w:r>
      <w:r w:rsidR="00860D8C" w:rsidRPr="001D3C33">
        <w:rPr>
          <w:rFonts w:ascii="HelveticaNeue Light" w:hAnsi="HelveticaNeue Light"/>
          <w:sz w:val="21"/>
          <w:szCs w:val="21"/>
        </w:rPr>
        <w:br/>
      </w:r>
      <w:r w:rsidR="00A25633" w:rsidRPr="001D3C33">
        <w:rPr>
          <w:rStyle w:val="Fett"/>
          <w:rFonts w:ascii="HelveticaNeue" w:hAnsi="HelveticaNeue"/>
          <w:sz w:val="21"/>
          <w:szCs w:val="21"/>
        </w:rPr>
        <w:t>EIN EVENT FÜR ALLE – UNABHÄNGIG VON ALTER ODER LEISTUNGSNIVEAU</w:t>
      </w:r>
      <w:r w:rsidR="00A25633" w:rsidRPr="001D3C33">
        <w:rPr>
          <w:rStyle w:val="Fett"/>
          <w:rFonts w:ascii="HelveticaNeue" w:hAnsi="HelveticaNeue"/>
          <w:sz w:val="21"/>
          <w:szCs w:val="21"/>
        </w:rPr>
        <w:br/>
      </w:r>
      <w:r w:rsidR="00860D8C" w:rsidRPr="001D3C33">
        <w:rPr>
          <w:rFonts w:ascii="HelveticaNeue Light" w:hAnsi="HelveticaNeue Light"/>
          <w:sz w:val="21"/>
          <w:szCs w:val="21"/>
        </w:rPr>
        <w:br/>
      </w:r>
      <w:r w:rsidR="00B56FA3" w:rsidRPr="001D3C33">
        <w:rPr>
          <w:rFonts w:ascii="HelveticaNeue Light" w:hAnsi="HelveticaNeue Light"/>
          <w:sz w:val="21"/>
          <w:szCs w:val="21"/>
        </w:rPr>
        <w:t>Die Vielfalt der Strecken – insgesamt vier Wander- und vier Trailrunning-Routen – ermöglicht es allen Teilnehmenden, das Kult-Event im Kufsteinerland nach ihren Vorlieben und F</w:t>
      </w:r>
      <w:r w:rsidR="00F7545D" w:rsidRPr="001D3C33">
        <w:rPr>
          <w:rFonts w:ascii="HelveticaNeue Light" w:hAnsi="HelveticaNeue Light"/>
          <w:sz w:val="21"/>
          <w:szCs w:val="21"/>
        </w:rPr>
        <w:t>itnesslevel</w:t>
      </w:r>
      <w:r w:rsidR="00B56FA3" w:rsidRPr="001D3C33">
        <w:rPr>
          <w:rFonts w:ascii="HelveticaNeue Light" w:hAnsi="HelveticaNeue Light"/>
          <w:sz w:val="21"/>
          <w:szCs w:val="21"/>
        </w:rPr>
        <w:t xml:space="preserve"> zu genießen. </w:t>
      </w:r>
      <w:r w:rsidR="00F82A99" w:rsidRPr="001D3C33">
        <w:rPr>
          <w:rFonts w:ascii="HelveticaNeue Light" w:hAnsi="HelveticaNeue Light"/>
          <w:sz w:val="21"/>
          <w:szCs w:val="21"/>
        </w:rPr>
        <w:t xml:space="preserve">Egal ob </w:t>
      </w:r>
      <w:r w:rsidR="00B56FA3" w:rsidRPr="001D3C33">
        <w:rPr>
          <w:rFonts w:ascii="HelveticaNeue Light" w:hAnsi="HelveticaNeue Light"/>
          <w:sz w:val="21"/>
          <w:szCs w:val="21"/>
        </w:rPr>
        <w:t>eine</w:t>
      </w:r>
      <w:r w:rsidR="00F82A99" w:rsidRPr="001D3C33">
        <w:rPr>
          <w:rFonts w:ascii="HelveticaNeue Light" w:hAnsi="HelveticaNeue Light"/>
          <w:sz w:val="21"/>
          <w:szCs w:val="21"/>
        </w:rPr>
        <w:t xml:space="preserve"> Wander</w:t>
      </w:r>
      <w:r w:rsidR="00B56FA3" w:rsidRPr="001D3C33">
        <w:rPr>
          <w:rFonts w:ascii="HelveticaNeue Light" w:hAnsi="HelveticaNeue Light"/>
          <w:sz w:val="21"/>
          <w:szCs w:val="21"/>
        </w:rPr>
        <w:t>u</w:t>
      </w:r>
      <w:r w:rsidR="00F82A99" w:rsidRPr="001D3C33">
        <w:rPr>
          <w:rFonts w:ascii="HelveticaNeue Light" w:hAnsi="HelveticaNeue Light"/>
          <w:sz w:val="21"/>
          <w:szCs w:val="21"/>
        </w:rPr>
        <w:t xml:space="preserve">ng </w:t>
      </w:r>
      <w:r w:rsidR="00834F5D" w:rsidRPr="001D3C33">
        <w:rPr>
          <w:rFonts w:ascii="HelveticaNeue Light" w:hAnsi="HelveticaNeue Light"/>
          <w:sz w:val="21"/>
          <w:szCs w:val="21"/>
        </w:rPr>
        <w:t>entlang des Zahmen Kaisers</w:t>
      </w:r>
      <w:r w:rsidR="00F82A99" w:rsidRPr="001D3C33">
        <w:rPr>
          <w:rFonts w:ascii="HelveticaNeue Light" w:hAnsi="HelveticaNeue Light"/>
          <w:sz w:val="21"/>
          <w:szCs w:val="21"/>
        </w:rPr>
        <w:t xml:space="preserve"> oder der anspruchsvolle KOASA-Marathon mit 44 Kilometern und 2.100 Höhenmetern: Der </w:t>
      </w:r>
      <w:r w:rsidR="00834F5D" w:rsidRPr="001D3C33">
        <w:rPr>
          <w:rFonts w:ascii="HelveticaNeue Light" w:hAnsi="HelveticaNeue Light"/>
          <w:sz w:val="21"/>
          <w:szCs w:val="21"/>
        </w:rPr>
        <w:t xml:space="preserve">Ebbser </w:t>
      </w:r>
      <w:r w:rsidR="00F82A99" w:rsidRPr="001D3C33">
        <w:rPr>
          <w:rFonts w:ascii="HelveticaNeue Light" w:hAnsi="HelveticaNeue Light"/>
          <w:sz w:val="21"/>
          <w:szCs w:val="21"/>
        </w:rPr>
        <w:t xml:space="preserve">Koasamarsch bietet für </w:t>
      </w:r>
      <w:proofErr w:type="spellStart"/>
      <w:r w:rsidR="00F82A99" w:rsidRPr="001D3C33">
        <w:rPr>
          <w:rFonts w:ascii="HelveticaNeue Light" w:hAnsi="HelveticaNeue Light"/>
          <w:sz w:val="21"/>
          <w:szCs w:val="21"/>
        </w:rPr>
        <w:t>jede:n</w:t>
      </w:r>
      <w:proofErr w:type="spellEnd"/>
      <w:r w:rsidR="00F82A99" w:rsidRPr="001D3C33">
        <w:rPr>
          <w:rFonts w:ascii="HelveticaNeue Light" w:hAnsi="HelveticaNeue Light"/>
          <w:sz w:val="21"/>
          <w:szCs w:val="21"/>
        </w:rPr>
        <w:t xml:space="preserve"> die passende Herausforderung. </w:t>
      </w:r>
    </w:p>
    <w:p w14:paraId="75498993" w14:textId="2A2C6862" w:rsidR="009C42ED" w:rsidRPr="001D3C33" w:rsidRDefault="00A25633" w:rsidP="009C42ED">
      <w:pPr>
        <w:spacing w:before="100" w:beforeAutospacing="1" w:after="100" w:afterAutospacing="1" w:line="240" w:lineRule="auto"/>
        <w:outlineLvl w:val="2"/>
        <w:rPr>
          <w:rStyle w:val="Fett"/>
          <w:rFonts w:ascii="HelveticaNeue" w:hAnsi="HelveticaNeue"/>
          <w:lang w:eastAsia="de-DE"/>
        </w:rPr>
      </w:pPr>
      <w:r w:rsidRPr="001D3C33">
        <w:rPr>
          <w:rStyle w:val="Fett"/>
          <w:rFonts w:ascii="HelveticaNeue" w:hAnsi="HelveticaNeue"/>
          <w:lang w:eastAsia="de-DE"/>
        </w:rPr>
        <w:t>ÜBERBLICK ÜBER DIE STRECKEN</w:t>
      </w:r>
    </w:p>
    <w:p w14:paraId="212FD1ED" w14:textId="77777777" w:rsidR="009C42ED" w:rsidRPr="001D3C33" w:rsidRDefault="009C42ED" w:rsidP="009C42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b/>
          <w:bCs/>
          <w:kern w:val="0"/>
          <w:lang w:eastAsia="de-DE"/>
          <w14:ligatures w14:val="none"/>
        </w:rPr>
        <w:t>Trailrunning:</w:t>
      </w:r>
    </w:p>
    <w:p w14:paraId="42953ECC" w14:textId="697253A3" w:rsidR="009C42ED" w:rsidRPr="001D3C33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>KOASA-55-Panorama-Trail: 55 km und 3.900 hm</w:t>
      </w:r>
    </w:p>
    <w:p w14:paraId="7296FFCF" w14:textId="78393EB3" w:rsidR="009C42ED" w:rsidRPr="001D3C33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>KOASA-Marathon: 44 km und 2.300 hm</w:t>
      </w:r>
      <w:r w:rsidR="006F2AE0">
        <w:rPr>
          <w:rFonts w:eastAsia="Times New Roman" w:cs="Times New Roman"/>
          <w:kern w:val="0"/>
          <w:lang w:eastAsia="de-DE"/>
          <w14:ligatures w14:val="none"/>
        </w:rPr>
        <w:t xml:space="preserve"> (Österreichische Meisterschaft)</w:t>
      </w:r>
    </w:p>
    <w:p w14:paraId="25E09107" w14:textId="447AF25A" w:rsidR="009C42ED" w:rsidRPr="001D3C33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val="en-US" w:eastAsia="de-DE"/>
          <w14:ligatures w14:val="none"/>
        </w:rPr>
      </w:pPr>
      <w:r w:rsidRPr="001D3C33">
        <w:rPr>
          <w:rFonts w:eastAsia="Times New Roman" w:cs="Times New Roman"/>
          <w:kern w:val="0"/>
          <w:lang w:val="en-US" w:eastAsia="de-DE"/>
          <w14:ligatures w14:val="none"/>
        </w:rPr>
        <w:t>KOASA-Classic-Run: 33 km und 1.910 hm</w:t>
      </w:r>
    </w:p>
    <w:p w14:paraId="33287184" w14:textId="76323C36" w:rsidR="009C42ED" w:rsidRPr="001D3C33" w:rsidRDefault="009C42ED" w:rsidP="009C42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>KOASA-Höllenritt: 20 km und 1.000 hm</w:t>
      </w:r>
    </w:p>
    <w:p w14:paraId="3197A2BB" w14:textId="73C316BB" w:rsidR="009C42ED" w:rsidRPr="001D3C33" w:rsidRDefault="009C42ED" w:rsidP="009C42E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b/>
          <w:bCs/>
          <w:kern w:val="0"/>
          <w:lang w:eastAsia="de-DE"/>
          <w14:ligatures w14:val="none"/>
        </w:rPr>
        <w:t>Wanderung</w:t>
      </w:r>
      <w:r w:rsidR="00860D8C" w:rsidRPr="001D3C33">
        <w:rPr>
          <w:rFonts w:eastAsia="Times New Roman" w:cs="Times New Roman"/>
          <w:b/>
          <w:bCs/>
          <w:kern w:val="0"/>
          <w:lang w:eastAsia="de-DE"/>
          <w14:ligatures w14:val="none"/>
        </w:rPr>
        <w:t>en</w:t>
      </w:r>
      <w:r w:rsidRPr="001D3C33">
        <w:rPr>
          <w:rFonts w:eastAsia="Times New Roman" w:cs="Times New Roman"/>
          <w:b/>
          <w:bCs/>
          <w:kern w:val="0"/>
          <w:lang w:eastAsia="de-DE"/>
          <w14:ligatures w14:val="none"/>
        </w:rPr>
        <w:t>:</w:t>
      </w:r>
    </w:p>
    <w:p w14:paraId="214AA83E" w14:textId="5BC96CA8" w:rsidR="009C42ED" w:rsidRPr="001D3C33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>KOASA-33er Wanderung: 33 km und 1.910 hm</w:t>
      </w:r>
    </w:p>
    <w:p w14:paraId="482510DD" w14:textId="1C95AE49" w:rsidR="009C42ED" w:rsidRPr="001D3C33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>KOASA-20er Wanderung – durch die Hölle: 20 km und 1.000 hm</w:t>
      </w:r>
    </w:p>
    <w:p w14:paraId="5104CCEB" w14:textId="25A34473" w:rsidR="009C42ED" w:rsidRPr="001D3C33" w:rsidRDefault="009C42ED" w:rsidP="009C42E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 xml:space="preserve">KOASA-Marsch Talwanderung "12er": </w:t>
      </w:r>
      <w:r w:rsidR="005A021C" w:rsidRPr="001D3C33">
        <w:rPr>
          <w:rFonts w:eastAsia="Times New Roman" w:cs="Times New Roman"/>
          <w:kern w:val="0"/>
          <w:lang w:eastAsia="de-DE"/>
          <w14:ligatures w14:val="none"/>
        </w:rPr>
        <w:t>ca. 12</w:t>
      </w:r>
      <w:r w:rsidRPr="001D3C33">
        <w:rPr>
          <w:rFonts w:eastAsia="Times New Roman" w:cs="Times New Roman"/>
          <w:kern w:val="0"/>
          <w:lang w:eastAsia="de-DE"/>
          <w14:ligatures w14:val="none"/>
        </w:rPr>
        <w:t xml:space="preserve"> km</w:t>
      </w:r>
    </w:p>
    <w:p w14:paraId="3E59CC9F" w14:textId="707AEFF6" w:rsidR="009C42ED" w:rsidRPr="001D3C33" w:rsidRDefault="009C42ED" w:rsidP="00C04B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de-DE"/>
          <w14:ligatures w14:val="none"/>
        </w:rPr>
      </w:pPr>
      <w:r w:rsidRPr="001D3C33">
        <w:rPr>
          <w:rFonts w:eastAsia="Times New Roman" w:cs="Times New Roman"/>
          <w:kern w:val="0"/>
          <w:lang w:eastAsia="de-DE"/>
          <w14:ligatures w14:val="none"/>
        </w:rPr>
        <w:t xml:space="preserve">KOASA-Marsch Talwanderung "5er": </w:t>
      </w:r>
      <w:r w:rsidR="005A021C" w:rsidRPr="001D3C33">
        <w:rPr>
          <w:rFonts w:eastAsia="Times New Roman" w:cs="Times New Roman"/>
          <w:kern w:val="0"/>
          <w:lang w:eastAsia="de-DE"/>
          <w14:ligatures w14:val="none"/>
        </w:rPr>
        <w:t>ca. 5</w:t>
      </w:r>
      <w:r w:rsidRPr="001D3C33">
        <w:rPr>
          <w:rFonts w:eastAsia="Times New Roman" w:cs="Times New Roman"/>
          <w:kern w:val="0"/>
          <w:lang w:eastAsia="de-DE"/>
          <w14:ligatures w14:val="none"/>
        </w:rPr>
        <w:t xml:space="preserve"> km</w:t>
      </w:r>
    </w:p>
    <w:p w14:paraId="7B28E47F" w14:textId="34282FC5" w:rsidR="00A258CC" w:rsidRPr="001D3C33" w:rsidRDefault="00860D8C" w:rsidP="00A258CC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Style w:val="Fett"/>
          <w:rFonts w:ascii="HelveticaNeue" w:eastAsiaTheme="minorHAnsi" w:hAnsi="HelveticaNeue" w:cs="Times New Roman (Textkörper CS)"/>
          <w:kern w:val="2"/>
          <w:sz w:val="21"/>
          <w:szCs w:val="21"/>
          <w14:ligatures w14:val="standardContextual"/>
        </w:rPr>
        <w:lastRenderedPageBreak/>
        <w:br/>
      </w:r>
      <w:r w:rsidR="00A25633" w:rsidRPr="001D3C33">
        <w:rPr>
          <w:rStyle w:val="Fett"/>
          <w:rFonts w:ascii="HelveticaNeue" w:eastAsiaTheme="minorHAnsi" w:hAnsi="HelveticaNeue" w:cs="Times New Roman (Textkörper CS)"/>
          <w:kern w:val="2"/>
          <w:sz w:val="21"/>
          <w:szCs w:val="21"/>
          <w14:ligatures w14:val="standardContextual"/>
        </w:rPr>
        <w:t>55 JAHRE EBBSER KOASAMARSCH GEMEINSAM FEIERN</w:t>
      </w:r>
      <w:r w:rsidR="00A25633" w:rsidRPr="001D3C33">
        <w:rPr>
          <w:rStyle w:val="Fett"/>
          <w:rFonts w:ascii="HelveticaNeue" w:eastAsiaTheme="minorHAnsi" w:hAnsi="HelveticaNeue" w:cs="Times New Roman (Textkörper CS)"/>
          <w:kern w:val="2"/>
          <w:sz w:val="21"/>
          <w:szCs w:val="21"/>
          <w14:ligatures w14:val="standardContextual"/>
        </w:rPr>
        <w:br/>
      </w:r>
      <w:r w:rsidR="009C42ED" w:rsidRPr="001D3C33">
        <w:rPr>
          <w:rStyle w:val="Fett"/>
          <w:rFonts w:ascii="HelveticaNeue" w:eastAsiaTheme="minorHAnsi" w:hAnsi="HelveticaNeue" w:cs="Times New Roman (Textkörper CS)"/>
          <w:kern w:val="2"/>
          <w:sz w:val="21"/>
          <w:szCs w:val="21"/>
          <w14:ligatures w14:val="standardContextual"/>
        </w:rPr>
        <w:br/>
      </w:r>
      <w:r w:rsidR="005A021C" w:rsidRPr="001D3C33">
        <w:rPr>
          <w:rFonts w:ascii="HelveticaNeue Light" w:hAnsi="HelveticaNeue Light"/>
          <w:sz w:val="21"/>
          <w:szCs w:val="21"/>
        </w:rPr>
        <w:t xml:space="preserve">Am 14. Juni 2025 soll das 55-jährige Bestehen des Ebbser </w:t>
      </w:r>
      <w:proofErr w:type="spellStart"/>
      <w:r w:rsidR="005A021C" w:rsidRPr="001D3C33">
        <w:rPr>
          <w:rFonts w:ascii="HelveticaNeue Light" w:hAnsi="HelveticaNeue Light"/>
          <w:sz w:val="21"/>
          <w:szCs w:val="21"/>
        </w:rPr>
        <w:t>Koasamarschs</w:t>
      </w:r>
      <w:proofErr w:type="spellEnd"/>
      <w:r w:rsidR="005A021C" w:rsidRPr="001D3C33">
        <w:rPr>
          <w:rFonts w:ascii="HelveticaNeue Light" w:hAnsi="HelveticaNeue Light"/>
          <w:sz w:val="21"/>
          <w:szCs w:val="21"/>
        </w:rPr>
        <w:t xml:space="preserve"> </w:t>
      </w:r>
      <w:r w:rsidR="00C90247" w:rsidRPr="001D3C33">
        <w:rPr>
          <w:rFonts w:ascii="HelveticaNeue Light" w:hAnsi="HelveticaNeue Light"/>
          <w:sz w:val="21"/>
          <w:szCs w:val="21"/>
        </w:rPr>
        <w:t>gebüh</w:t>
      </w:r>
      <w:r w:rsidR="00C90247">
        <w:rPr>
          <w:rFonts w:ascii="HelveticaNeue Light" w:hAnsi="HelveticaNeue Light"/>
          <w:sz w:val="21"/>
          <w:szCs w:val="21"/>
        </w:rPr>
        <w:t>rend</w:t>
      </w:r>
      <w:r w:rsidR="005A021C" w:rsidRPr="001D3C33">
        <w:rPr>
          <w:rFonts w:ascii="HelveticaNeue Light" w:hAnsi="HelveticaNeue Light"/>
          <w:sz w:val="21"/>
          <w:szCs w:val="21"/>
        </w:rPr>
        <w:t xml:space="preserve"> gefeiert werden. </w:t>
      </w:r>
      <w:r w:rsidR="00A258CC" w:rsidRPr="001D3C33">
        <w:rPr>
          <w:rFonts w:ascii="HelveticaNeue Light" w:hAnsi="HelveticaNeue Light"/>
          <w:sz w:val="21"/>
          <w:szCs w:val="21"/>
        </w:rPr>
        <w:t xml:space="preserve">„Das 55. Jubiläum ist ein Meilenstein, der nicht nur die Sportbegeisterten zusammenbringt, sondern die Bedeutung des </w:t>
      </w:r>
      <w:proofErr w:type="spellStart"/>
      <w:r w:rsidR="00A258CC" w:rsidRPr="001D3C33">
        <w:rPr>
          <w:rFonts w:ascii="HelveticaNeue Light" w:hAnsi="HelveticaNeue Light"/>
          <w:sz w:val="21"/>
          <w:szCs w:val="21"/>
        </w:rPr>
        <w:t>Kufsteinerlands</w:t>
      </w:r>
      <w:proofErr w:type="spellEnd"/>
      <w:r w:rsidR="00A258CC" w:rsidRPr="001D3C33">
        <w:rPr>
          <w:rFonts w:ascii="HelveticaNeue Light" w:hAnsi="HelveticaNeue Light"/>
          <w:sz w:val="21"/>
          <w:szCs w:val="21"/>
        </w:rPr>
        <w:t xml:space="preserve"> als Ort der Begegnung und des Naturerlebens unterstreicht,“ betont Georg Hörhager, Obmann des Tourismusverbandes Kufsteinerland.</w:t>
      </w:r>
    </w:p>
    <w:p w14:paraId="59B9242D" w14:textId="44C8482F" w:rsidR="00F82A99" w:rsidRPr="001D3C33" w:rsidRDefault="00F82A99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Fonts w:ascii="HelveticaNeue Light" w:hAnsi="HelveticaNeue Light"/>
          <w:sz w:val="21"/>
          <w:szCs w:val="21"/>
        </w:rPr>
        <w:t xml:space="preserve">Mit Start und Ziel im Veranstaltungszentrum der Neuen Mittelschule in </w:t>
      </w:r>
      <w:proofErr w:type="spellStart"/>
      <w:r w:rsidRPr="001D3C33">
        <w:rPr>
          <w:rFonts w:ascii="HelveticaNeue Light" w:hAnsi="HelveticaNeue Light"/>
          <w:sz w:val="21"/>
          <w:szCs w:val="21"/>
        </w:rPr>
        <w:t>Ebbs</w:t>
      </w:r>
      <w:proofErr w:type="spellEnd"/>
      <w:r w:rsidRPr="001D3C33">
        <w:rPr>
          <w:rFonts w:ascii="HelveticaNeue Light" w:hAnsi="HelveticaNeue Light"/>
          <w:sz w:val="21"/>
          <w:szCs w:val="21"/>
        </w:rPr>
        <w:t xml:space="preserve"> bietet das Jubiläum ein Fest für alle Sinne: Neben sportlichen Herausforderungen erwartet die Teilnehmenden ein abwechslungsreiches Rahmenprogramm mit Musik, Kulinarik und Unterhaltung für die ganze Familie</w:t>
      </w:r>
      <w:r w:rsidR="00A258CC" w:rsidRPr="001D3C33">
        <w:rPr>
          <w:rFonts w:ascii="HelveticaNeue Light" w:hAnsi="HelveticaNeue Light"/>
          <w:sz w:val="21"/>
          <w:szCs w:val="21"/>
        </w:rPr>
        <w:t>.</w:t>
      </w:r>
    </w:p>
    <w:p w14:paraId="7BA44D9F" w14:textId="752B9917" w:rsidR="005A021C" w:rsidRPr="001D3C33" w:rsidRDefault="00A25633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Style w:val="Fett"/>
          <w:rFonts w:ascii="HelveticaNeue" w:hAnsi="HelveticaNeue"/>
          <w:sz w:val="21"/>
          <w:szCs w:val="21"/>
        </w:rPr>
        <w:t>JETZT ANMELDEN UND BEGRENZTE STARTPLÄTZE SICHERN</w:t>
      </w:r>
      <w:r w:rsidRPr="001D3C33">
        <w:rPr>
          <w:rStyle w:val="Fett"/>
          <w:rFonts w:ascii="HelveticaNeue" w:hAnsi="HelveticaNeue"/>
          <w:sz w:val="21"/>
          <w:szCs w:val="21"/>
        </w:rPr>
        <w:br/>
      </w:r>
      <w:r w:rsidR="00B34957" w:rsidRPr="001D3C33">
        <w:rPr>
          <w:rStyle w:val="Fett"/>
          <w:rFonts w:ascii="HelveticaNeue" w:hAnsi="HelveticaNeue"/>
          <w:sz w:val="21"/>
          <w:szCs w:val="21"/>
        </w:rPr>
        <w:br/>
      </w:r>
      <w:r w:rsidR="005A021C" w:rsidRPr="001D3C33">
        <w:rPr>
          <w:rFonts w:ascii="HelveticaNeue Light" w:hAnsi="HelveticaNeue Light"/>
          <w:sz w:val="21"/>
          <w:szCs w:val="21"/>
        </w:rPr>
        <w:t xml:space="preserve">Noch sind es einige Wochen bis zum 14. Juni 2025, aber die limitierten 1200 Startplätze sind heiß begehrt. </w:t>
      </w:r>
      <w:r w:rsidR="001E6FC8" w:rsidRPr="001D3C33">
        <w:rPr>
          <w:rFonts w:ascii="HelveticaNeue Light" w:hAnsi="HelveticaNeue Light"/>
          <w:sz w:val="21"/>
          <w:szCs w:val="21"/>
        </w:rPr>
        <w:t xml:space="preserve">Außerdem gibt es bei einer Sammelanmeldung ab 6 Teilnehmenden 6% Rabatt auf die Buchung. </w:t>
      </w:r>
      <w:r w:rsidR="005A021C" w:rsidRPr="001D3C33">
        <w:rPr>
          <w:rFonts w:ascii="HelveticaNeue Light" w:hAnsi="HelveticaNeue Light"/>
          <w:sz w:val="21"/>
          <w:szCs w:val="21"/>
        </w:rPr>
        <w:t>Wer beim Jubiläum dieses Tiroler Kult</w:t>
      </w:r>
      <w:r w:rsidR="006F2AE0">
        <w:rPr>
          <w:rFonts w:ascii="HelveticaNeue Light" w:hAnsi="HelveticaNeue Light"/>
          <w:sz w:val="21"/>
          <w:szCs w:val="21"/>
        </w:rPr>
        <w:t>-E</w:t>
      </w:r>
      <w:r w:rsidR="005A021C" w:rsidRPr="001D3C33">
        <w:rPr>
          <w:rFonts w:ascii="HelveticaNeue Light" w:hAnsi="HelveticaNeue Light"/>
          <w:sz w:val="21"/>
          <w:szCs w:val="21"/>
        </w:rPr>
        <w:t xml:space="preserve">vents dabei sein möchte, sollte sich </w:t>
      </w:r>
      <w:r w:rsidR="00F7545D" w:rsidRPr="001D3C33">
        <w:rPr>
          <w:rFonts w:ascii="HelveticaNeue Light" w:hAnsi="HelveticaNeue Light"/>
          <w:sz w:val="21"/>
          <w:szCs w:val="21"/>
        </w:rPr>
        <w:t xml:space="preserve">demnach </w:t>
      </w:r>
      <w:r w:rsidR="005A021C" w:rsidRPr="001D3C33">
        <w:rPr>
          <w:rFonts w:ascii="HelveticaNeue Light" w:hAnsi="HelveticaNeue Light"/>
          <w:sz w:val="21"/>
          <w:szCs w:val="21"/>
        </w:rPr>
        <w:t>schnell anmelden.</w:t>
      </w:r>
    </w:p>
    <w:p w14:paraId="0F7ED616" w14:textId="2DED1751" w:rsidR="00C04B06" w:rsidRPr="001D3C33" w:rsidRDefault="00C04B06" w:rsidP="00C04B06">
      <w:pPr>
        <w:pStyle w:val="StandardWeb"/>
        <w:rPr>
          <w:rFonts w:ascii="HelveticaNeue Light" w:hAnsi="HelveticaNeue Light"/>
          <w:sz w:val="21"/>
          <w:szCs w:val="21"/>
        </w:rPr>
      </w:pPr>
      <w:r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>Weitere Informationen und Anmeldung</w:t>
      </w:r>
      <w:r w:rsidR="00834F5D" w:rsidRPr="001D3C33">
        <w:rPr>
          <w:rStyle w:val="Fett"/>
          <w:rFonts w:ascii="HelveticaNeue Light" w:hAnsi="HelveticaNeue Light"/>
          <w:b w:val="0"/>
          <w:bCs w:val="0"/>
          <w:sz w:val="21"/>
          <w:szCs w:val="21"/>
        </w:rPr>
        <w:t xml:space="preserve"> unter </w:t>
      </w:r>
      <w:hyperlink r:id="rId8" w:tgtFrame="_new" w:history="1">
        <w:r w:rsidRPr="001D3C33">
          <w:rPr>
            <w:rStyle w:val="Hyperlink"/>
            <w:rFonts w:ascii="HelveticaNeue Light" w:hAnsi="HelveticaNeue Light"/>
            <w:sz w:val="21"/>
            <w:szCs w:val="21"/>
          </w:rPr>
          <w:t>www.koasamarsch.at</w:t>
        </w:r>
      </w:hyperlink>
    </w:p>
    <w:p w14:paraId="57534B10" w14:textId="77777777" w:rsidR="00550929" w:rsidRPr="00C04B06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317382EC" w14:textId="77777777" w:rsidR="00550929" w:rsidRPr="00C04B06" w:rsidRDefault="00550929" w:rsidP="007822A3">
      <w:pPr>
        <w:rPr>
          <w:color w:val="808080" w:themeColor="background1" w:themeShade="80"/>
        </w:rPr>
      </w:pPr>
    </w:p>
    <w:p w14:paraId="377276F8" w14:textId="77777777" w:rsidR="00550929" w:rsidRPr="00C04B06" w:rsidRDefault="00550929" w:rsidP="007822A3">
      <w:pPr>
        <w:rPr>
          <w:color w:val="808080" w:themeColor="background1" w:themeShade="80"/>
        </w:rPr>
      </w:pPr>
    </w:p>
    <w:p w14:paraId="3D4ADCC3" w14:textId="7CBBF8C7" w:rsidR="00550929" w:rsidRPr="00F7545D" w:rsidRDefault="00550929" w:rsidP="007822A3">
      <w:pPr>
        <w:rPr>
          <w:color w:val="000000" w:themeColor="text1"/>
        </w:rPr>
      </w:pPr>
      <w:r w:rsidRPr="00F7545D">
        <w:rPr>
          <w:color w:val="000000" w:themeColor="text1"/>
        </w:rPr>
        <w:t>Zeichen „Headline“ (inkl. Leerzeichen):</w:t>
      </w:r>
      <w:r w:rsidRPr="00F7545D">
        <w:rPr>
          <w:color w:val="000000" w:themeColor="text1"/>
        </w:rPr>
        <w:tab/>
      </w:r>
      <w:r w:rsidRPr="00F7545D">
        <w:rPr>
          <w:color w:val="000000" w:themeColor="text1"/>
        </w:rPr>
        <w:tab/>
      </w:r>
      <w:r w:rsidR="00F7545D" w:rsidRPr="00F7545D">
        <w:rPr>
          <w:color w:val="000000" w:themeColor="text1"/>
        </w:rPr>
        <w:t>1</w:t>
      </w:r>
      <w:r w:rsidR="00C90247">
        <w:rPr>
          <w:color w:val="000000" w:themeColor="text1"/>
        </w:rPr>
        <w:t>54</w:t>
      </w:r>
    </w:p>
    <w:p w14:paraId="41C3DA12" w14:textId="66BC7F22" w:rsidR="00444478" w:rsidRDefault="00550929" w:rsidP="007822A3">
      <w:pPr>
        <w:rPr>
          <w:color w:val="808080" w:themeColor="background1" w:themeShade="80"/>
        </w:rPr>
      </w:pPr>
      <w:r w:rsidRPr="00F7545D">
        <w:rPr>
          <w:color w:val="000000" w:themeColor="text1"/>
        </w:rPr>
        <w:t>Zeichen „Fließtext“ (inkl. Leerzeichen):</w:t>
      </w:r>
      <w:r w:rsidRPr="00F7545D">
        <w:rPr>
          <w:color w:val="000000" w:themeColor="text1"/>
        </w:rPr>
        <w:tab/>
      </w:r>
      <w:r w:rsidRPr="00F7545D">
        <w:rPr>
          <w:color w:val="000000" w:themeColor="text1"/>
        </w:rPr>
        <w:tab/>
      </w:r>
      <w:r w:rsidR="0037347D">
        <w:rPr>
          <w:color w:val="000000" w:themeColor="text1"/>
        </w:rPr>
        <w:t>49</w:t>
      </w:r>
      <w:r w:rsidR="00C90247">
        <w:rPr>
          <w:color w:val="000000" w:themeColor="text1"/>
        </w:rPr>
        <w:t>27</w:t>
      </w:r>
    </w:p>
    <w:p w14:paraId="1191BF48" w14:textId="77777777" w:rsidR="00444478" w:rsidRDefault="00444478" w:rsidP="007822A3">
      <w:pPr>
        <w:rPr>
          <w:color w:val="808080" w:themeColor="background1" w:themeShade="80"/>
        </w:rPr>
      </w:pPr>
    </w:p>
    <w:p w14:paraId="1F63DF5C" w14:textId="77777777" w:rsidR="00444478" w:rsidRDefault="00444478" w:rsidP="007822A3">
      <w:pPr>
        <w:rPr>
          <w:color w:val="808080" w:themeColor="background1" w:themeShade="80"/>
        </w:rPr>
      </w:pPr>
    </w:p>
    <w:p w14:paraId="557C9AB9" w14:textId="77777777" w:rsidR="002C707E" w:rsidRDefault="002C707E" w:rsidP="007822A3">
      <w:pPr>
        <w:rPr>
          <w:color w:val="808080" w:themeColor="background1" w:themeShade="8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14:paraId="107C8C3A" w14:textId="77777777" w:rsidTr="007E767D">
        <w:tc>
          <w:tcPr>
            <w:tcW w:w="4530" w:type="dxa"/>
            <w:shd w:val="clear" w:color="auto" w:fill="auto"/>
          </w:tcPr>
          <w:p w14:paraId="28487DEE" w14:textId="77777777" w:rsidR="000D6932" w:rsidRDefault="000D6932" w:rsidP="000D6932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0013DB52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Pressekontakt </w:t>
            </w:r>
          </w:p>
          <w:p w14:paraId="14D193B0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>für Rückfragen</w:t>
            </w:r>
          </w:p>
          <w:p w14:paraId="471B7193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02E0E31A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Oberhuber &amp; Kuen Kommunikation</w:t>
            </w:r>
          </w:p>
          <w:p w14:paraId="0874FD6B" w14:textId="38629826" w:rsidR="00934EF9" w:rsidRPr="007822A3" w:rsidRDefault="00C04B06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Vera Obwexer</w:t>
            </w:r>
          </w:p>
          <w:p w14:paraId="0B2AA25B" w14:textId="77777777" w:rsidR="00934EF9" w:rsidRDefault="00934EF9" w:rsidP="00934EF9">
            <w:pPr>
              <w:jc w:val="center"/>
            </w:pPr>
          </w:p>
          <w:p w14:paraId="7DA3352B" w14:textId="77777777" w:rsidR="00934EF9" w:rsidRDefault="00934EF9" w:rsidP="00934EF9">
            <w:pPr>
              <w:jc w:val="center"/>
            </w:pPr>
            <w:r>
              <w:t>Eibergstraße 16</w:t>
            </w:r>
          </w:p>
          <w:p w14:paraId="793BA570" w14:textId="77777777" w:rsidR="00934EF9" w:rsidRPr="00634124" w:rsidRDefault="00934EF9" w:rsidP="00934EF9">
            <w:pPr>
              <w:jc w:val="center"/>
            </w:pPr>
            <w:r w:rsidRPr="00634124">
              <w:t>A-6330 Kufstein</w:t>
            </w:r>
          </w:p>
          <w:p w14:paraId="0046A55D" w14:textId="77777777" w:rsidR="00934EF9" w:rsidRPr="00B1725A" w:rsidRDefault="00934EF9" w:rsidP="00934EF9">
            <w:pPr>
              <w:jc w:val="center"/>
            </w:pPr>
            <w:r w:rsidRPr="00B1725A">
              <w:t xml:space="preserve">Mail:   </w:t>
            </w:r>
            <w:hyperlink r:id="rId9" w:history="1">
              <w:r w:rsidRPr="00B1725A">
                <w:rPr>
                  <w:rStyle w:val="Hyperlink"/>
                </w:rPr>
                <w:t>presse@ok-k.at</w:t>
              </w:r>
            </w:hyperlink>
            <w:r w:rsidRPr="00B1725A">
              <w:t xml:space="preserve"> </w:t>
            </w:r>
          </w:p>
          <w:p w14:paraId="31429503" w14:textId="234231FC" w:rsidR="00934EF9" w:rsidRPr="00B1725A" w:rsidRDefault="00934EF9" w:rsidP="00934EF9">
            <w:pPr>
              <w:jc w:val="center"/>
            </w:pPr>
            <w:r w:rsidRPr="00B1725A">
              <w:t xml:space="preserve">Tel: </w:t>
            </w:r>
            <w:hyperlink r:id="rId10" w:history="1">
              <w:r w:rsidRPr="00B1725A">
                <w:t>+43 5372 21494 9</w:t>
              </w:r>
              <w:r w:rsidR="00F82A99" w:rsidRPr="00B1725A">
                <w:t>5</w:t>
              </w:r>
            </w:hyperlink>
          </w:p>
          <w:p w14:paraId="625B5EB8" w14:textId="77777777" w:rsidR="00934EF9" w:rsidRDefault="00934EF9" w:rsidP="00934EF9">
            <w:pPr>
              <w:jc w:val="center"/>
            </w:pPr>
            <w:r w:rsidRPr="00550929">
              <w:t xml:space="preserve">Web:   </w:t>
            </w:r>
            <w:hyperlink r:id="rId11" w:history="1">
              <w:r w:rsidRPr="00693DC3">
                <w:rPr>
                  <w:rStyle w:val="Hyperlink"/>
                </w:rPr>
                <w:t>www.ok-k.at</w:t>
              </w:r>
            </w:hyperlink>
            <w:r>
              <w:t xml:space="preserve"> </w:t>
            </w:r>
          </w:p>
          <w:p w14:paraId="664D9DC5" w14:textId="77777777" w:rsidR="007E767D" w:rsidRDefault="007E767D" w:rsidP="00934EF9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4530" w:type="dxa"/>
            <w:shd w:val="clear" w:color="auto" w:fill="auto"/>
          </w:tcPr>
          <w:p w14:paraId="4AAA821B" w14:textId="77777777" w:rsidR="007E767D" w:rsidRDefault="007E767D" w:rsidP="0052470D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0A4E2319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Projektverantwortung </w:t>
            </w:r>
          </w:p>
          <w:p w14:paraId="72A52F06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4609FB2E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07F5F340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Tourismusverband Kufsteinerland</w:t>
            </w:r>
          </w:p>
          <w:p w14:paraId="01818212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Lina Schneeweiß</w:t>
            </w:r>
          </w:p>
          <w:p w14:paraId="60679945" w14:textId="77777777" w:rsidR="00934EF9" w:rsidRDefault="00934EF9" w:rsidP="00934EF9">
            <w:pPr>
              <w:jc w:val="center"/>
            </w:pPr>
          </w:p>
          <w:p w14:paraId="016FD6C5" w14:textId="77777777" w:rsidR="00934EF9" w:rsidRDefault="00934EF9" w:rsidP="00934EF9">
            <w:pPr>
              <w:jc w:val="center"/>
            </w:pPr>
            <w:r>
              <w:t>Unterer Stadtplatz 11-13</w:t>
            </w:r>
          </w:p>
          <w:p w14:paraId="3A8EF552" w14:textId="77777777" w:rsidR="00934EF9" w:rsidRDefault="00934EF9" w:rsidP="00934EF9">
            <w:pPr>
              <w:jc w:val="center"/>
            </w:pPr>
            <w:r>
              <w:t>A-6330 Kufstein</w:t>
            </w:r>
          </w:p>
          <w:p w14:paraId="196615A5" w14:textId="77777777" w:rsidR="00934EF9" w:rsidRPr="007E767D" w:rsidRDefault="00934EF9" w:rsidP="00934EF9">
            <w:pPr>
              <w:jc w:val="center"/>
            </w:pPr>
            <w:r w:rsidRPr="007E767D">
              <w:t xml:space="preserve">Mail:   </w:t>
            </w:r>
            <w:hyperlink r:id="rId12" w:history="1">
              <w:r w:rsidRPr="007A3CAA">
                <w:rPr>
                  <w:rStyle w:val="Hyperlink"/>
                </w:rPr>
                <w:t>l.schneeweiss@kufstein.com</w:t>
              </w:r>
            </w:hyperlink>
          </w:p>
          <w:p w14:paraId="7C592B7C" w14:textId="77777777" w:rsidR="00934EF9" w:rsidRDefault="00934EF9" w:rsidP="00934EF9">
            <w:pPr>
              <w:jc w:val="center"/>
              <w:rPr>
                <w:rFonts w:ascii="Rum-Sans" w:hAnsi="Rum-Sans"/>
                <w:color w:val="404040"/>
                <w:sz w:val="27"/>
                <w:szCs w:val="27"/>
                <w:shd w:val="clear" w:color="auto" w:fill="FFFFFF"/>
              </w:rPr>
            </w:pPr>
            <w:r w:rsidRPr="007E767D">
              <w:t xml:space="preserve">Tel:   </w:t>
            </w:r>
            <w:r w:rsidRPr="00C97366">
              <w:t xml:space="preserve">+43 5372 62207 </w:t>
            </w:r>
          </w:p>
          <w:p w14:paraId="03E63E5E" w14:textId="77777777" w:rsidR="00934EF9" w:rsidRPr="00550929" w:rsidRDefault="00934EF9" w:rsidP="00934EF9">
            <w:pPr>
              <w:jc w:val="center"/>
              <w:rPr>
                <w:color w:val="808080" w:themeColor="background1" w:themeShade="80"/>
              </w:rPr>
            </w:pPr>
            <w:r w:rsidRPr="00550929">
              <w:t xml:space="preserve">Web:   </w:t>
            </w:r>
            <w:hyperlink r:id="rId13" w:history="1">
              <w:r w:rsidRPr="00693DC3">
                <w:rPr>
                  <w:rStyle w:val="Hyperlink"/>
                </w:rPr>
                <w:t>www.kufstein.com</w:t>
              </w:r>
            </w:hyperlink>
            <w:r>
              <w:t xml:space="preserve"> </w:t>
            </w:r>
          </w:p>
          <w:p w14:paraId="32F35B77" w14:textId="77777777" w:rsidR="00934EF9" w:rsidRPr="00550929" w:rsidRDefault="00934EF9" w:rsidP="0052470D">
            <w:pPr>
              <w:jc w:val="center"/>
              <w:rPr>
                <w:color w:val="808080" w:themeColor="background1" w:themeShade="80"/>
              </w:rPr>
            </w:pPr>
          </w:p>
          <w:p w14:paraId="3D08AA5D" w14:textId="77777777" w:rsidR="007E767D" w:rsidRDefault="007E767D" w:rsidP="0052470D">
            <w:pPr>
              <w:rPr>
                <w:color w:val="808080" w:themeColor="background1" w:themeShade="80"/>
              </w:rPr>
            </w:pPr>
          </w:p>
        </w:tc>
      </w:tr>
    </w:tbl>
    <w:p w14:paraId="151C49C4" w14:textId="77777777" w:rsidR="00550929" w:rsidRPr="00550929" w:rsidRDefault="00550929" w:rsidP="007E767D">
      <w:pPr>
        <w:rPr>
          <w:color w:val="808080" w:themeColor="background1" w:themeShade="80"/>
        </w:rPr>
      </w:pPr>
    </w:p>
    <w:sectPr w:rsidR="00550929" w:rsidRPr="00550929" w:rsidSect="00444478">
      <w:headerReference w:type="default" r:id="rId14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D9D1E" w14:textId="77777777" w:rsidR="00D84B5B" w:rsidRDefault="00D84B5B" w:rsidP="009A1360">
      <w:r>
        <w:separator/>
      </w:r>
    </w:p>
  </w:endnote>
  <w:endnote w:type="continuationSeparator" w:id="0">
    <w:p w14:paraId="50CDF699" w14:textId="77777777" w:rsidR="00D84B5B" w:rsidRDefault="00D84B5B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um-San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99FB" w14:textId="77777777" w:rsidR="00D84B5B" w:rsidRDefault="00D84B5B" w:rsidP="009A1360">
      <w:r>
        <w:separator/>
      </w:r>
    </w:p>
  </w:footnote>
  <w:footnote w:type="continuationSeparator" w:id="0">
    <w:p w14:paraId="3A8B593A" w14:textId="77777777" w:rsidR="00D84B5B" w:rsidRDefault="00D84B5B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0D5E9" w14:textId="77777777" w:rsidR="009A1360" w:rsidRDefault="00444478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25C83DF9" wp14:editId="0DFE4C85">
          <wp:simplePos x="0" y="0"/>
          <wp:positionH relativeFrom="column">
            <wp:posOffset>-101600</wp:posOffset>
          </wp:positionH>
          <wp:positionV relativeFrom="paragraph">
            <wp:posOffset>-67054</wp:posOffset>
          </wp:positionV>
          <wp:extent cx="2195513" cy="1094109"/>
          <wp:effectExtent l="0" t="0" r="0" b="0"/>
          <wp:wrapNone/>
          <wp:docPr id="2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513" cy="1094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CA37FC" wp14:editId="3BD2A071">
              <wp:simplePos x="0" y="0"/>
              <wp:positionH relativeFrom="column">
                <wp:posOffset>-43815</wp:posOffset>
              </wp:positionH>
              <wp:positionV relativeFrom="paragraph">
                <wp:posOffset>1354982</wp:posOffset>
              </wp:positionV>
              <wp:extent cx="2675106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5106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590663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CA37FC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3.45pt;margin-top:106.7pt;width:210.6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" filled="f" stroked="f" strokeweight=".5pt">
              <v:textbox>
                <w:txbxContent>
                  <w:p w14:paraId="31590663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A61E1B3" wp14:editId="381C50EB">
          <wp:simplePos x="0" y="0"/>
          <wp:positionH relativeFrom="column">
            <wp:posOffset>-473075</wp:posOffset>
          </wp:positionH>
          <wp:positionV relativeFrom="paragraph">
            <wp:posOffset>-426341</wp:posOffset>
          </wp:positionV>
          <wp:extent cx="6906260" cy="1361440"/>
          <wp:effectExtent l="0" t="0" r="254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128F"/>
    <w:multiLevelType w:val="multilevel"/>
    <w:tmpl w:val="3B0C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4228F"/>
    <w:multiLevelType w:val="multilevel"/>
    <w:tmpl w:val="E46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854358">
    <w:abstractNumId w:val="0"/>
  </w:num>
  <w:num w:numId="2" w16cid:durableId="1609240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F2"/>
    <w:rsid w:val="00002DCA"/>
    <w:rsid w:val="0002778F"/>
    <w:rsid w:val="00043FA8"/>
    <w:rsid w:val="000518BD"/>
    <w:rsid w:val="000969A8"/>
    <w:rsid w:val="000A16BD"/>
    <w:rsid w:val="000A69F2"/>
    <w:rsid w:val="000B079A"/>
    <w:rsid w:val="000D6932"/>
    <w:rsid w:val="000E3682"/>
    <w:rsid w:val="000E5333"/>
    <w:rsid w:val="00122B85"/>
    <w:rsid w:val="00160FF9"/>
    <w:rsid w:val="00175F97"/>
    <w:rsid w:val="001D3C33"/>
    <w:rsid w:val="001E1647"/>
    <w:rsid w:val="001E6FC8"/>
    <w:rsid w:val="00220D24"/>
    <w:rsid w:val="0022569B"/>
    <w:rsid w:val="00245463"/>
    <w:rsid w:val="002639E3"/>
    <w:rsid w:val="0026706F"/>
    <w:rsid w:val="002715C7"/>
    <w:rsid w:val="00273764"/>
    <w:rsid w:val="0028756B"/>
    <w:rsid w:val="002A7DBF"/>
    <w:rsid w:val="002B06B1"/>
    <w:rsid w:val="002C6AD5"/>
    <w:rsid w:val="002C707E"/>
    <w:rsid w:val="002D4D14"/>
    <w:rsid w:val="002E40A2"/>
    <w:rsid w:val="0037347D"/>
    <w:rsid w:val="0039710C"/>
    <w:rsid w:val="003F6210"/>
    <w:rsid w:val="00444478"/>
    <w:rsid w:val="00457B61"/>
    <w:rsid w:val="004650B7"/>
    <w:rsid w:val="004737F9"/>
    <w:rsid w:val="0047493E"/>
    <w:rsid w:val="00494EDC"/>
    <w:rsid w:val="00497F54"/>
    <w:rsid w:val="00501CBB"/>
    <w:rsid w:val="005130D6"/>
    <w:rsid w:val="005169C6"/>
    <w:rsid w:val="00531A1E"/>
    <w:rsid w:val="005375CF"/>
    <w:rsid w:val="00550929"/>
    <w:rsid w:val="00552958"/>
    <w:rsid w:val="005A021C"/>
    <w:rsid w:val="005A06E4"/>
    <w:rsid w:val="00634124"/>
    <w:rsid w:val="00650142"/>
    <w:rsid w:val="00667A02"/>
    <w:rsid w:val="00682BA5"/>
    <w:rsid w:val="00686345"/>
    <w:rsid w:val="006878EF"/>
    <w:rsid w:val="006C0296"/>
    <w:rsid w:val="006E7611"/>
    <w:rsid w:val="006F2AE0"/>
    <w:rsid w:val="00762A22"/>
    <w:rsid w:val="00764812"/>
    <w:rsid w:val="007822A3"/>
    <w:rsid w:val="007B70C0"/>
    <w:rsid w:val="007D3FFF"/>
    <w:rsid w:val="007E3ED1"/>
    <w:rsid w:val="007E767D"/>
    <w:rsid w:val="00811907"/>
    <w:rsid w:val="00834F5D"/>
    <w:rsid w:val="00840D4B"/>
    <w:rsid w:val="00854684"/>
    <w:rsid w:val="00860D8C"/>
    <w:rsid w:val="00875083"/>
    <w:rsid w:val="00886555"/>
    <w:rsid w:val="00886601"/>
    <w:rsid w:val="008B2561"/>
    <w:rsid w:val="00906337"/>
    <w:rsid w:val="009101FF"/>
    <w:rsid w:val="00934EF9"/>
    <w:rsid w:val="009510D6"/>
    <w:rsid w:val="009A058B"/>
    <w:rsid w:val="009A1360"/>
    <w:rsid w:val="009C1042"/>
    <w:rsid w:val="009C42ED"/>
    <w:rsid w:val="009F20B2"/>
    <w:rsid w:val="00A25633"/>
    <w:rsid w:val="00A258CC"/>
    <w:rsid w:val="00A41AA7"/>
    <w:rsid w:val="00A714A0"/>
    <w:rsid w:val="00A73720"/>
    <w:rsid w:val="00A74CAD"/>
    <w:rsid w:val="00A91A50"/>
    <w:rsid w:val="00AD06B9"/>
    <w:rsid w:val="00AF1AF8"/>
    <w:rsid w:val="00B01294"/>
    <w:rsid w:val="00B04345"/>
    <w:rsid w:val="00B12696"/>
    <w:rsid w:val="00B1725A"/>
    <w:rsid w:val="00B30A37"/>
    <w:rsid w:val="00B34957"/>
    <w:rsid w:val="00B56FA3"/>
    <w:rsid w:val="00BB3471"/>
    <w:rsid w:val="00BC12E4"/>
    <w:rsid w:val="00BC168E"/>
    <w:rsid w:val="00C04B06"/>
    <w:rsid w:val="00C1177A"/>
    <w:rsid w:val="00C90247"/>
    <w:rsid w:val="00C97366"/>
    <w:rsid w:val="00CA6194"/>
    <w:rsid w:val="00CD2C7A"/>
    <w:rsid w:val="00CE377E"/>
    <w:rsid w:val="00CE6A6D"/>
    <w:rsid w:val="00D03B26"/>
    <w:rsid w:val="00D07E6D"/>
    <w:rsid w:val="00D20722"/>
    <w:rsid w:val="00D22561"/>
    <w:rsid w:val="00D424F5"/>
    <w:rsid w:val="00D84B5B"/>
    <w:rsid w:val="00D8530D"/>
    <w:rsid w:val="00D96CA3"/>
    <w:rsid w:val="00DA7A2A"/>
    <w:rsid w:val="00DB2F42"/>
    <w:rsid w:val="00DB4095"/>
    <w:rsid w:val="00DD282D"/>
    <w:rsid w:val="00DE1FA7"/>
    <w:rsid w:val="00DF6C2E"/>
    <w:rsid w:val="00E339BF"/>
    <w:rsid w:val="00E40DF1"/>
    <w:rsid w:val="00E461F6"/>
    <w:rsid w:val="00E80F45"/>
    <w:rsid w:val="00F15449"/>
    <w:rsid w:val="00F343CA"/>
    <w:rsid w:val="00F47D8F"/>
    <w:rsid w:val="00F61A66"/>
    <w:rsid w:val="00F7545D"/>
    <w:rsid w:val="00F82A99"/>
    <w:rsid w:val="00F9453D"/>
    <w:rsid w:val="00FA168E"/>
    <w:rsid w:val="00FE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7F7AF"/>
  <w15:chartTrackingRefBased/>
  <w15:docId w15:val="{5002DE22-6517-5544-A86B-FA84EBF4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9C42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C04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42ED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asamarsch.at" TargetMode="External"/><Relationship Id="rId13" Type="http://schemas.openxmlformats.org/officeDocument/2006/relationships/hyperlink" Target="http://www.kufstei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.schneeweiss@kufstein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k-k.a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el:+435372%2021494%209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e@ok-k.a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Sport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O&amp;K_Presse-Meldung_Vorlage_Sport_(08|2024).dotx</Template>
  <TotalTime>0</TotalTime>
  <Pages>3</Pages>
  <Words>829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Vera Obwexer</cp:lastModifiedBy>
  <cp:revision>4</cp:revision>
  <cp:lastPrinted>2025-01-22T13:53:00Z</cp:lastPrinted>
  <dcterms:created xsi:type="dcterms:W3CDTF">2025-01-22T13:53:00Z</dcterms:created>
  <dcterms:modified xsi:type="dcterms:W3CDTF">2025-01-22T13:57:00Z</dcterms:modified>
</cp:coreProperties>
</file>