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84DA" w14:textId="77777777" w:rsidR="00550929" w:rsidRPr="007E767D" w:rsidRDefault="00550929" w:rsidP="00444478">
      <w:pPr>
        <w:spacing w:before="600"/>
        <w:rPr>
          <w:i/>
          <w:iCs/>
        </w:rPr>
      </w:pPr>
      <w:r w:rsidRPr="007E767D">
        <w:rPr>
          <w:i/>
          <w:iCs/>
        </w:rPr>
        <w:t>Sehr geehrte Damen und Herren, liebe Medienvertreter</w:t>
      </w:r>
      <w:r w:rsidR="00BC168E">
        <w:rPr>
          <w:i/>
          <w:iCs/>
        </w:rPr>
        <w:t>*innen</w:t>
      </w:r>
      <w:r w:rsidRPr="007E767D">
        <w:rPr>
          <w:i/>
          <w:iCs/>
        </w:rPr>
        <w:t xml:space="preserve">! </w:t>
      </w:r>
    </w:p>
    <w:p w14:paraId="470573CA" w14:textId="77777777" w:rsidR="00550929" w:rsidRPr="00F47D8F" w:rsidRDefault="00550929" w:rsidP="00550929">
      <w:pPr>
        <w:rPr>
          <w:i/>
          <w:iCs/>
        </w:rPr>
      </w:pPr>
      <w:r w:rsidRPr="00F47D8F">
        <w:rPr>
          <w:i/>
          <w:iCs/>
        </w:rPr>
        <w:t xml:space="preserve">Anbei dürfen wir Ihnen unsere aktuelle Pressemeldung übermitteln. Wir bitten um Berücksichtigung in Ihrer nächsten Veröffentlichung in Ihrem Medium. </w:t>
      </w:r>
    </w:p>
    <w:p w14:paraId="3737E8FF" w14:textId="77777777" w:rsidR="00550929" w:rsidRPr="00550929" w:rsidRDefault="00550929" w:rsidP="00550929"/>
    <w:p w14:paraId="76F24597" w14:textId="77777777" w:rsidR="00550929" w:rsidRDefault="00550929" w:rsidP="00550929"/>
    <w:p w14:paraId="4764B295" w14:textId="77777777" w:rsidR="00550929" w:rsidRDefault="00550929" w:rsidP="00550929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7D23DA36" w14:textId="77777777" w:rsidR="00550929" w:rsidRDefault="00550929" w:rsidP="00550929">
      <w:pPr>
        <w:rPr>
          <w:color w:val="808080" w:themeColor="background1" w:themeShade="80"/>
        </w:rPr>
      </w:pPr>
    </w:p>
    <w:p w14:paraId="637752E2" w14:textId="77777777" w:rsidR="00550929" w:rsidRDefault="00550929" w:rsidP="00550929">
      <w:pPr>
        <w:jc w:val="right"/>
        <w:rPr>
          <w:color w:val="000000" w:themeColor="text1"/>
        </w:rPr>
      </w:pPr>
    </w:p>
    <w:p w14:paraId="4CF39987" w14:textId="591E9E04" w:rsidR="00550929" w:rsidRDefault="00550929" w:rsidP="00FC1A99">
      <w:pPr>
        <w:jc w:val="right"/>
        <w:rPr>
          <w:rFonts w:ascii="Montserrat" w:hAnsi="Montserrat"/>
          <w:b/>
          <w:bCs/>
          <w:sz w:val="24"/>
          <w:szCs w:val="25"/>
        </w:rPr>
      </w:pPr>
      <w:r w:rsidRPr="007053E0">
        <w:rPr>
          <w:color w:val="000000" w:themeColor="text1"/>
        </w:rPr>
        <w:t xml:space="preserve">Kufstein, </w:t>
      </w:r>
      <w:r w:rsidR="0020470E" w:rsidRPr="007053E0">
        <w:rPr>
          <w:color w:val="000000" w:themeColor="text1"/>
        </w:rPr>
        <w:t>26</w:t>
      </w:r>
      <w:r w:rsidRPr="007053E0">
        <w:rPr>
          <w:color w:val="000000" w:themeColor="text1"/>
        </w:rPr>
        <w:t>.0</w:t>
      </w:r>
      <w:r w:rsidR="00FC1A99" w:rsidRPr="007053E0">
        <w:rPr>
          <w:color w:val="000000" w:themeColor="text1"/>
        </w:rPr>
        <w:t>5.</w:t>
      </w:r>
      <w:r w:rsidRPr="007053E0">
        <w:rPr>
          <w:color w:val="000000" w:themeColor="text1"/>
        </w:rPr>
        <w:t>202</w:t>
      </w:r>
      <w:r w:rsidR="00FC1A99" w:rsidRPr="007053E0">
        <w:rPr>
          <w:color w:val="000000" w:themeColor="text1"/>
        </w:rPr>
        <w:t>5</w:t>
      </w:r>
    </w:p>
    <w:p w14:paraId="2B23942D" w14:textId="77777777" w:rsidR="000D6C30" w:rsidRDefault="000D6C30" w:rsidP="007822A3">
      <w:pPr>
        <w:rPr>
          <w:rFonts w:ascii="Montserrat" w:hAnsi="Montserrat"/>
          <w:b/>
          <w:bCs/>
          <w:sz w:val="24"/>
          <w:szCs w:val="25"/>
        </w:rPr>
      </w:pPr>
    </w:p>
    <w:p w14:paraId="4BF0F611" w14:textId="77777777" w:rsidR="00F26A81" w:rsidRPr="00F26A81" w:rsidRDefault="00F26A81" w:rsidP="007822A3">
      <w:pPr>
        <w:rPr>
          <w:rFonts w:ascii="Montserrat" w:hAnsi="Montserrat"/>
          <w:b/>
          <w:bCs/>
          <w:sz w:val="24"/>
          <w:szCs w:val="25"/>
        </w:rPr>
      </w:pPr>
      <w:r w:rsidRPr="00F26A81">
        <w:rPr>
          <w:rFonts w:ascii="Montserrat" w:hAnsi="Montserrat"/>
          <w:b/>
          <w:bCs/>
          <w:sz w:val="24"/>
          <w:szCs w:val="25"/>
        </w:rPr>
        <w:t>Jubiläum mit Spitzenbesetzung: Der Ebbser Koasamarsch startet in seine 55. Auflage</w:t>
      </w:r>
    </w:p>
    <w:p w14:paraId="0CFB48DE" w14:textId="3BD8A90B" w:rsidR="00163D54" w:rsidRPr="00163D54" w:rsidRDefault="00163D54" w:rsidP="007822A3">
      <w:pPr>
        <w:rPr>
          <w:rFonts w:ascii="HelveticaNeue" w:hAnsi="HelveticaNeue"/>
          <w:b/>
          <w:bCs/>
          <w:sz w:val="24"/>
          <w:szCs w:val="25"/>
        </w:rPr>
      </w:pPr>
      <w:r w:rsidRPr="00163D54">
        <w:rPr>
          <w:rFonts w:ascii="HelveticaNeue" w:hAnsi="HelveticaNeue"/>
          <w:b/>
          <w:bCs/>
          <w:sz w:val="24"/>
          <w:szCs w:val="25"/>
        </w:rPr>
        <w:t xml:space="preserve">Österreichische Meisterschaft, Rekordanmeldungen und </w:t>
      </w:r>
      <w:proofErr w:type="spellStart"/>
      <w:r w:rsidR="008F0AB0">
        <w:rPr>
          <w:rFonts w:ascii="HelveticaNeue" w:hAnsi="HelveticaNeue"/>
          <w:b/>
          <w:bCs/>
          <w:sz w:val="24"/>
          <w:szCs w:val="25"/>
        </w:rPr>
        <w:t>Top-</w:t>
      </w:r>
      <w:proofErr w:type="gramStart"/>
      <w:r w:rsidR="008F0AB0">
        <w:rPr>
          <w:rFonts w:ascii="HelveticaNeue" w:hAnsi="HelveticaNeue"/>
          <w:b/>
          <w:bCs/>
          <w:sz w:val="24"/>
          <w:szCs w:val="25"/>
        </w:rPr>
        <w:t>Athlet:innen</w:t>
      </w:r>
      <w:proofErr w:type="spellEnd"/>
      <w:proofErr w:type="gramEnd"/>
      <w:r w:rsidRPr="00163D54">
        <w:rPr>
          <w:rFonts w:ascii="HelveticaNeue" w:hAnsi="HelveticaNeue"/>
          <w:b/>
          <w:bCs/>
          <w:sz w:val="24"/>
          <w:szCs w:val="25"/>
        </w:rPr>
        <w:t>: Die Jubiläumsauflage des Ebbser Koasamarsch bringt Bewegung ins Kufsteinerland</w:t>
      </w:r>
    </w:p>
    <w:p w14:paraId="44132419" w14:textId="77777777" w:rsidR="007822A3" w:rsidRDefault="007822A3" w:rsidP="007822A3"/>
    <w:p w14:paraId="4A434DC5" w14:textId="69C29059" w:rsidR="00FC1A99" w:rsidRPr="000D6C30" w:rsidRDefault="004B109D" w:rsidP="007822A3">
      <w:pPr>
        <w:rPr>
          <w:i/>
          <w:iCs/>
          <w:sz w:val="22"/>
          <w:szCs w:val="23"/>
        </w:rPr>
      </w:pPr>
      <w:r w:rsidRPr="000D6C30">
        <w:rPr>
          <w:i/>
          <w:iCs/>
          <w:sz w:val="22"/>
          <w:szCs w:val="23"/>
        </w:rPr>
        <w:t xml:space="preserve">Am 14. Juni </w:t>
      </w:r>
      <w:r w:rsidR="00163D54">
        <w:rPr>
          <w:i/>
          <w:iCs/>
          <w:sz w:val="22"/>
          <w:szCs w:val="23"/>
        </w:rPr>
        <w:t xml:space="preserve">2025 </w:t>
      </w:r>
      <w:r w:rsidRPr="000D6C30">
        <w:rPr>
          <w:i/>
          <w:iCs/>
          <w:sz w:val="22"/>
          <w:szCs w:val="23"/>
        </w:rPr>
        <w:t xml:space="preserve">feiert der Koasamarsch in </w:t>
      </w:r>
      <w:proofErr w:type="spellStart"/>
      <w:r w:rsidRPr="000D6C30">
        <w:rPr>
          <w:i/>
          <w:iCs/>
          <w:sz w:val="22"/>
          <w:szCs w:val="23"/>
        </w:rPr>
        <w:t>Ebbs</w:t>
      </w:r>
      <w:proofErr w:type="spellEnd"/>
      <w:r w:rsidRPr="000D6C30">
        <w:rPr>
          <w:i/>
          <w:iCs/>
          <w:sz w:val="22"/>
          <w:szCs w:val="23"/>
        </w:rPr>
        <w:t xml:space="preserve"> sein 55-jähriges Jubiläum – und das mit einer Rekordbeteiligung: </w:t>
      </w:r>
      <w:r w:rsidR="00CF7396" w:rsidRPr="000D6C30">
        <w:rPr>
          <w:i/>
          <w:iCs/>
          <w:sz w:val="22"/>
          <w:szCs w:val="23"/>
        </w:rPr>
        <w:t>Rund 900</w:t>
      </w:r>
      <w:r w:rsidRPr="000D6C30">
        <w:rPr>
          <w:i/>
          <w:iCs/>
          <w:sz w:val="22"/>
          <w:szCs w:val="23"/>
        </w:rPr>
        <w:t xml:space="preserve"> </w:t>
      </w:r>
      <w:proofErr w:type="spellStart"/>
      <w:proofErr w:type="gramStart"/>
      <w:r w:rsidRPr="000D6C30">
        <w:rPr>
          <w:i/>
          <w:iCs/>
          <w:sz w:val="22"/>
          <w:szCs w:val="23"/>
        </w:rPr>
        <w:t>Teilnehmer:innen</w:t>
      </w:r>
      <w:proofErr w:type="spellEnd"/>
      <w:proofErr w:type="gramEnd"/>
      <w:r w:rsidRPr="000D6C30">
        <w:rPr>
          <w:i/>
          <w:iCs/>
          <w:sz w:val="22"/>
          <w:szCs w:val="23"/>
        </w:rPr>
        <w:t xml:space="preserve"> sind</w:t>
      </w:r>
      <w:r w:rsidR="00163D54">
        <w:rPr>
          <w:i/>
          <w:iCs/>
          <w:sz w:val="22"/>
          <w:szCs w:val="23"/>
        </w:rPr>
        <w:t xml:space="preserve"> bereits</w:t>
      </w:r>
      <w:r w:rsidRPr="000D6C30">
        <w:rPr>
          <w:i/>
          <w:iCs/>
          <w:sz w:val="22"/>
          <w:szCs w:val="23"/>
        </w:rPr>
        <w:t xml:space="preserve"> angemeldet</w:t>
      </w:r>
      <w:r w:rsidR="00F26A81">
        <w:rPr>
          <w:i/>
          <w:iCs/>
          <w:sz w:val="22"/>
          <w:szCs w:val="23"/>
        </w:rPr>
        <w:t xml:space="preserve">. Mit dabei sind Bernhard </w:t>
      </w:r>
      <w:proofErr w:type="spellStart"/>
      <w:r w:rsidR="00F26A81">
        <w:rPr>
          <w:i/>
          <w:iCs/>
          <w:sz w:val="22"/>
          <w:szCs w:val="23"/>
        </w:rPr>
        <w:t>Achhorner</w:t>
      </w:r>
      <w:proofErr w:type="spellEnd"/>
      <w:r w:rsidR="00F26A81">
        <w:rPr>
          <w:i/>
          <w:iCs/>
          <w:sz w:val="22"/>
          <w:szCs w:val="23"/>
        </w:rPr>
        <w:t xml:space="preserve"> aus Kössen und Vorjahressiegerin Anja Kobs</w:t>
      </w:r>
      <w:r w:rsidR="00B80A7D">
        <w:rPr>
          <w:i/>
          <w:iCs/>
          <w:sz w:val="22"/>
          <w:szCs w:val="23"/>
        </w:rPr>
        <w:t>, die sich der einmaligen Jubiläumsstrecke KOASA-55-Panorama-Trail stellen</w:t>
      </w:r>
      <w:r w:rsidR="00F26A81">
        <w:rPr>
          <w:i/>
          <w:iCs/>
          <w:sz w:val="22"/>
          <w:szCs w:val="23"/>
        </w:rPr>
        <w:t xml:space="preserve">. </w:t>
      </w:r>
      <w:r w:rsidR="00F26A81" w:rsidRPr="000D6C30">
        <w:rPr>
          <w:i/>
          <w:iCs/>
          <w:sz w:val="22"/>
          <w:szCs w:val="23"/>
        </w:rPr>
        <w:t xml:space="preserve">Besonders im Fokus: die </w:t>
      </w:r>
      <w:r w:rsidR="00F26A81" w:rsidRPr="000D6C30">
        <w:rPr>
          <w:rStyle w:val="Fett"/>
          <w:b w:val="0"/>
          <w:bCs w:val="0"/>
          <w:i/>
          <w:iCs/>
          <w:sz w:val="22"/>
          <w:szCs w:val="23"/>
        </w:rPr>
        <w:t xml:space="preserve">Österreichische Meisterschaft im </w:t>
      </w:r>
      <w:proofErr w:type="spellStart"/>
      <w:r w:rsidR="00F26A81" w:rsidRPr="000D6C30">
        <w:rPr>
          <w:rStyle w:val="Fett"/>
          <w:b w:val="0"/>
          <w:bCs w:val="0"/>
          <w:i/>
          <w:iCs/>
          <w:sz w:val="22"/>
          <w:szCs w:val="23"/>
        </w:rPr>
        <w:t>Trailmarathon</w:t>
      </w:r>
      <w:proofErr w:type="spellEnd"/>
      <w:r w:rsidR="00F26A81" w:rsidRPr="000D6C30">
        <w:rPr>
          <w:i/>
          <w:iCs/>
          <w:sz w:val="22"/>
          <w:szCs w:val="23"/>
        </w:rPr>
        <w:t xml:space="preserve">, die heuer auf der </w:t>
      </w:r>
      <w:r w:rsidR="00F26A81" w:rsidRPr="000D6C30">
        <w:rPr>
          <w:rStyle w:val="Fett"/>
          <w:b w:val="0"/>
          <w:bCs w:val="0"/>
          <w:i/>
          <w:iCs/>
          <w:sz w:val="22"/>
          <w:szCs w:val="23"/>
        </w:rPr>
        <w:t>KOASA-Marathonstrecke</w:t>
      </w:r>
      <w:r w:rsidR="00F26A81" w:rsidRPr="000D6C30">
        <w:rPr>
          <w:b/>
          <w:bCs/>
          <w:i/>
          <w:iCs/>
          <w:sz w:val="22"/>
          <w:szCs w:val="23"/>
        </w:rPr>
        <w:t xml:space="preserve"> </w:t>
      </w:r>
      <w:r w:rsidR="00F26A81" w:rsidRPr="000D6C30">
        <w:rPr>
          <w:i/>
          <w:iCs/>
          <w:sz w:val="22"/>
          <w:szCs w:val="23"/>
        </w:rPr>
        <w:t>ausgetragen wird.</w:t>
      </w:r>
      <w:r w:rsidR="00AB7792">
        <w:rPr>
          <w:i/>
          <w:iCs/>
          <w:sz w:val="22"/>
          <w:szCs w:val="23"/>
        </w:rPr>
        <w:t xml:space="preserve"> Daran nimmt</w:t>
      </w:r>
      <w:r w:rsidR="00AB7792" w:rsidRPr="00AB7792">
        <w:rPr>
          <w:i/>
          <w:iCs/>
          <w:sz w:val="22"/>
          <w:szCs w:val="23"/>
        </w:rPr>
        <w:t xml:space="preserve"> auch Lokalmatador Dominik Matt</w:t>
      </w:r>
      <w:r w:rsidR="00AB7792">
        <w:rPr>
          <w:i/>
          <w:iCs/>
          <w:sz w:val="22"/>
          <w:szCs w:val="23"/>
        </w:rPr>
        <w:t xml:space="preserve"> teil.</w:t>
      </w:r>
    </w:p>
    <w:p w14:paraId="2647002C" w14:textId="77777777" w:rsidR="004B109D" w:rsidRDefault="004B109D" w:rsidP="007822A3">
      <w:pPr>
        <w:rPr>
          <w:lang w:val="en-US"/>
        </w:rPr>
      </w:pPr>
    </w:p>
    <w:p w14:paraId="18E0A149" w14:textId="407CB019" w:rsidR="00FC1A99" w:rsidRPr="00FC1A99" w:rsidRDefault="00FC1A99" w:rsidP="00FC1A99">
      <w:pPr>
        <w:rPr>
          <w:rFonts w:ascii="HelveticaNeue" w:hAnsi="HelveticaNeue"/>
          <w:b/>
          <w:bCs/>
          <w:sz w:val="24"/>
          <w:szCs w:val="25"/>
        </w:rPr>
      </w:pPr>
      <w:r w:rsidRPr="00FC1A99">
        <w:rPr>
          <w:rFonts w:ascii="HelveticaNeue" w:hAnsi="HelveticaNeue"/>
          <w:b/>
          <w:bCs/>
          <w:sz w:val="24"/>
          <w:szCs w:val="25"/>
        </w:rPr>
        <w:t>Rekord</w:t>
      </w:r>
      <w:r w:rsidR="00302646">
        <w:rPr>
          <w:rFonts w:ascii="HelveticaNeue" w:hAnsi="HelveticaNeue"/>
          <w:b/>
          <w:bCs/>
          <w:sz w:val="24"/>
          <w:szCs w:val="25"/>
        </w:rPr>
        <w:t>anm</w:t>
      </w:r>
      <w:r w:rsidR="005E27E6">
        <w:rPr>
          <w:rFonts w:ascii="HelveticaNeue" w:hAnsi="HelveticaNeue"/>
          <w:b/>
          <w:bCs/>
          <w:sz w:val="24"/>
          <w:szCs w:val="25"/>
        </w:rPr>
        <w:t>el</w:t>
      </w:r>
      <w:r w:rsidR="00302646">
        <w:rPr>
          <w:rFonts w:ascii="HelveticaNeue" w:hAnsi="HelveticaNeue"/>
          <w:b/>
          <w:bCs/>
          <w:sz w:val="24"/>
          <w:szCs w:val="25"/>
        </w:rPr>
        <w:t xml:space="preserve">dungen </w:t>
      </w:r>
      <w:r w:rsidRPr="00FC1A99">
        <w:rPr>
          <w:rFonts w:ascii="HelveticaNeue" w:hAnsi="HelveticaNeue"/>
          <w:b/>
          <w:bCs/>
          <w:sz w:val="24"/>
          <w:szCs w:val="25"/>
        </w:rPr>
        <w:t>auf allen Strecken</w:t>
      </w:r>
    </w:p>
    <w:p w14:paraId="648BC1EF" w14:textId="205CD6E3" w:rsidR="000D6C30" w:rsidRPr="000D6C30" w:rsidRDefault="00FC1A99" w:rsidP="004B109D">
      <w:pPr>
        <w:pStyle w:val="StandardWeb"/>
        <w:rPr>
          <w:rFonts w:ascii="HelveticaNeue Light" w:hAnsi="HelveticaNeue Light"/>
          <w:sz w:val="22"/>
          <w:szCs w:val="22"/>
        </w:rPr>
      </w:pPr>
      <w:r w:rsidRPr="00FC1A99">
        <w:rPr>
          <w:rFonts w:ascii="HelveticaNeue Light" w:hAnsi="HelveticaNeue Light"/>
          <w:sz w:val="22"/>
          <w:szCs w:val="22"/>
        </w:rPr>
        <w:t>Der Koasamarsch begeistert 202</w:t>
      </w:r>
      <w:r w:rsidR="00302646">
        <w:rPr>
          <w:rFonts w:ascii="HelveticaNeue Light" w:hAnsi="HelveticaNeue Light"/>
          <w:sz w:val="22"/>
          <w:szCs w:val="22"/>
        </w:rPr>
        <w:t>5</w:t>
      </w:r>
      <w:r w:rsidRPr="00FC1A99">
        <w:rPr>
          <w:rFonts w:ascii="HelveticaNeue Light" w:hAnsi="HelveticaNeue Light"/>
          <w:sz w:val="22"/>
          <w:szCs w:val="22"/>
        </w:rPr>
        <w:t xml:space="preserve"> mit einer starken Anmeldezahl: </w:t>
      </w:r>
      <w:r w:rsidR="00302646">
        <w:rPr>
          <w:rFonts w:ascii="HelveticaNeue Light" w:hAnsi="HelveticaNeue Light"/>
          <w:sz w:val="22"/>
          <w:szCs w:val="22"/>
        </w:rPr>
        <w:t>Rund 900</w:t>
      </w:r>
      <w:r w:rsidRPr="00FC1A99">
        <w:rPr>
          <w:rFonts w:ascii="HelveticaNeue Light" w:hAnsi="HelveticaNeue Light"/>
          <w:sz w:val="22"/>
          <w:szCs w:val="22"/>
        </w:rPr>
        <w:t xml:space="preserve"> </w:t>
      </w:r>
      <w:proofErr w:type="spellStart"/>
      <w:proofErr w:type="gramStart"/>
      <w:r w:rsidRPr="00FC1A99">
        <w:rPr>
          <w:rFonts w:ascii="HelveticaNeue Light" w:hAnsi="HelveticaNeue Light"/>
          <w:sz w:val="22"/>
          <w:szCs w:val="22"/>
        </w:rPr>
        <w:t>Starter:innen</w:t>
      </w:r>
      <w:proofErr w:type="spellEnd"/>
      <w:proofErr w:type="gramEnd"/>
      <w:r w:rsidRPr="00FC1A99">
        <w:rPr>
          <w:rFonts w:ascii="HelveticaNeue Light" w:hAnsi="HelveticaNeue Light"/>
          <w:sz w:val="22"/>
          <w:szCs w:val="22"/>
        </w:rPr>
        <w:t xml:space="preserve"> haben sich bisher registriert – darunter 88 für d</w:t>
      </w:r>
      <w:r w:rsidR="004B109D" w:rsidRPr="000D6C30">
        <w:rPr>
          <w:rFonts w:ascii="HelveticaNeue Light" w:hAnsi="HelveticaNeue Light"/>
          <w:sz w:val="22"/>
          <w:szCs w:val="22"/>
        </w:rPr>
        <w:t xml:space="preserve">ie einmalige Jubiläumsstrecke </w:t>
      </w:r>
      <w:r w:rsidRPr="00FC1A99">
        <w:rPr>
          <w:rFonts w:ascii="HelveticaNeue Light" w:hAnsi="HelveticaNeue Light"/>
          <w:sz w:val="22"/>
          <w:szCs w:val="22"/>
        </w:rPr>
        <w:t xml:space="preserve">KOASA-55-Panorama-Trail. </w:t>
      </w:r>
    </w:p>
    <w:p w14:paraId="7C9833E0" w14:textId="679C2D97" w:rsidR="00FC1A99" w:rsidRPr="00FC1A99" w:rsidRDefault="00FC1A99" w:rsidP="004B109D">
      <w:pPr>
        <w:pStyle w:val="StandardWeb"/>
        <w:rPr>
          <w:sz w:val="22"/>
          <w:szCs w:val="22"/>
        </w:rPr>
      </w:pPr>
      <w:r w:rsidRPr="00FC1A99">
        <w:rPr>
          <w:rFonts w:ascii="HelveticaNeue Light" w:hAnsi="HelveticaNeue Light"/>
          <w:sz w:val="22"/>
          <w:szCs w:val="22"/>
        </w:rPr>
        <w:t>Vor allem die langen Distanzen</w:t>
      </w:r>
      <w:r w:rsidR="004B109D" w:rsidRPr="000D6C30">
        <w:rPr>
          <w:rFonts w:ascii="HelveticaNeue Light" w:hAnsi="HelveticaNeue Light"/>
          <w:sz w:val="22"/>
          <w:szCs w:val="22"/>
        </w:rPr>
        <w:t xml:space="preserve"> – der </w:t>
      </w:r>
      <w:r w:rsidR="000D6C30">
        <w:rPr>
          <w:rFonts w:ascii="HelveticaNeue Light" w:hAnsi="HelveticaNeue Light"/>
          <w:sz w:val="22"/>
          <w:szCs w:val="22"/>
        </w:rPr>
        <w:t xml:space="preserve">KOASA-55-Panorama-Trail, der </w:t>
      </w:r>
      <w:r w:rsidR="004B109D" w:rsidRPr="000D6C30">
        <w:rPr>
          <w:rFonts w:ascii="HelveticaNeue Light" w:hAnsi="HelveticaNeue Light"/>
          <w:sz w:val="22"/>
          <w:szCs w:val="22"/>
        </w:rPr>
        <w:t>KOASA-Marathon, der KOASA-Classic-Run sowie die KOASA-33er-Wanderung – erfreuen sich großer Beliebtheit.</w:t>
      </w:r>
      <w:r w:rsidRPr="00FC1A99">
        <w:rPr>
          <w:rFonts w:ascii="HelveticaNeue Light" w:hAnsi="HelveticaNeue Light"/>
          <w:sz w:val="22"/>
          <w:szCs w:val="22"/>
        </w:rPr>
        <w:t xml:space="preserve"> Etwa 55</w:t>
      </w:r>
      <w:r w:rsidR="004B109D" w:rsidRPr="000D6C30">
        <w:rPr>
          <w:rFonts w:ascii="HelveticaNeue Light" w:hAnsi="HelveticaNeue Light"/>
          <w:sz w:val="22"/>
          <w:szCs w:val="22"/>
        </w:rPr>
        <w:t>0</w:t>
      </w:r>
      <w:r w:rsidRPr="00FC1A99">
        <w:rPr>
          <w:rFonts w:ascii="HelveticaNeue Light" w:hAnsi="HelveticaNeue Light"/>
          <w:sz w:val="22"/>
          <w:szCs w:val="22"/>
        </w:rPr>
        <w:t xml:space="preserve"> </w:t>
      </w:r>
      <w:proofErr w:type="spellStart"/>
      <w:proofErr w:type="gramStart"/>
      <w:r w:rsidRPr="00FC1A99">
        <w:rPr>
          <w:rFonts w:ascii="HelveticaNeue Light" w:hAnsi="HelveticaNeue Light"/>
          <w:sz w:val="22"/>
          <w:szCs w:val="22"/>
        </w:rPr>
        <w:t>Teilnehmer:innen</w:t>
      </w:r>
      <w:proofErr w:type="spellEnd"/>
      <w:proofErr w:type="gramEnd"/>
      <w:r w:rsidRPr="00FC1A99">
        <w:rPr>
          <w:rFonts w:ascii="HelveticaNeue Light" w:hAnsi="HelveticaNeue Light"/>
          <w:sz w:val="22"/>
          <w:szCs w:val="22"/>
        </w:rPr>
        <w:t xml:space="preserve"> stellen sich diesen spektakulären Höhenmetern – eine echte sportliche Ansage!</w:t>
      </w:r>
    </w:p>
    <w:p w14:paraId="760B07B7" w14:textId="2DB2D0C2" w:rsidR="00FC1A99" w:rsidRDefault="00FC1A99" w:rsidP="00FC1A9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„Dass sich die Teilnehme</w:t>
      </w:r>
      <w:r w:rsidR="004B109D"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nden</w:t>
      </w: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heuer zu gleichen Teilen aus </w:t>
      </w:r>
      <w:proofErr w:type="spellStart"/>
      <w:proofErr w:type="gramStart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Läufer:innen</w:t>
      </w:r>
      <w:proofErr w:type="spellEnd"/>
      <w:proofErr w:type="gramEnd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und </w:t>
      </w:r>
      <w:proofErr w:type="gramStart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Wander:innen</w:t>
      </w:r>
      <w:proofErr w:type="gramEnd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zusammensetzen, zeigt, dass wir </w:t>
      </w:r>
      <w:r w:rsidR="000D6C30"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den Zeitgeist genau treffen</w:t>
      </w: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“, freut sich Andreas Moser vom veranstaltenden WSV </w:t>
      </w:r>
      <w:proofErr w:type="spellStart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Ebbs</w:t>
      </w:r>
      <w:proofErr w:type="spellEnd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. Für ihn steht fest: „Es geht nicht nur um sportliche Leistung, sondern auch um das Gemeinschaftsgefühl – und darum, gemeinsam ein </w:t>
      </w:r>
      <w:r w:rsidR="004B109D"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Jubi</w:t>
      </w:r>
      <w:r w:rsidR="000D6C30"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l</w:t>
      </w:r>
      <w:r w:rsidR="004B109D"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äumsf</w:t>
      </w: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est zu feiern</w:t>
      </w:r>
      <w:r w:rsid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“.</w:t>
      </w:r>
    </w:p>
    <w:p w14:paraId="0DB6C903" w14:textId="49C99113" w:rsidR="00B80A7D" w:rsidRPr="00B80A7D" w:rsidRDefault="00B80A7D" w:rsidP="000D6C30">
      <w:pPr>
        <w:rPr>
          <w:rFonts w:ascii="HelveticaNeue" w:hAnsi="HelveticaNeue"/>
          <w:b/>
          <w:bCs/>
          <w:sz w:val="24"/>
          <w:szCs w:val="24"/>
        </w:rPr>
      </w:pPr>
      <w:r>
        <w:rPr>
          <w:rFonts w:ascii="HelveticaNeue" w:hAnsi="HelveticaNeue"/>
          <w:b/>
          <w:bCs/>
          <w:sz w:val="24"/>
          <w:szCs w:val="24"/>
        </w:rPr>
        <w:lastRenderedPageBreak/>
        <w:t xml:space="preserve">Österreichisches </w:t>
      </w:r>
      <w:r w:rsidRPr="00B80A7D">
        <w:rPr>
          <w:rFonts w:ascii="HelveticaNeue" w:hAnsi="HelveticaNeue"/>
          <w:b/>
          <w:bCs/>
          <w:sz w:val="24"/>
          <w:szCs w:val="24"/>
        </w:rPr>
        <w:t xml:space="preserve">Nationalteam &amp; </w:t>
      </w:r>
      <w:proofErr w:type="spellStart"/>
      <w:r w:rsidRPr="00B80A7D">
        <w:rPr>
          <w:rFonts w:ascii="HelveticaNeue" w:hAnsi="HelveticaNeue"/>
          <w:b/>
          <w:bCs/>
          <w:sz w:val="24"/>
          <w:szCs w:val="24"/>
        </w:rPr>
        <w:t>Top-</w:t>
      </w:r>
      <w:proofErr w:type="gramStart"/>
      <w:r w:rsidRPr="00B80A7D">
        <w:rPr>
          <w:rFonts w:ascii="HelveticaNeue" w:hAnsi="HelveticaNeue"/>
          <w:b/>
          <w:bCs/>
          <w:sz w:val="24"/>
          <w:szCs w:val="24"/>
        </w:rPr>
        <w:t>Athlet:innen</w:t>
      </w:r>
      <w:proofErr w:type="spellEnd"/>
      <w:proofErr w:type="gramEnd"/>
      <w:r w:rsidRPr="00B80A7D">
        <w:rPr>
          <w:rFonts w:ascii="HelveticaNeue" w:hAnsi="HelveticaNeue"/>
          <w:b/>
          <w:bCs/>
          <w:sz w:val="24"/>
          <w:szCs w:val="24"/>
        </w:rPr>
        <w:t xml:space="preserve"> am Start </w:t>
      </w:r>
    </w:p>
    <w:p w14:paraId="45D8A48D" w14:textId="54EA9035" w:rsidR="000D6C30" w:rsidRPr="000D6C30" w:rsidRDefault="000D6C30" w:rsidP="000D6C30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Ein </w:t>
      </w:r>
      <w:proofErr w:type="gramStart"/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ganz besonderer</w:t>
      </w:r>
      <w:proofErr w:type="gramEnd"/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Höhepunkt des diesjährigen Events: Die Österreichische Meisterschaft im </w:t>
      </w:r>
      <w:proofErr w:type="spellStart"/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Trailmarathon</w:t>
      </w:r>
      <w:proofErr w:type="spellEnd"/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wird auf der KOASA-Marathonstrecke ausgetragen – und lockt die Elite der heimischen Laufszene ins Tiroler Unterland</w:t>
      </w:r>
      <w:r w:rsidR="00F3353F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. Darunter befindet sich auch Lokalmatador Dominik Matt, der beim Ebbser Koasamarsch 2024 einen neuen Rekord auf der KOASA-Höllenritt Distanz (20 km &amp; 1.000 hm) aufgestellt hat</w:t>
      </w: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.</w:t>
      </w:r>
    </w:p>
    <w:p w14:paraId="048E7740" w14:textId="77777777" w:rsidR="00F26A81" w:rsidRPr="00F26A81" w:rsidRDefault="00F26A81" w:rsidP="00F26A81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26A8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Neben dem Nationalteam hat auch Bernhard </w:t>
      </w:r>
      <w:proofErr w:type="spellStart"/>
      <w:r w:rsidRPr="00F26A8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Achhorner</w:t>
      </w:r>
      <w:proofErr w:type="spellEnd"/>
      <w:r w:rsidRPr="00F26A8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aus Kössen, Sieger der Disziplin K110 Masters </w:t>
      </w:r>
      <w:proofErr w:type="spellStart"/>
      <w:r w:rsidRPr="00F26A8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of</w:t>
      </w:r>
      <w:proofErr w:type="spellEnd"/>
      <w:r w:rsidRPr="00F26A8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Innsbruck beim Innsbruck Alpine </w:t>
      </w:r>
      <w:proofErr w:type="spellStart"/>
      <w:r w:rsidRPr="00F26A8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Trailrun</w:t>
      </w:r>
      <w:proofErr w:type="spellEnd"/>
      <w:r w:rsidRPr="00F26A8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Festival 2024 seine Teilnahme am Koasa-55-Panorama-Trail fixiert. Anja Kobs, die Erstplatzierte des KOASA-Marathons 2024, kehrt als Mitfavoritin zurück – diesmal auf der Jubiläumsstrecke.</w:t>
      </w:r>
    </w:p>
    <w:p w14:paraId="0C027458" w14:textId="396D103A" w:rsidR="005E27E6" w:rsidRPr="005E27E6" w:rsidRDefault="005E27E6" w:rsidP="00F26A81">
      <w:pPr>
        <w:spacing w:before="100" w:beforeAutospacing="1" w:after="100" w:afterAutospacing="1" w:line="240" w:lineRule="auto"/>
        <w:rPr>
          <w:rFonts w:ascii="HelveticaNeue" w:hAnsi="HelveticaNeue"/>
          <w:b/>
          <w:bCs/>
          <w:sz w:val="24"/>
          <w:szCs w:val="24"/>
        </w:rPr>
      </w:pPr>
      <w:r w:rsidRPr="005E27E6">
        <w:rPr>
          <w:rFonts w:ascii="HelveticaNeue" w:hAnsi="HelveticaNeue"/>
          <w:b/>
          <w:bCs/>
          <w:sz w:val="24"/>
          <w:szCs w:val="24"/>
        </w:rPr>
        <w:t>Limitierte Plätze – nachhaltiges Event zum Wohle des Naturschutzgebiets Kaisergebirge</w:t>
      </w:r>
    </w:p>
    <w:p w14:paraId="553613F5" w14:textId="364E3698" w:rsidR="005E27E6" w:rsidRPr="00FC1A99" w:rsidRDefault="005E27E6" w:rsidP="005E27E6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Die Teilnehmerzahl ist mit 1.200 Startplätzen limitiert, um das Naturschutzgebiet Kaisergebirge zu schützen. Noch sind einige Startplätze frei – aber mit </w:t>
      </w:r>
      <w:r w:rsidR="00B80A7D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den kurzfristigen Anmeldungen</w:t>
      </w: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könnte das Limit bald erreicht sein</w:t>
      </w: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.</w:t>
      </w:r>
    </w:p>
    <w:p w14:paraId="24C9A878" w14:textId="77777777" w:rsidR="00AA5CF1" w:rsidRPr="00AA5CF1" w:rsidRDefault="00AA5CF1" w:rsidP="00AA5CF1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AA5CF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Auch in puncto Nachhaltigkeit geht der Koasamarsch mit gutem Beispiel voran: Alle </w:t>
      </w:r>
      <w:proofErr w:type="spellStart"/>
      <w:proofErr w:type="gramStart"/>
      <w:r w:rsidRPr="00AA5CF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Starter:innen</w:t>
      </w:r>
      <w:proofErr w:type="spellEnd"/>
      <w:proofErr w:type="gramEnd"/>
      <w:r w:rsidRPr="00AA5CF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bekommen einen Mehrwegbecher, der bei den </w:t>
      </w:r>
      <w:proofErr w:type="spellStart"/>
      <w:r w:rsidRPr="00AA5CF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Labestationen</w:t>
      </w:r>
      <w:proofErr w:type="spellEnd"/>
      <w:r w:rsidRPr="00AA5CF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verwendet werden kann. So werden Plastikbecher vermieden. Zudem werden überwiegend regionale Produkte verwendet. „Wir wollen sportliche Erlebnisse schaffen, ohne dabei die Natur aus dem Blick zu verlieren“, so Moser.</w:t>
      </w:r>
    </w:p>
    <w:p w14:paraId="2088C853" w14:textId="77777777" w:rsidR="00AA5CF1" w:rsidRDefault="00AA5CF1" w:rsidP="005E27E6"/>
    <w:p w14:paraId="58BCA31F" w14:textId="6750C454" w:rsidR="005E27E6" w:rsidRPr="005E27E6" w:rsidRDefault="005E27E6" w:rsidP="005E27E6">
      <w:pPr>
        <w:rPr>
          <w:rFonts w:ascii="HelveticaNeue" w:hAnsi="HelveticaNeue"/>
          <w:b/>
          <w:bCs/>
          <w:sz w:val="24"/>
          <w:szCs w:val="24"/>
        </w:rPr>
      </w:pPr>
      <w:r w:rsidRPr="005E27E6">
        <w:rPr>
          <w:rFonts w:ascii="HelveticaNeue" w:hAnsi="HelveticaNeue"/>
          <w:b/>
          <w:bCs/>
          <w:sz w:val="24"/>
          <w:szCs w:val="24"/>
        </w:rPr>
        <w:t xml:space="preserve">250 </w:t>
      </w:r>
      <w:proofErr w:type="spellStart"/>
      <w:proofErr w:type="gramStart"/>
      <w:r w:rsidRPr="005E27E6">
        <w:rPr>
          <w:rFonts w:ascii="HelveticaNeue" w:hAnsi="HelveticaNeue"/>
          <w:b/>
          <w:bCs/>
          <w:sz w:val="24"/>
          <w:szCs w:val="24"/>
        </w:rPr>
        <w:t>Helfer:innen</w:t>
      </w:r>
      <w:proofErr w:type="spellEnd"/>
      <w:proofErr w:type="gramEnd"/>
      <w:r w:rsidRPr="005E27E6">
        <w:rPr>
          <w:rFonts w:ascii="HelveticaNeue" w:hAnsi="HelveticaNeue"/>
          <w:b/>
          <w:bCs/>
          <w:sz w:val="24"/>
          <w:szCs w:val="24"/>
        </w:rPr>
        <w:t xml:space="preserve"> &amp; ein ganzes Dorf in Bewegung</w:t>
      </w:r>
    </w:p>
    <w:p w14:paraId="57CAC2B0" w14:textId="7499E8FB" w:rsidR="005E27E6" w:rsidRPr="00FC1A99" w:rsidRDefault="005E27E6" w:rsidP="005E27E6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Während die </w:t>
      </w:r>
      <w:proofErr w:type="spellStart"/>
      <w:proofErr w:type="gramStart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Läufer:innen</w:t>
      </w:r>
      <w:proofErr w:type="spellEnd"/>
      <w:proofErr w:type="gramEnd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sich vorbereiten, ist das Streckenteam des WSV </w:t>
      </w:r>
      <w:proofErr w:type="spellStart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Ebbs</w:t>
      </w:r>
      <w:proofErr w:type="spellEnd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schon</w:t>
      </w:r>
      <w:r w:rsidR="00B80A7D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fleißig</w:t>
      </w: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im Einsatz: Die Wege werden vorbereitet, Strecken </w:t>
      </w: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markiert und Hindernisse beseitigt</w:t>
      </w: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. Rund 250 freiwillige </w:t>
      </w:r>
      <w:proofErr w:type="spellStart"/>
      <w:proofErr w:type="gramStart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Helfer:innen</w:t>
      </w:r>
      <w:proofErr w:type="spellEnd"/>
      <w:proofErr w:type="gramEnd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– von Vereinsmitgliedern über </w:t>
      </w:r>
      <w:proofErr w:type="spellStart"/>
      <w:proofErr w:type="gramStart"/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Sanitäter:innen</w:t>
      </w:r>
      <w:proofErr w:type="spellEnd"/>
      <w:proofErr w:type="gramEnd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bis zu engagierten </w:t>
      </w:r>
      <w:proofErr w:type="spellStart"/>
      <w:proofErr w:type="gramStart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Unterstützer:innen</w:t>
      </w:r>
      <w:proofErr w:type="spellEnd"/>
      <w:proofErr w:type="gramEnd"/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– sorgen dafür, dass am Veranstaltungstag alles reibungslos läuft. „Ohne sie wäre der </w:t>
      </w: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Ebbser </w:t>
      </w: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Koasamarsch nicht möglich“, sagt Andreas Moser.</w:t>
      </w:r>
    </w:p>
    <w:p w14:paraId="6352ABB7" w14:textId="1D6209F8" w:rsidR="000D6C30" w:rsidRPr="00302646" w:rsidRDefault="000D6C30" w:rsidP="000D6C30">
      <w:pPr>
        <w:rPr>
          <w:rFonts w:ascii="HelveticaNeue" w:hAnsi="HelveticaNeue"/>
          <w:b/>
          <w:bCs/>
          <w:sz w:val="24"/>
          <w:szCs w:val="24"/>
        </w:rPr>
      </w:pPr>
      <w:r w:rsidRPr="00302646">
        <w:rPr>
          <w:rFonts w:ascii="HelveticaNeue" w:hAnsi="HelveticaNeue"/>
          <w:b/>
          <w:bCs/>
          <w:sz w:val="24"/>
          <w:szCs w:val="24"/>
        </w:rPr>
        <w:t>Start- &amp; Einlaufzeiten im Überblick</w:t>
      </w:r>
    </w:p>
    <w:p w14:paraId="2B996A73" w14:textId="77777777" w:rsidR="00302646" w:rsidRDefault="00302646" w:rsidP="000D6C30">
      <w:pPr>
        <w:rPr>
          <w:rFonts w:ascii="HelveticaNeue" w:hAnsi="HelveticaNeue"/>
          <w:b/>
          <w:bCs/>
          <w:sz w:val="22"/>
          <w:szCs w:val="22"/>
        </w:rPr>
      </w:pPr>
    </w:p>
    <w:p w14:paraId="4815E0EB" w14:textId="07CAC87E" w:rsidR="00302646" w:rsidRPr="000D6C30" w:rsidRDefault="00302646" w:rsidP="00302646">
      <w:pPr>
        <w:rPr>
          <w:rFonts w:ascii="HelveticaNeue" w:hAnsi="HelveticaNeue"/>
          <w:b/>
          <w:bCs/>
          <w:sz w:val="22"/>
          <w:szCs w:val="22"/>
        </w:rPr>
      </w:pPr>
      <w:r w:rsidRPr="000D6C30">
        <w:rPr>
          <w:rFonts w:ascii="HelveticaNeue" w:hAnsi="HelveticaNeue"/>
          <w:b/>
          <w:bCs/>
          <w:sz w:val="22"/>
          <w:szCs w:val="22"/>
        </w:rPr>
        <w:t>KOASA-</w:t>
      </w:r>
      <w:r>
        <w:rPr>
          <w:rFonts w:ascii="HelveticaNeue" w:hAnsi="HelveticaNeue"/>
          <w:b/>
          <w:bCs/>
          <w:sz w:val="22"/>
          <w:szCs w:val="22"/>
        </w:rPr>
        <w:t>55-Panorama-Trail</w:t>
      </w:r>
      <w:r w:rsidRPr="000D6C30">
        <w:rPr>
          <w:rFonts w:ascii="HelveticaNeue" w:hAnsi="HelveticaNeue"/>
          <w:b/>
          <w:bCs/>
          <w:sz w:val="22"/>
          <w:szCs w:val="22"/>
        </w:rPr>
        <w:t>:</w:t>
      </w:r>
    </w:p>
    <w:p w14:paraId="0A6260E1" w14:textId="1D92F4D9" w:rsidR="00302646" w:rsidRPr="001B2B7F" w:rsidRDefault="00302646" w:rsidP="00302646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1B2B7F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Start: 0</w:t>
      </w:r>
      <w:r w:rsidR="001B2B7F" w:rsidRPr="001B2B7F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7</w:t>
      </w:r>
      <w:r w:rsidRPr="001B2B7F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:00 Uhr</w:t>
      </w:r>
    </w:p>
    <w:p w14:paraId="7B2B527B" w14:textId="510FDC94" w:rsidR="00302646" w:rsidRPr="00EB68BB" w:rsidRDefault="00302646" w:rsidP="00302646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EB68B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Geplante Einlaufzeiten: ab 1</w:t>
      </w:r>
      <w:r w:rsidR="001B2B7F" w:rsidRPr="00EB68B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3</w:t>
      </w:r>
      <w:r w:rsidRPr="00EB68B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:00</w:t>
      </w:r>
      <w:r w:rsidR="00EB68BB" w:rsidRPr="00EB68B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– 13:20 </w:t>
      </w:r>
      <w:r w:rsidRPr="00EB68B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Uhr</w:t>
      </w:r>
    </w:p>
    <w:p w14:paraId="7D4E8373" w14:textId="1B847FF4" w:rsidR="00302646" w:rsidRPr="00EB68BB" w:rsidRDefault="00302646" w:rsidP="000D6C30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EB68B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Siegerehrung: ab 1</w:t>
      </w:r>
      <w:r w:rsidR="00EB68BB" w:rsidRPr="00EB68B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6</w:t>
      </w:r>
      <w:r w:rsidRPr="00EB68B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:</w:t>
      </w:r>
      <w:r w:rsidR="00EB68BB" w:rsidRPr="00EB68B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3</w:t>
      </w:r>
      <w:r w:rsidRPr="00EB68B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0 Uhr</w:t>
      </w:r>
    </w:p>
    <w:p w14:paraId="75927115" w14:textId="5CD67D7F" w:rsidR="000D6C30" w:rsidRPr="000D6C30" w:rsidRDefault="000D6C30" w:rsidP="000D6C30">
      <w:pPr>
        <w:rPr>
          <w:rFonts w:ascii="HelveticaNeue" w:hAnsi="HelveticaNeue"/>
          <w:b/>
          <w:bCs/>
          <w:sz w:val="22"/>
          <w:szCs w:val="22"/>
        </w:rPr>
      </w:pPr>
      <w:r w:rsidRPr="000D6C30">
        <w:rPr>
          <w:rFonts w:ascii="HelveticaNeue" w:hAnsi="HelveticaNeue"/>
          <w:b/>
          <w:bCs/>
          <w:sz w:val="22"/>
          <w:szCs w:val="22"/>
        </w:rPr>
        <w:t>KOASA-Marathon</w:t>
      </w:r>
      <w:r>
        <w:rPr>
          <w:rFonts w:ascii="HelveticaNeue" w:hAnsi="HelveticaNeue"/>
          <w:b/>
          <w:bCs/>
          <w:sz w:val="22"/>
          <w:szCs w:val="22"/>
        </w:rPr>
        <w:t xml:space="preserve"> (Österreichische Meisterschaft)</w:t>
      </w:r>
      <w:r w:rsidRPr="000D6C30">
        <w:rPr>
          <w:rFonts w:ascii="HelveticaNeue" w:hAnsi="HelveticaNeue"/>
          <w:b/>
          <w:bCs/>
          <w:sz w:val="22"/>
          <w:szCs w:val="22"/>
        </w:rPr>
        <w:t>:</w:t>
      </w:r>
    </w:p>
    <w:p w14:paraId="0E091829" w14:textId="77777777" w:rsidR="000D6C30" w:rsidRPr="000D6C30" w:rsidRDefault="000D6C30" w:rsidP="000D6C30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lastRenderedPageBreak/>
        <w:t>Start: 08:00 Uhr</w:t>
      </w:r>
    </w:p>
    <w:p w14:paraId="0DF0952B" w14:textId="77777777" w:rsidR="000D6C30" w:rsidRPr="000D6C30" w:rsidRDefault="000D6C30" w:rsidP="000D6C30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Geplante Einlaufzeiten: ab 12:00 Uhr</w:t>
      </w:r>
    </w:p>
    <w:p w14:paraId="619755E8" w14:textId="77777777" w:rsidR="000D6C30" w:rsidRPr="000D6C30" w:rsidRDefault="000D6C30" w:rsidP="000D6C30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Siegerehrung: ab 15:00 Uhr</w:t>
      </w:r>
    </w:p>
    <w:p w14:paraId="05C78378" w14:textId="77777777" w:rsidR="000D6C30" w:rsidRPr="000D6C30" w:rsidRDefault="000D6C30" w:rsidP="000D6C30">
      <w:pPr>
        <w:rPr>
          <w:rFonts w:ascii="HelveticaNeue" w:hAnsi="HelveticaNeue"/>
          <w:b/>
          <w:bCs/>
          <w:sz w:val="22"/>
          <w:szCs w:val="22"/>
        </w:rPr>
      </w:pPr>
      <w:r w:rsidRPr="000D6C30">
        <w:rPr>
          <w:rFonts w:ascii="Cambria" w:hAnsi="Cambria" w:cs="Cambria"/>
          <w:b/>
          <w:bCs/>
          <w:sz w:val="22"/>
          <w:szCs w:val="22"/>
        </w:rPr>
        <w:t> </w:t>
      </w:r>
      <w:r w:rsidRPr="000D6C30">
        <w:rPr>
          <w:rFonts w:ascii="HelveticaNeue" w:hAnsi="HelveticaNeue"/>
          <w:b/>
          <w:bCs/>
          <w:sz w:val="22"/>
          <w:szCs w:val="22"/>
        </w:rPr>
        <w:t>KOASA Classic Run:</w:t>
      </w:r>
    </w:p>
    <w:p w14:paraId="520B526F" w14:textId="77777777" w:rsidR="000D6C30" w:rsidRPr="000D6C30" w:rsidRDefault="000D6C30" w:rsidP="000D6C30">
      <w:pPr>
        <w:pStyle w:val="Listenabsatz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Start: 09:00 Uhr</w:t>
      </w:r>
    </w:p>
    <w:p w14:paraId="17663CE0" w14:textId="77777777" w:rsidR="000D6C30" w:rsidRPr="000D6C30" w:rsidRDefault="000D6C30" w:rsidP="000D6C30">
      <w:pPr>
        <w:pStyle w:val="Listenabsatz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Geplante Einlaufzeiten: ab 12:30 Uhr</w:t>
      </w:r>
    </w:p>
    <w:p w14:paraId="483A1AF7" w14:textId="77777777" w:rsidR="000D6C30" w:rsidRPr="000D6C30" w:rsidRDefault="000D6C30" w:rsidP="000D6C30">
      <w:pPr>
        <w:pStyle w:val="Listenabsatz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Siegerehrung: ab 14:30 Uhr</w:t>
      </w:r>
    </w:p>
    <w:p w14:paraId="78295B68" w14:textId="77777777" w:rsidR="000D6C30" w:rsidRPr="000D6C30" w:rsidRDefault="000D6C30" w:rsidP="000D6C30">
      <w:pPr>
        <w:rPr>
          <w:rFonts w:ascii="Helvetica Neue" w:hAnsi="Helvetica Neue" w:cs="Cambria"/>
          <w:b/>
          <w:bCs/>
          <w:sz w:val="22"/>
          <w:szCs w:val="22"/>
        </w:rPr>
      </w:pPr>
      <w:r w:rsidRPr="000D6C30">
        <w:rPr>
          <w:rFonts w:ascii="Cambria" w:hAnsi="Cambria" w:cs="Cambria"/>
          <w:b/>
          <w:bCs/>
          <w:sz w:val="22"/>
          <w:szCs w:val="22"/>
        </w:rPr>
        <w:t> </w:t>
      </w:r>
      <w:r w:rsidRPr="000D6C30">
        <w:rPr>
          <w:rFonts w:ascii="Helvetica Neue" w:hAnsi="Helvetica Neue" w:cs="Cambria"/>
          <w:b/>
          <w:bCs/>
          <w:sz w:val="22"/>
          <w:szCs w:val="22"/>
        </w:rPr>
        <w:t>KOASA Höllenritt:</w:t>
      </w:r>
    </w:p>
    <w:p w14:paraId="65A49147" w14:textId="77777777" w:rsidR="000D6C30" w:rsidRPr="000D6C30" w:rsidRDefault="000D6C30" w:rsidP="000D6C30">
      <w:pPr>
        <w:pStyle w:val="Listenabsatz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Start: 10:00 Uhr</w:t>
      </w:r>
    </w:p>
    <w:p w14:paraId="75662B3A" w14:textId="77777777" w:rsidR="000D6C30" w:rsidRPr="000D6C30" w:rsidRDefault="000D6C30" w:rsidP="000D6C30">
      <w:pPr>
        <w:pStyle w:val="Listenabsatz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Geplante Einlaufzeiten: ab 11:30 Uhr</w:t>
      </w:r>
    </w:p>
    <w:p w14:paraId="6B95597D" w14:textId="77777777" w:rsidR="000D6C30" w:rsidRPr="000D6C30" w:rsidRDefault="000D6C30" w:rsidP="000D6C30">
      <w:pPr>
        <w:pStyle w:val="Listenabsatz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Siegerehrung: ab 14:00 Uhr</w:t>
      </w:r>
    </w:p>
    <w:p w14:paraId="5B96EF31" w14:textId="77777777" w:rsidR="000D6C30" w:rsidRPr="000D6C30" w:rsidRDefault="000D6C30" w:rsidP="000D6C30">
      <w:pPr>
        <w:rPr>
          <w:rFonts w:ascii="HelveticaNeue" w:hAnsi="HelveticaNeue"/>
          <w:b/>
          <w:bCs/>
          <w:sz w:val="22"/>
          <w:szCs w:val="22"/>
        </w:rPr>
      </w:pPr>
      <w:r w:rsidRPr="000D6C30">
        <w:rPr>
          <w:rFonts w:ascii="HelveticaNeue" w:hAnsi="HelveticaNeue"/>
          <w:b/>
          <w:bCs/>
          <w:sz w:val="22"/>
          <w:szCs w:val="22"/>
        </w:rPr>
        <w:t>Wanderungen:</w:t>
      </w:r>
    </w:p>
    <w:p w14:paraId="48632276" w14:textId="77777777" w:rsidR="000D6C30" w:rsidRPr="000D6C30" w:rsidRDefault="000D6C30" w:rsidP="000D6C30">
      <w:pPr>
        <w:pStyle w:val="Listenabsatz"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Individueller Start für alle Strecken: ab 05:30 Uhr</w:t>
      </w:r>
    </w:p>
    <w:p w14:paraId="10F41622" w14:textId="7094ED7E" w:rsidR="00302646" w:rsidRPr="00302646" w:rsidRDefault="000D6C30" w:rsidP="00302646">
      <w:pPr>
        <w:pStyle w:val="Listenabsatz"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Prämierung der </w:t>
      </w:r>
      <w:proofErr w:type="gramStart"/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Wander:innen</w:t>
      </w:r>
      <w:proofErr w:type="gramEnd"/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und stärksten Wandergruppe: ab 15:30 Uhr</w:t>
      </w:r>
    </w:p>
    <w:p w14:paraId="0D0DCF03" w14:textId="3D7D74BC" w:rsidR="00302646" w:rsidRPr="00B80A7D" w:rsidRDefault="00302646" w:rsidP="00302646">
      <w:pPr>
        <w:rPr>
          <w:rFonts w:ascii="HelveticaNeue" w:hAnsi="HelveticaNeue"/>
          <w:b/>
          <w:bCs/>
          <w:sz w:val="24"/>
          <w:szCs w:val="24"/>
        </w:rPr>
      </w:pPr>
      <w:r w:rsidRPr="00B80A7D">
        <w:rPr>
          <w:rFonts w:ascii="HelveticaNeue" w:hAnsi="HelveticaNeue"/>
          <w:b/>
          <w:bCs/>
          <w:sz w:val="24"/>
          <w:szCs w:val="24"/>
        </w:rPr>
        <w:t xml:space="preserve">Die besten Plätze zum Anfeuern und Zuschauen </w:t>
      </w:r>
    </w:p>
    <w:p w14:paraId="2B19F1F7" w14:textId="77777777" w:rsidR="00302646" w:rsidRDefault="00302646" w:rsidP="00302646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Im Veranstaltungszentrum bei der Neuen Mittelschule </w:t>
      </w:r>
      <w:proofErr w:type="spellStart"/>
      <w:r w:rsidRP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Ebbs</w:t>
      </w:r>
      <w:proofErr w:type="spellEnd"/>
      <w:r w:rsidRP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lassen sich Start und Zieleinlauf hautnah miterleben. </w:t>
      </w:r>
    </w:p>
    <w:p w14:paraId="0E81A52B" w14:textId="36BDCDAD" w:rsidR="00302646" w:rsidRPr="00302646" w:rsidRDefault="00302646" w:rsidP="00302646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Wer entlang der Strecke anfeuern möchte, findet hier die besten Spots: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Aschingeralm</w:t>
      </w:r>
      <w:proofErr w:type="spellEnd"/>
      <w:r w:rsidRP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, </w:t>
      </w:r>
      <w:proofErr w:type="spellStart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V</w:t>
      </w:r>
      <w:r w:rsidRP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orderkaiserfeldenhütte</w:t>
      </w:r>
      <w:proofErr w:type="spellEnd"/>
      <w:r w:rsidRP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&amp; </w:t>
      </w:r>
      <w:proofErr w:type="spellStart"/>
      <w:r w:rsidRP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Stripsenjochhaus</w:t>
      </w:r>
      <w:proofErr w:type="spellEnd"/>
      <w:r w:rsidRP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, Antoniuskapelle &amp; Kaisertal, Kaiser Nordwand</w:t>
      </w:r>
      <w:r w:rsidR="005E27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.</w:t>
      </w:r>
      <w:r w:rsidRPr="0030264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</w:p>
    <w:p w14:paraId="0F4EC312" w14:textId="77777777" w:rsidR="00FC1A99" w:rsidRPr="00B80A7D" w:rsidRDefault="00FC1A99" w:rsidP="00FC1A99">
      <w:pPr>
        <w:rPr>
          <w:rFonts w:ascii="HelveticaNeue" w:hAnsi="HelveticaNeue"/>
          <w:b/>
          <w:bCs/>
          <w:sz w:val="24"/>
          <w:szCs w:val="24"/>
        </w:rPr>
      </w:pPr>
      <w:r w:rsidRPr="00B80A7D">
        <w:rPr>
          <w:rFonts w:ascii="HelveticaNeue" w:hAnsi="HelveticaNeue"/>
          <w:b/>
          <w:bCs/>
          <w:sz w:val="24"/>
          <w:szCs w:val="24"/>
        </w:rPr>
        <w:t>Jubiläum mit Herz: Familienfest und Livestimmung</w:t>
      </w:r>
    </w:p>
    <w:p w14:paraId="62F618D6" w14:textId="0A0E9F9C" w:rsidR="00FC1A99" w:rsidRPr="00FC1A99" w:rsidRDefault="00FC1A99" w:rsidP="005E27E6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C1A99">
        <w:rPr>
          <w:sz w:val="22"/>
          <w:szCs w:val="22"/>
        </w:rPr>
        <w:t xml:space="preserve">Das 55. Jubiläum wird nicht nur sportlich gefeiert – sondern auch kulinarisch und musikalisch: </w:t>
      </w:r>
      <w:r w:rsidR="00CF7396" w:rsidRPr="000D6C30">
        <w:rPr>
          <w:sz w:val="22"/>
          <w:szCs w:val="22"/>
        </w:rPr>
        <w:t>Ein großes Fest mit Musik, regionale</w:t>
      </w:r>
      <w:r w:rsidR="00B80A7D">
        <w:rPr>
          <w:sz w:val="22"/>
          <w:szCs w:val="22"/>
        </w:rPr>
        <w:t>n Schmankerln</w:t>
      </w:r>
      <w:r w:rsidR="00CF7396" w:rsidRPr="000D6C30">
        <w:rPr>
          <w:sz w:val="22"/>
          <w:szCs w:val="22"/>
        </w:rPr>
        <w:t xml:space="preserve">, Aussteller-Expo und einer Live-Sendung von Radio U1 Tirol (10 – 13 Uhr) lädt Teilnehmende und </w:t>
      </w:r>
      <w:proofErr w:type="spellStart"/>
      <w:proofErr w:type="gramStart"/>
      <w:r w:rsidR="00CF7396" w:rsidRPr="000D6C30">
        <w:rPr>
          <w:sz w:val="22"/>
          <w:szCs w:val="22"/>
        </w:rPr>
        <w:t>Zuschauer:innen</w:t>
      </w:r>
      <w:proofErr w:type="spellEnd"/>
      <w:proofErr w:type="gramEnd"/>
      <w:r w:rsidR="00CF7396" w:rsidRPr="000D6C30">
        <w:rPr>
          <w:sz w:val="22"/>
          <w:szCs w:val="22"/>
        </w:rPr>
        <w:t xml:space="preserve"> zum gemütlichen </w:t>
      </w:r>
      <w:r w:rsidR="00CF7396" w:rsidRPr="00B80A7D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Beisammensein ein.</w:t>
      </w:r>
      <w:r w:rsidR="005E27E6" w:rsidRPr="00B80A7D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Andreas Moser </w:t>
      </w:r>
      <w:r w:rsidR="00FF0CD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betont</w:t>
      </w:r>
      <w:r w:rsidR="005E27E6" w:rsidRPr="00B80A7D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: „</w:t>
      </w:r>
      <w:r w:rsidRPr="00B80A7D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Der Koasamarsch ist mehr als ein Wettkampf – er ist</w:t>
      </w: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ein Fest für alle. Und das seit 55 Jahren</w:t>
      </w:r>
      <w:r w:rsidR="005E27E6" w:rsidRPr="005E27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“</w:t>
      </w:r>
      <w:r w:rsidRPr="00FC1A9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.</w:t>
      </w:r>
    </w:p>
    <w:p w14:paraId="73A0FD88" w14:textId="58610999" w:rsidR="00FC1A99" w:rsidRPr="000D6C30" w:rsidRDefault="00FC1A99" w:rsidP="00CF7396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Wer Teil diese</w:t>
      </w:r>
      <w:r w:rsidR="005E27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r</w:t>
      </w: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besonderen </w:t>
      </w:r>
      <w:r w:rsidR="005E27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Jubiläumsausgabe</w:t>
      </w: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sein möchte, sollte sich rasch einen der limitierten Startplätze sichern – dabei sein lohnt sich!</w:t>
      </w:r>
    </w:p>
    <w:p w14:paraId="0D32301C" w14:textId="11F710BD" w:rsidR="00FC1A99" w:rsidRPr="000D6C30" w:rsidRDefault="00FC1A99" w:rsidP="00CF7396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Mehr Infos und Anmeldung unter: </w:t>
      </w:r>
      <w:hyperlink r:id="rId8" w:tgtFrame="_new" w:history="1">
        <w:r w:rsidRPr="000D6C30">
          <w:rPr>
            <w:rFonts w:eastAsia="Times New Roman" w:cs="Times New Roman"/>
            <w:kern w:val="0"/>
            <w:sz w:val="22"/>
            <w:szCs w:val="22"/>
            <w:lang w:eastAsia="de-DE"/>
            <w14:ligatures w14:val="none"/>
          </w:rPr>
          <w:t>www.koasamarsch.at</w:t>
        </w:r>
      </w:hyperlink>
      <w:r w:rsidR="00CF7396" w:rsidRPr="000D6C3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</w:p>
    <w:p w14:paraId="2B82195D" w14:textId="77777777" w:rsidR="00FC1A99" w:rsidRPr="007E767D" w:rsidRDefault="00FC1A99" w:rsidP="007822A3">
      <w:pPr>
        <w:pBdr>
          <w:bottom w:val="single" w:sz="6" w:space="1" w:color="auto"/>
        </w:pBdr>
        <w:rPr>
          <w:color w:val="808080" w:themeColor="background1" w:themeShade="80"/>
          <w:lang w:val="en-US"/>
        </w:rPr>
      </w:pPr>
    </w:p>
    <w:p w14:paraId="74AC435E" w14:textId="77777777" w:rsidR="00550929" w:rsidRPr="007E767D" w:rsidRDefault="00550929" w:rsidP="007822A3">
      <w:pPr>
        <w:rPr>
          <w:color w:val="808080" w:themeColor="background1" w:themeShade="80"/>
          <w:lang w:val="en-US"/>
        </w:rPr>
      </w:pPr>
    </w:p>
    <w:p w14:paraId="0FA172FA" w14:textId="77777777" w:rsidR="00550929" w:rsidRPr="007E767D" w:rsidRDefault="00550929" w:rsidP="007822A3">
      <w:pPr>
        <w:rPr>
          <w:color w:val="808080" w:themeColor="background1" w:themeShade="80"/>
          <w:lang w:val="en-US"/>
        </w:rPr>
      </w:pPr>
    </w:p>
    <w:p w14:paraId="3FC49499" w14:textId="60151B64" w:rsidR="00550929" w:rsidRPr="007053E0" w:rsidRDefault="00550929" w:rsidP="007822A3">
      <w:pPr>
        <w:rPr>
          <w:color w:val="000000" w:themeColor="text1"/>
        </w:rPr>
      </w:pPr>
      <w:r w:rsidRPr="007053E0">
        <w:rPr>
          <w:color w:val="000000" w:themeColor="text1"/>
        </w:rPr>
        <w:t>Zeichen „Headline“ (inkl. Leerzeichen):</w:t>
      </w:r>
      <w:r w:rsidRPr="007053E0">
        <w:rPr>
          <w:color w:val="000000" w:themeColor="text1"/>
        </w:rPr>
        <w:tab/>
      </w:r>
      <w:r w:rsidRPr="007053E0">
        <w:rPr>
          <w:color w:val="000000" w:themeColor="text1"/>
        </w:rPr>
        <w:tab/>
      </w:r>
      <w:r w:rsidR="007053E0" w:rsidRPr="007053E0">
        <w:rPr>
          <w:color w:val="000000" w:themeColor="text1"/>
        </w:rPr>
        <w:t>82</w:t>
      </w:r>
    </w:p>
    <w:p w14:paraId="738578C3" w14:textId="549739F8" w:rsidR="002C707E" w:rsidRDefault="00550929" w:rsidP="007822A3">
      <w:pPr>
        <w:rPr>
          <w:color w:val="808080" w:themeColor="background1" w:themeShade="80"/>
        </w:rPr>
      </w:pPr>
      <w:r w:rsidRPr="007053E0">
        <w:rPr>
          <w:color w:val="000000" w:themeColor="text1"/>
        </w:rPr>
        <w:t>Zeichen „Fließtext“ (inkl. Leerzeichen):</w:t>
      </w:r>
      <w:r w:rsidRPr="007053E0">
        <w:rPr>
          <w:color w:val="000000" w:themeColor="text1"/>
        </w:rPr>
        <w:tab/>
      </w:r>
      <w:r w:rsidRPr="007053E0">
        <w:rPr>
          <w:color w:val="000000" w:themeColor="text1"/>
        </w:rPr>
        <w:tab/>
      </w:r>
      <w:r w:rsidR="007053E0" w:rsidRPr="007053E0">
        <w:rPr>
          <w:color w:val="000000" w:themeColor="text1"/>
        </w:rPr>
        <w:t>5042</w:t>
      </w:r>
    </w:p>
    <w:p w14:paraId="6276C01B" w14:textId="77777777" w:rsidR="00444478" w:rsidRDefault="00444478" w:rsidP="007822A3">
      <w:pPr>
        <w:rPr>
          <w:color w:val="808080" w:themeColor="background1" w:themeShade="80"/>
        </w:rPr>
      </w:pPr>
    </w:p>
    <w:p w14:paraId="00B4C1FA" w14:textId="77777777" w:rsidR="00444478" w:rsidRDefault="00444478" w:rsidP="007822A3">
      <w:pPr>
        <w:rPr>
          <w:color w:val="808080" w:themeColor="background1" w:themeShade="80"/>
        </w:rPr>
      </w:pPr>
    </w:p>
    <w:p w14:paraId="31823218" w14:textId="77777777" w:rsidR="00444478" w:rsidRDefault="00444478" w:rsidP="007822A3">
      <w:pPr>
        <w:rPr>
          <w:color w:val="808080" w:themeColor="background1" w:themeShade="80"/>
        </w:rPr>
      </w:pPr>
    </w:p>
    <w:p w14:paraId="6AC884E1" w14:textId="77777777" w:rsidR="002C707E" w:rsidRDefault="002C707E" w:rsidP="007822A3">
      <w:pPr>
        <w:rPr>
          <w:color w:val="808080" w:themeColor="background1" w:themeShade="8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E767D" w14:paraId="15581A5D" w14:textId="77777777" w:rsidTr="007E767D">
        <w:tc>
          <w:tcPr>
            <w:tcW w:w="4530" w:type="dxa"/>
            <w:shd w:val="clear" w:color="auto" w:fill="auto"/>
          </w:tcPr>
          <w:p w14:paraId="299E9FFE" w14:textId="77777777" w:rsidR="000D6932" w:rsidRDefault="000D6932" w:rsidP="000D6932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</w:p>
          <w:p w14:paraId="456C92E3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 xml:space="preserve">Pressekontakt </w:t>
            </w:r>
          </w:p>
          <w:p w14:paraId="714BF078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>für Rückfragen</w:t>
            </w:r>
          </w:p>
          <w:p w14:paraId="09551BEA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211C9E47" w14:textId="77777777" w:rsidR="00934EF9" w:rsidRPr="00444478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  <w:r w:rsidRPr="00444478">
              <w:rPr>
                <w:rFonts w:ascii="HelveticaNeue" w:hAnsi="HelveticaNeue"/>
                <w:b/>
                <w:bCs/>
                <w:sz w:val="24"/>
                <w:szCs w:val="25"/>
              </w:rPr>
              <w:t>Oberhuber &amp; Kuen Kommunikation</w:t>
            </w:r>
          </w:p>
          <w:p w14:paraId="61F0BB18" w14:textId="2F51855A" w:rsidR="00934EF9" w:rsidRPr="007822A3" w:rsidRDefault="0020470E" w:rsidP="00934EF9">
            <w:pPr>
              <w:jc w:val="center"/>
              <w:rPr>
                <w:rFonts w:ascii="HelveticaNeue" w:hAnsi="HelveticaNeue"/>
                <w:b/>
                <w:bCs/>
                <w:sz w:val="22"/>
                <w:szCs w:val="23"/>
              </w:rPr>
            </w:pPr>
            <w:r>
              <w:rPr>
                <w:rFonts w:ascii="HelveticaNeue" w:hAnsi="HelveticaNeue"/>
                <w:b/>
                <w:bCs/>
                <w:sz w:val="22"/>
                <w:szCs w:val="23"/>
              </w:rPr>
              <w:t>Vera Obwexer</w:t>
            </w:r>
          </w:p>
          <w:p w14:paraId="6B46757D" w14:textId="77777777" w:rsidR="00934EF9" w:rsidRDefault="00934EF9" w:rsidP="00934EF9">
            <w:pPr>
              <w:jc w:val="center"/>
            </w:pPr>
          </w:p>
          <w:p w14:paraId="09161A39" w14:textId="77777777" w:rsidR="00934EF9" w:rsidRDefault="00934EF9" w:rsidP="00934EF9">
            <w:pPr>
              <w:jc w:val="center"/>
            </w:pPr>
            <w:r>
              <w:t>Eibergstraße 16</w:t>
            </w:r>
          </w:p>
          <w:p w14:paraId="2FF8C012" w14:textId="77777777" w:rsidR="00934EF9" w:rsidRPr="00634124" w:rsidRDefault="00934EF9" w:rsidP="00934EF9">
            <w:pPr>
              <w:jc w:val="center"/>
            </w:pPr>
            <w:r w:rsidRPr="00634124">
              <w:t>A-6330 Kufstein</w:t>
            </w:r>
          </w:p>
          <w:p w14:paraId="74ED3153" w14:textId="77777777" w:rsidR="00934EF9" w:rsidRPr="00C97366" w:rsidRDefault="00934EF9" w:rsidP="00934EF9">
            <w:pPr>
              <w:jc w:val="center"/>
              <w:rPr>
                <w:lang w:val="en-US"/>
              </w:rPr>
            </w:pPr>
            <w:r w:rsidRPr="00C97366">
              <w:rPr>
                <w:lang w:val="en-US"/>
              </w:rPr>
              <w:t xml:space="preserve">Mail:   </w:t>
            </w:r>
            <w:hyperlink r:id="rId9" w:history="1">
              <w:r w:rsidRPr="007A3CAA">
                <w:rPr>
                  <w:rStyle w:val="Hyperlink"/>
                  <w:lang w:val="en-US"/>
                </w:rPr>
                <w:t>presse@ok-k.at</w:t>
              </w:r>
            </w:hyperlink>
            <w:r>
              <w:rPr>
                <w:lang w:val="en-US"/>
              </w:rPr>
              <w:t xml:space="preserve"> </w:t>
            </w:r>
          </w:p>
          <w:p w14:paraId="4A8A4599" w14:textId="6A0B6E15" w:rsidR="00934EF9" w:rsidRPr="00C97366" w:rsidRDefault="00934EF9" w:rsidP="00934EF9">
            <w:pPr>
              <w:jc w:val="center"/>
              <w:rPr>
                <w:lang w:val="en-US"/>
              </w:rPr>
            </w:pPr>
            <w:r w:rsidRPr="00C97366">
              <w:rPr>
                <w:lang w:val="en-US"/>
              </w:rPr>
              <w:t>Tel:</w:t>
            </w:r>
            <w:r>
              <w:rPr>
                <w:lang w:val="en-US"/>
              </w:rPr>
              <w:t xml:space="preserve"> </w:t>
            </w:r>
            <w:hyperlink r:id="rId10" w:history="1">
              <w:r w:rsidRPr="008C4E32">
                <w:rPr>
                  <w:lang w:val="en-US"/>
                </w:rPr>
                <w:t>+43 5372 21494 9</w:t>
              </w:r>
              <w:r w:rsidR="0020470E">
                <w:rPr>
                  <w:lang w:val="en-US"/>
                </w:rPr>
                <w:t>5</w:t>
              </w:r>
            </w:hyperlink>
          </w:p>
          <w:p w14:paraId="359CCF95" w14:textId="77777777" w:rsidR="00934EF9" w:rsidRDefault="00934EF9" w:rsidP="00934EF9">
            <w:pPr>
              <w:jc w:val="center"/>
            </w:pPr>
            <w:r w:rsidRPr="00550929">
              <w:t xml:space="preserve">Web:   </w:t>
            </w:r>
            <w:hyperlink r:id="rId11" w:history="1">
              <w:r w:rsidRPr="00693DC3">
                <w:rPr>
                  <w:rStyle w:val="Hyperlink"/>
                </w:rPr>
                <w:t>www.ok-k.at</w:t>
              </w:r>
            </w:hyperlink>
            <w:r>
              <w:t xml:space="preserve"> </w:t>
            </w:r>
          </w:p>
          <w:p w14:paraId="5BD4482A" w14:textId="77777777" w:rsidR="007E767D" w:rsidRDefault="007E767D" w:rsidP="00934EF9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4530" w:type="dxa"/>
            <w:shd w:val="clear" w:color="auto" w:fill="auto"/>
          </w:tcPr>
          <w:p w14:paraId="79E16692" w14:textId="77777777" w:rsidR="007E767D" w:rsidRDefault="007E767D" w:rsidP="0052470D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</w:p>
          <w:p w14:paraId="5728DDC8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 xml:space="preserve">Projektverantwortung </w:t>
            </w:r>
          </w:p>
          <w:p w14:paraId="55D12D54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54C4CA07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1C875892" w14:textId="77777777" w:rsidR="00934EF9" w:rsidRPr="00444478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  <w:r w:rsidRPr="00444478">
              <w:rPr>
                <w:rFonts w:ascii="HelveticaNeue" w:hAnsi="HelveticaNeue"/>
                <w:b/>
                <w:bCs/>
                <w:sz w:val="24"/>
                <w:szCs w:val="25"/>
              </w:rPr>
              <w:t>Tourismusverband Kufsteinerland</w:t>
            </w:r>
          </w:p>
          <w:p w14:paraId="0F5D8D58" w14:textId="77777777" w:rsidR="00934EF9" w:rsidRPr="007822A3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2"/>
                <w:szCs w:val="23"/>
              </w:rPr>
            </w:pPr>
            <w:r>
              <w:rPr>
                <w:rFonts w:ascii="HelveticaNeue" w:hAnsi="HelveticaNeue"/>
                <w:b/>
                <w:bCs/>
                <w:sz w:val="22"/>
                <w:szCs w:val="23"/>
              </w:rPr>
              <w:t>Lina Schneeweiß</w:t>
            </w:r>
          </w:p>
          <w:p w14:paraId="13041435" w14:textId="77777777" w:rsidR="00934EF9" w:rsidRDefault="00934EF9" w:rsidP="00934EF9">
            <w:pPr>
              <w:jc w:val="center"/>
            </w:pPr>
          </w:p>
          <w:p w14:paraId="1E87E150" w14:textId="77777777" w:rsidR="00934EF9" w:rsidRDefault="00934EF9" w:rsidP="00934EF9">
            <w:pPr>
              <w:jc w:val="center"/>
            </w:pPr>
            <w:r>
              <w:t>Unterer Stadtplatz 11-13</w:t>
            </w:r>
          </w:p>
          <w:p w14:paraId="5DDB8C68" w14:textId="77777777" w:rsidR="00934EF9" w:rsidRDefault="00934EF9" w:rsidP="00934EF9">
            <w:pPr>
              <w:jc w:val="center"/>
            </w:pPr>
            <w:r>
              <w:t>A-6330 Kufstein</w:t>
            </w:r>
          </w:p>
          <w:p w14:paraId="4AA66386" w14:textId="77777777" w:rsidR="00934EF9" w:rsidRPr="007E767D" w:rsidRDefault="00934EF9" w:rsidP="00934EF9">
            <w:pPr>
              <w:jc w:val="center"/>
            </w:pPr>
            <w:r w:rsidRPr="007E767D">
              <w:t xml:space="preserve">Mail:   </w:t>
            </w:r>
            <w:hyperlink r:id="rId12" w:history="1">
              <w:r w:rsidRPr="007A3CAA">
                <w:rPr>
                  <w:rStyle w:val="Hyperlink"/>
                </w:rPr>
                <w:t>l.schneeweiss@kufstein.com</w:t>
              </w:r>
            </w:hyperlink>
          </w:p>
          <w:p w14:paraId="6C44DB2D" w14:textId="77777777" w:rsidR="00934EF9" w:rsidRDefault="00934EF9" w:rsidP="00934EF9">
            <w:pPr>
              <w:jc w:val="center"/>
              <w:rPr>
                <w:rFonts w:ascii="Rum-Sans" w:hAnsi="Rum-Sans"/>
                <w:color w:val="404040"/>
                <w:sz w:val="27"/>
                <w:szCs w:val="27"/>
                <w:shd w:val="clear" w:color="auto" w:fill="FFFFFF"/>
              </w:rPr>
            </w:pPr>
            <w:r w:rsidRPr="007E767D">
              <w:t xml:space="preserve">Tel:   </w:t>
            </w:r>
            <w:r w:rsidRPr="00C97366">
              <w:t xml:space="preserve">+43 5372 62207 </w:t>
            </w:r>
          </w:p>
          <w:p w14:paraId="289942D6" w14:textId="77777777" w:rsidR="00934EF9" w:rsidRPr="00550929" w:rsidRDefault="00934EF9" w:rsidP="00934EF9">
            <w:pPr>
              <w:jc w:val="center"/>
              <w:rPr>
                <w:color w:val="808080" w:themeColor="background1" w:themeShade="80"/>
              </w:rPr>
            </w:pPr>
            <w:r w:rsidRPr="00550929">
              <w:t xml:space="preserve">Web:   </w:t>
            </w:r>
            <w:hyperlink r:id="rId13" w:history="1">
              <w:r w:rsidRPr="00693DC3">
                <w:rPr>
                  <w:rStyle w:val="Hyperlink"/>
                </w:rPr>
                <w:t>www.kufstein.com</w:t>
              </w:r>
            </w:hyperlink>
            <w:r>
              <w:t xml:space="preserve"> </w:t>
            </w:r>
          </w:p>
          <w:p w14:paraId="1AA5DE64" w14:textId="77777777" w:rsidR="00934EF9" w:rsidRPr="00550929" w:rsidRDefault="00934EF9" w:rsidP="0052470D">
            <w:pPr>
              <w:jc w:val="center"/>
              <w:rPr>
                <w:color w:val="808080" w:themeColor="background1" w:themeShade="80"/>
              </w:rPr>
            </w:pPr>
          </w:p>
          <w:p w14:paraId="68516337" w14:textId="77777777" w:rsidR="007E767D" w:rsidRDefault="007E767D" w:rsidP="0052470D">
            <w:pPr>
              <w:rPr>
                <w:color w:val="808080" w:themeColor="background1" w:themeShade="80"/>
              </w:rPr>
            </w:pPr>
          </w:p>
        </w:tc>
      </w:tr>
    </w:tbl>
    <w:p w14:paraId="6FF80C0B" w14:textId="77777777" w:rsidR="00550929" w:rsidRPr="00550929" w:rsidRDefault="00550929" w:rsidP="007E767D">
      <w:pPr>
        <w:rPr>
          <w:color w:val="808080" w:themeColor="background1" w:themeShade="80"/>
        </w:rPr>
      </w:pPr>
    </w:p>
    <w:sectPr w:rsidR="00550929" w:rsidRPr="00550929" w:rsidSect="00444478">
      <w:headerReference w:type="default" r:id="rId14"/>
      <w:pgSz w:w="11906" w:h="16838"/>
      <w:pgMar w:top="3402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1AE8A" w14:textId="77777777" w:rsidR="003C64A3" w:rsidRDefault="003C64A3" w:rsidP="009A1360">
      <w:r>
        <w:separator/>
      </w:r>
    </w:p>
  </w:endnote>
  <w:endnote w:type="continuationSeparator" w:id="0">
    <w:p w14:paraId="494D6BB8" w14:textId="77777777" w:rsidR="003C64A3" w:rsidRDefault="003C64A3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Neue Light">
    <w:altName w:val="HELVETICA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Helvetica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um-Sans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4EE5F" w14:textId="77777777" w:rsidR="003C64A3" w:rsidRDefault="003C64A3" w:rsidP="009A1360">
      <w:r>
        <w:separator/>
      </w:r>
    </w:p>
  </w:footnote>
  <w:footnote w:type="continuationSeparator" w:id="0">
    <w:p w14:paraId="0D757A18" w14:textId="77777777" w:rsidR="003C64A3" w:rsidRDefault="003C64A3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86B28" w14:textId="77777777" w:rsidR="009A1360" w:rsidRDefault="00444478">
    <w:pPr>
      <w:pStyle w:val="Kopfzeile"/>
    </w:pPr>
    <w:r w:rsidRPr="00C66A3F">
      <w:rPr>
        <w:rFonts w:ascii="Montserrat" w:hAnsi="Montserrat"/>
        <w:noProof/>
      </w:rPr>
      <w:drawing>
        <wp:anchor distT="114300" distB="114300" distL="114300" distR="114300" simplePos="0" relativeHeight="251661312" behindDoc="0" locked="0" layoutInCell="1" hidden="0" allowOverlap="1" wp14:anchorId="19854FDC" wp14:editId="2A555F26">
          <wp:simplePos x="0" y="0"/>
          <wp:positionH relativeFrom="column">
            <wp:posOffset>-101600</wp:posOffset>
          </wp:positionH>
          <wp:positionV relativeFrom="paragraph">
            <wp:posOffset>-67054</wp:posOffset>
          </wp:positionV>
          <wp:extent cx="2195513" cy="1094109"/>
          <wp:effectExtent l="0" t="0" r="0" b="0"/>
          <wp:wrapNone/>
          <wp:docPr id="2" name="image2.jpg" descr="Ein Bild, das Text, Schrift, Logo, Grafiken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Ein Bild, das Text, Schrift, Logo, Grafiken enthält.&#10;&#10;Automatisch generierte Beschreibu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95513" cy="109410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2FFF6F" wp14:editId="54671BDE">
              <wp:simplePos x="0" y="0"/>
              <wp:positionH relativeFrom="column">
                <wp:posOffset>-43815</wp:posOffset>
              </wp:positionH>
              <wp:positionV relativeFrom="paragraph">
                <wp:posOffset>1354982</wp:posOffset>
              </wp:positionV>
              <wp:extent cx="2675106" cy="466725"/>
              <wp:effectExtent l="0" t="0" r="0" b="0"/>
              <wp:wrapNone/>
              <wp:docPr id="106234830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5106" cy="466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09DE80" w14:textId="77777777" w:rsidR="00550929" w:rsidRPr="00550929" w:rsidRDefault="00550929">
                          <w:pP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</w:pPr>
                          <w:r w:rsidRPr="00550929"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PRESSEM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FFF6F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3.45pt;margin-top:106.7pt;width:210.6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" filled="f" stroked="f" strokeweight=".5pt">
              <v:textbox>
                <w:txbxContent>
                  <w:p w14:paraId="2309DE80" w14:textId="77777777" w:rsidR="00550929" w:rsidRPr="00550929" w:rsidRDefault="00550929">
                    <w:pP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</w:pPr>
                    <w:r w:rsidRPr="00550929"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PRESSEM</w:t>
                    </w:r>
                    <w: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ELDUNG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12A4E5A0" wp14:editId="5B09D3A9">
          <wp:simplePos x="0" y="0"/>
          <wp:positionH relativeFrom="column">
            <wp:posOffset>-473075</wp:posOffset>
          </wp:positionH>
          <wp:positionV relativeFrom="paragraph">
            <wp:posOffset>-426341</wp:posOffset>
          </wp:positionV>
          <wp:extent cx="6906260" cy="1361440"/>
          <wp:effectExtent l="0" t="0" r="254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6906260" cy="1361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15815"/>
    <w:multiLevelType w:val="hybridMultilevel"/>
    <w:tmpl w:val="CF9ADE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0666C"/>
    <w:multiLevelType w:val="hybridMultilevel"/>
    <w:tmpl w:val="20F228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C08C2"/>
    <w:multiLevelType w:val="multilevel"/>
    <w:tmpl w:val="4266B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D91099"/>
    <w:multiLevelType w:val="multilevel"/>
    <w:tmpl w:val="022E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405A02"/>
    <w:multiLevelType w:val="hybridMultilevel"/>
    <w:tmpl w:val="A6523916"/>
    <w:lvl w:ilvl="0" w:tplc="94FE62D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A30D31"/>
    <w:multiLevelType w:val="hybridMultilevel"/>
    <w:tmpl w:val="623644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F1AC0"/>
    <w:multiLevelType w:val="hybridMultilevel"/>
    <w:tmpl w:val="46CC4BBE"/>
    <w:lvl w:ilvl="0" w:tplc="94FE62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E6AA9"/>
    <w:multiLevelType w:val="multilevel"/>
    <w:tmpl w:val="37A2C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5057E2"/>
    <w:multiLevelType w:val="hybridMultilevel"/>
    <w:tmpl w:val="62B8C3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C1223"/>
    <w:multiLevelType w:val="hybridMultilevel"/>
    <w:tmpl w:val="106C46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9F03C8"/>
    <w:multiLevelType w:val="multilevel"/>
    <w:tmpl w:val="90DC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663222"/>
    <w:multiLevelType w:val="multilevel"/>
    <w:tmpl w:val="DEDC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466263">
    <w:abstractNumId w:val="7"/>
  </w:num>
  <w:num w:numId="2" w16cid:durableId="2053767833">
    <w:abstractNumId w:val="2"/>
  </w:num>
  <w:num w:numId="3" w16cid:durableId="1595506573">
    <w:abstractNumId w:val="10"/>
  </w:num>
  <w:num w:numId="4" w16cid:durableId="2138644701">
    <w:abstractNumId w:val="3"/>
  </w:num>
  <w:num w:numId="5" w16cid:durableId="1531995489">
    <w:abstractNumId w:val="0"/>
  </w:num>
  <w:num w:numId="6" w16cid:durableId="1730688779">
    <w:abstractNumId w:val="9"/>
  </w:num>
  <w:num w:numId="7" w16cid:durableId="929967341">
    <w:abstractNumId w:val="5"/>
  </w:num>
  <w:num w:numId="8" w16cid:durableId="1362244334">
    <w:abstractNumId w:val="1"/>
  </w:num>
  <w:num w:numId="9" w16cid:durableId="1466191182">
    <w:abstractNumId w:val="11"/>
  </w:num>
  <w:num w:numId="10" w16cid:durableId="685132162">
    <w:abstractNumId w:val="8"/>
  </w:num>
  <w:num w:numId="11" w16cid:durableId="949821867">
    <w:abstractNumId w:val="6"/>
  </w:num>
  <w:num w:numId="12" w16cid:durableId="12969112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99"/>
    <w:rsid w:val="00002DCA"/>
    <w:rsid w:val="0002778F"/>
    <w:rsid w:val="000368B7"/>
    <w:rsid w:val="00043FA8"/>
    <w:rsid w:val="000518BD"/>
    <w:rsid w:val="000969A8"/>
    <w:rsid w:val="000A16BD"/>
    <w:rsid w:val="000B079A"/>
    <w:rsid w:val="000C7158"/>
    <w:rsid w:val="000D6932"/>
    <w:rsid w:val="000D6C30"/>
    <w:rsid w:val="000E3682"/>
    <w:rsid w:val="000E5333"/>
    <w:rsid w:val="00163D54"/>
    <w:rsid w:val="00175F97"/>
    <w:rsid w:val="00190A4D"/>
    <w:rsid w:val="001B2B7F"/>
    <w:rsid w:val="001E1647"/>
    <w:rsid w:val="0020470E"/>
    <w:rsid w:val="002639E3"/>
    <w:rsid w:val="0026706F"/>
    <w:rsid w:val="002715C7"/>
    <w:rsid w:val="0028756B"/>
    <w:rsid w:val="002A7D24"/>
    <w:rsid w:val="002C6AD5"/>
    <w:rsid w:val="002C707E"/>
    <w:rsid w:val="00302646"/>
    <w:rsid w:val="0039710C"/>
    <w:rsid w:val="003C64A3"/>
    <w:rsid w:val="00444478"/>
    <w:rsid w:val="00454D5B"/>
    <w:rsid w:val="00455617"/>
    <w:rsid w:val="00457B61"/>
    <w:rsid w:val="00497F54"/>
    <w:rsid w:val="004A0E6B"/>
    <w:rsid w:val="004B109D"/>
    <w:rsid w:val="00501CBB"/>
    <w:rsid w:val="005169C6"/>
    <w:rsid w:val="00531A1E"/>
    <w:rsid w:val="0053295D"/>
    <w:rsid w:val="005375CF"/>
    <w:rsid w:val="00550929"/>
    <w:rsid w:val="00552958"/>
    <w:rsid w:val="005E27E6"/>
    <w:rsid w:val="00634124"/>
    <w:rsid w:val="00650142"/>
    <w:rsid w:val="00667A02"/>
    <w:rsid w:val="00682BA5"/>
    <w:rsid w:val="006878EF"/>
    <w:rsid w:val="006C0296"/>
    <w:rsid w:val="006D32C4"/>
    <w:rsid w:val="007053E0"/>
    <w:rsid w:val="007134AE"/>
    <w:rsid w:val="00773677"/>
    <w:rsid w:val="007822A3"/>
    <w:rsid w:val="007D3FFF"/>
    <w:rsid w:val="007E3ED1"/>
    <w:rsid w:val="007E767D"/>
    <w:rsid w:val="00811907"/>
    <w:rsid w:val="00840D4B"/>
    <w:rsid w:val="008447CE"/>
    <w:rsid w:val="00875083"/>
    <w:rsid w:val="00886555"/>
    <w:rsid w:val="008F0AB0"/>
    <w:rsid w:val="00906337"/>
    <w:rsid w:val="009101FF"/>
    <w:rsid w:val="00934EF9"/>
    <w:rsid w:val="009A1360"/>
    <w:rsid w:val="009E6809"/>
    <w:rsid w:val="009F20B2"/>
    <w:rsid w:val="00A714A0"/>
    <w:rsid w:val="00A74CAD"/>
    <w:rsid w:val="00AA5CF1"/>
    <w:rsid w:val="00AB7792"/>
    <w:rsid w:val="00AC3C40"/>
    <w:rsid w:val="00AF1AF8"/>
    <w:rsid w:val="00B01294"/>
    <w:rsid w:val="00B04345"/>
    <w:rsid w:val="00B12696"/>
    <w:rsid w:val="00B80A7D"/>
    <w:rsid w:val="00BB3471"/>
    <w:rsid w:val="00BC12E4"/>
    <w:rsid w:val="00BC168E"/>
    <w:rsid w:val="00BC6915"/>
    <w:rsid w:val="00BD3EB2"/>
    <w:rsid w:val="00C16A17"/>
    <w:rsid w:val="00C45FA9"/>
    <w:rsid w:val="00C61106"/>
    <w:rsid w:val="00C76375"/>
    <w:rsid w:val="00C97366"/>
    <w:rsid w:val="00CA6194"/>
    <w:rsid w:val="00CD2C7A"/>
    <w:rsid w:val="00CE377E"/>
    <w:rsid w:val="00CF7396"/>
    <w:rsid w:val="00D07E6D"/>
    <w:rsid w:val="00D20722"/>
    <w:rsid w:val="00D424F5"/>
    <w:rsid w:val="00D8530D"/>
    <w:rsid w:val="00D96CA3"/>
    <w:rsid w:val="00DA3BD9"/>
    <w:rsid w:val="00DA7A2A"/>
    <w:rsid w:val="00DB2F42"/>
    <w:rsid w:val="00DD282D"/>
    <w:rsid w:val="00DE1FA7"/>
    <w:rsid w:val="00E80F45"/>
    <w:rsid w:val="00EB68BB"/>
    <w:rsid w:val="00F26A81"/>
    <w:rsid w:val="00F32AEC"/>
    <w:rsid w:val="00F3353F"/>
    <w:rsid w:val="00F47D8F"/>
    <w:rsid w:val="00F9453D"/>
    <w:rsid w:val="00FA168E"/>
    <w:rsid w:val="00FC1A99"/>
    <w:rsid w:val="00FE08AE"/>
    <w:rsid w:val="00FF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1F93D"/>
  <w15:chartTrackingRefBased/>
  <w15:docId w15:val="{70999306-DE96-F840-A044-03BFFBEC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FC1A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de-DE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D6C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table" w:styleId="Tabellenraster">
    <w:name w:val="Table Grid"/>
    <w:basedOn w:val="NormaleTabelle"/>
    <w:uiPriority w:val="39"/>
    <w:rsid w:val="007E7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97366"/>
    <w:rPr>
      <w:color w:val="954F72" w:themeColor="followed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1A99"/>
    <w:rPr>
      <w:rFonts w:ascii="Times New Roman" w:eastAsia="Times New Roman" w:hAnsi="Times New Roman" w:cs="Times New Roman"/>
      <w:b/>
      <w:bCs/>
      <w:kern w:val="0"/>
      <w:sz w:val="36"/>
      <w:szCs w:val="36"/>
      <w:lang w:eastAsia="de-DE"/>
      <w14:ligatures w14:val="none"/>
    </w:rPr>
  </w:style>
  <w:style w:type="paragraph" w:styleId="StandardWeb">
    <w:name w:val="Normal (Web)"/>
    <w:basedOn w:val="Standard"/>
    <w:uiPriority w:val="99"/>
    <w:unhideWhenUsed/>
    <w:rsid w:val="004B1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D6C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nabsatz">
    <w:name w:val="List Paragraph"/>
    <w:basedOn w:val="Standard"/>
    <w:uiPriority w:val="34"/>
    <w:qFormat/>
    <w:rsid w:val="000D6C30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E27E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E27E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E27E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E27E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E27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4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asamarsch.at/" TargetMode="External"/><Relationship Id="rId13" Type="http://schemas.openxmlformats.org/officeDocument/2006/relationships/hyperlink" Target="http://www.kufstei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.schneeweiss@kufstein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k-k.a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tel:+435372%2021494%209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e@ok-k.a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erao/Library/Group%20Containers/UBF8T346G9.Office/User%20Content.localized/Templates.localized/O&amp;K_Presse-Meldung_Vorlage_Sport_(08|202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O&amp;K_Presse-Meldung_Vorlage_Sport_(08|2024).dotx</Template>
  <TotalTime>0</TotalTime>
  <Pages>4</Pages>
  <Words>836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Obwexer</dc:creator>
  <cp:keywords/>
  <dc:description/>
  <cp:lastModifiedBy>Vera Obwexer</cp:lastModifiedBy>
  <cp:revision>9</cp:revision>
  <cp:lastPrinted>2024-08-06T11:58:00Z</cp:lastPrinted>
  <dcterms:created xsi:type="dcterms:W3CDTF">2025-05-21T08:43:00Z</dcterms:created>
  <dcterms:modified xsi:type="dcterms:W3CDTF">2025-05-23T06:26:00Z</dcterms:modified>
</cp:coreProperties>
</file>