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4D02B" w14:textId="213CB085" w:rsidR="00550929" w:rsidRPr="007E767D" w:rsidRDefault="00550929" w:rsidP="00444478">
      <w:pPr>
        <w:spacing w:before="600"/>
        <w:rPr>
          <w:i/>
          <w:iCs/>
        </w:rPr>
      </w:pPr>
      <w:r w:rsidRPr="007E767D">
        <w:rPr>
          <w:i/>
          <w:iCs/>
        </w:rPr>
        <w:t xml:space="preserve">Sehr geehrte Damen und Herren, liebe </w:t>
      </w:r>
      <w:proofErr w:type="spellStart"/>
      <w:proofErr w:type="gramStart"/>
      <w:r w:rsidRPr="007E767D">
        <w:rPr>
          <w:i/>
          <w:iCs/>
        </w:rPr>
        <w:t>Medienvertreter</w:t>
      </w:r>
      <w:r w:rsidR="00AD7E57">
        <w:rPr>
          <w:i/>
          <w:iCs/>
        </w:rPr>
        <w:t>:</w:t>
      </w:r>
      <w:r w:rsidR="00BC168E">
        <w:rPr>
          <w:i/>
          <w:iCs/>
        </w:rPr>
        <w:t>innen</w:t>
      </w:r>
      <w:proofErr w:type="spellEnd"/>
      <w:proofErr w:type="gramEnd"/>
      <w:r w:rsidRPr="007E767D">
        <w:rPr>
          <w:i/>
          <w:iCs/>
        </w:rPr>
        <w:t xml:space="preserve">! </w:t>
      </w:r>
    </w:p>
    <w:p w14:paraId="47B2AC7B" w14:textId="1BC46026" w:rsidR="00550929" w:rsidRPr="00F47D8F" w:rsidRDefault="00550929" w:rsidP="00550929">
      <w:pPr>
        <w:rPr>
          <w:i/>
          <w:iCs/>
        </w:rPr>
      </w:pPr>
      <w:r w:rsidRPr="00F47D8F">
        <w:rPr>
          <w:i/>
          <w:iCs/>
        </w:rPr>
        <w:t>Anbei dürfen wir Ihnen unsere aktuelle Pressemeldung übermitteln</w:t>
      </w:r>
      <w:r w:rsidR="00B40166">
        <w:rPr>
          <w:i/>
          <w:iCs/>
        </w:rPr>
        <w:t xml:space="preserve"> und</w:t>
      </w:r>
      <w:r w:rsidRPr="00F47D8F">
        <w:rPr>
          <w:i/>
          <w:iCs/>
        </w:rPr>
        <w:t xml:space="preserve"> bitten um Berücksichtigung in Ihrem Medium. </w:t>
      </w:r>
    </w:p>
    <w:p w14:paraId="2C8FC0A1" w14:textId="77777777" w:rsidR="00550929" w:rsidRPr="00550929" w:rsidRDefault="00550929" w:rsidP="00550929"/>
    <w:p w14:paraId="4E7945C5" w14:textId="77777777" w:rsidR="00550929" w:rsidRDefault="00550929" w:rsidP="00550929">
      <w:pPr>
        <w:pBdr>
          <w:bottom w:val="single" w:sz="6" w:space="1" w:color="auto"/>
        </w:pBdr>
        <w:rPr>
          <w:color w:val="808080" w:themeColor="background1" w:themeShade="80"/>
        </w:rPr>
      </w:pPr>
    </w:p>
    <w:p w14:paraId="1D7677AD" w14:textId="77777777" w:rsidR="00550929" w:rsidRDefault="00550929" w:rsidP="00550929">
      <w:pPr>
        <w:rPr>
          <w:color w:val="808080" w:themeColor="background1" w:themeShade="80"/>
        </w:rPr>
      </w:pPr>
    </w:p>
    <w:p w14:paraId="64D9EAE8" w14:textId="77777777" w:rsidR="00550929" w:rsidRDefault="00550929" w:rsidP="00550929">
      <w:pPr>
        <w:jc w:val="right"/>
        <w:rPr>
          <w:color w:val="000000" w:themeColor="text1"/>
        </w:rPr>
      </w:pPr>
    </w:p>
    <w:p w14:paraId="1715B5ED" w14:textId="787B7871" w:rsidR="00550929" w:rsidRDefault="00550929" w:rsidP="00550929">
      <w:pPr>
        <w:jc w:val="right"/>
        <w:rPr>
          <w:rFonts w:ascii="Montserrat" w:hAnsi="Montserrat"/>
          <w:b/>
          <w:bCs/>
          <w:sz w:val="24"/>
          <w:szCs w:val="25"/>
        </w:rPr>
      </w:pPr>
      <w:r>
        <w:rPr>
          <w:color w:val="000000" w:themeColor="text1"/>
        </w:rPr>
        <w:t xml:space="preserve">Kufstein, </w:t>
      </w:r>
      <w:r w:rsidR="000228C9">
        <w:rPr>
          <w:color w:val="000000" w:themeColor="text1"/>
        </w:rPr>
        <w:t>13</w:t>
      </w:r>
      <w:r w:rsidR="00B40166">
        <w:rPr>
          <w:color w:val="000000" w:themeColor="text1"/>
        </w:rPr>
        <w:t xml:space="preserve">. </w:t>
      </w:r>
      <w:r w:rsidR="0029184C">
        <w:rPr>
          <w:color w:val="000000" w:themeColor="text1"/>
        </w:rPr>
        <w:t>Mai</w:t>
      </w:r>
      <w:r w:rsidR="00B40166">
        <w:rPr>
          <w:color w:val="000000" w:themeColor="text1"/>
        </w:rPr>
        <w:t xml:space="preserve"> </w:t>
      </w:r>
      <w:r w:rsidR="004051CE">
        <w:rPr>
          <w:color w:val="000000" w:themeColor="text1"/>
        </w:rPr>
        <w:t>202</w:t>
      </w:r>
      <w:r w:rsidR="00B40166">
        <w:rPr>
          <w:color w:val="000000" w:themeColor="text1"/>
        </w:rPr>
        <w:t>6</w:t>
      </w:r>
    </w:p>
    <w:p w14:paraId="36F1114D" w14:textId="77777777" w:rsidR="00550929" w:rsidRDefault="00550929" w:rsidP="007822A3">
      <w:pPr>
        <w:rPr>
          <w:rFonts w:ascii="Montserrat" w:hAnsi="Montserrat"/>
          <w:b/>
          <w:bCs/>
          <w:sz w:val="24"/>
          <w:szCs w:val="25"/>
        </w:rPr>
      </w:pPr>
    </w:p>
    <w:p w14:paraId="309D5163" w14:textId="26577263" w:rsidR="007822A3" w:rsidRDefault="000C6856" w:rsidP="004051CE">
      <w:pPr>
        <w:rPr>
          <w:rFonts w:ascii="HelveticaNeue" w:hAnsi="HelveticaNeue"/>
          <w:b/>
          <w:bCs/>
          <w:sz w:val="22"/>
          <w:szCs w:val="23"/>
        </w:rPr>
      </w:pPr>
      <w:r>
        <w:rPr>
          <w:rFonts w:ascii="Montserrat" w:hAnsi="Montserrat"/>
          <w:b/>
          <w:bCs/>
          <w:sz w:val="24"/>
          <w:szCs w:val="25"/>
        </w:rPr>
        <w:t xml:space="preserve">Frauenpower beim </w:t>
      </w:r>
      <w:r w:rsidR="00C704CF">
        <w:rPr>
          <w:rFonts w:ascii="Montserrat" w:hAnsi="Montserrat"/>
          <w:b/>
          <w:bCs/>
          <w:sz w:val="24"/>
          <w:szCs w:val="25"/>
        </w:rPr>
        <w:t xml:space="preserve">Kufsteinerland </w:t>
      </w:r>
      <w:r w:rsidR="0029184C">
        <w:rPr>
          <w:rFonts w:ascii="Montserrat" w:hAnsi="Montserrat"/>
          <w:b/>
          <w:bCs/>
          <w:sz w:val="24"/>
          <w:szCs w:val="25"/>
        </w:rPr>
        <w:t>Radmarathon</w:t>
      </w:r>
      <w:r w:rsidR="003553B8">
        <w:rPr>
          <w:rFonts w:ascii="Montserrat" w:hAnsi="Montserrat"/>
          <w:b/>
          <w:bCs/>
          <w:sz w:val="24"/>
          <w:szCs w:val="25"/>
        </w:rPr>
        <w:br/>
      </w:r>
      <w:r w:rsidR="00520F9E">
        <w:rPr>
          <w:rFonts w:ascii="HelveticaNeue" w:hAnsi="HelveticaNeue"/>
          <w:b/>
          <w:bCs/>
          <w:sz w:val="22"/>
          <w:szCs w:val="23"/>
        </w:rPr>
        <w:t>Rennrad Community mit starkem Frauenzuwachs</w:t>
      </w:r>
    </w:p>
    <w:p w14:paraId="7751B866" w14:textId="77777777" w:rsidR="009B7E2E" w:rsidRPr="009B7E2E" w:rsidRDefault="009B7E2E" w:rsidP="000C6856">
      <w:pPr>
        <w:pStyle w:val="StandardWeb"/>
        <w:rPr>
          <w:rFonts w:ascii="HelveticaNeue Light" w:hAnsi="HelveticaNeue Light"/>
          <w:i/>
          <w:iCs/>
          <w:sz w:val="22"/>
          <w:szCs w:val="22"/>
        </w:rPr>
      </w:pPr>
      <w:r w:rsidRPr="009B7E2E">
        <w:rPr>
          <w:rFonts w:ascii="HelveticaNeue Light" w:hAnsi="HelveticaNeue Light"/>
          <w:i/>
          <w:iCs/>
          <w:sz w:val="22"/>
          <w:szCs w:val="22"/>
        </w:rPr>
        <w:t>Von 44 auf über 300 Teilnehmerinnen in nur zehn Jahren: Der Kufsteinerland Radmarathon verzeichnet einen starken Zuwachs an Frauen im Teilnehmerfeld. Das zehnjährige Jubiläum der Veranstaltung von 21. bis 23. August 2026 zeigt einmal mehr, wie sehr sich der Radsport verändert – weg vom reinen Leistungsgedanken, hin zu Gemeinschaft, Erlebnis und Freude an der Bewegung.</w:t>
      </w:r>
    </w:p>
    <w:p w14:paraId="51A0A187" w14:textId="77777777" w:rsidR="009B7E2E" w:rsidRDefault="009B7E2E" w:rsidP="009B7E2E">
      <w:pPr>
        <w:pStyle w:val="StandardWeb"/>
        <w:rPr>
          <w:rFonts w:ascii="HelveticaNeue Light" w:hAnsi="HelveticaNeue Light"/>
          <w:sz w:val="22"/>
          <w:szCs w:val="22"/>
        </w:rPr>
      </w:pPr>
      <w:r w:rsidRPr="009B7E2E">
        <w:rPr>
          <w:rFonts w:ascii="HelveticaNeue Light" w:hAnsi="HelveticaNeue Light"/>
          <w:sz w:val="22"/>
          <w:szCs w:val="22"/>
        </w:rPr>
        <w:t xml:space="preserve">Schon bei der ersten Austragung 2016 lag der Frauenanteil bei rund 13 Prozent. 2025 waren bereits knapp 20 Prozent der </w:t>
      </w:r>
      <w:proofErr w:type="spellStart"/>
      <w:proofErr w:type="gramStart"/>
      <w:r w:rsidRPr="009B7E2E">
        <w:rPr>
          <w:rFonts w:ascii="HelveticaNeue Light" w:hAnsi="HelveticaNeue Light"/>
          <w:sz w:val="22"/>
          <w:szCs w:val="22"/>
        </w:rPr>
        <w:t>Starter:innen</w:t>
      </w:r>
      <w:proofErr w:type="spellEnd"/>
      <w:proofErr w:type="gramEnd"/>
      <w:r w:rsidRPr="009B7E2E">
        <w:rPr>
          <w:rFonts w:ascii="HelveticaNeue Light" w:hAnsi="HelveticaNeue Light"/>
          <w:sz w:val="22"/>
          <w:szCs w:val="22"/>
        </w:rPr>
        <w:t xml:space="preserve"> weiblich – Tendenz weiter steigend. Für Lina Schneeweiß vom Tourismusverband Kufsteinerland ist das ein klares Zeichen für die Entwicklung des Sports: „Wir sehen, dass Radsport zunehmend breiter wird. Es geht nicht nur um Leistung, sondern auch um Gemeinschaft, Naturerlebnis und die Freude daran, gemeinsam unterwegs zu sein.“</w:t>
      </w:r>
    </w:p>
    <w:p w14:paraId="750F6957" w14:textId="55E1DEB6" w:rsidR="009B7E2E" w:rsidRPr="009B7E2E" w:rsidRDefault="009B7E2E" w:rsidP="009B7E2E">
      <w:pPr>
        <w:pStyle w:val="StandardWeb"/>
        <w:rPr>
          <w:rFonts w:ascii="HelveticaNeue Light" w:hAnsi="HelveticaNeue Light"/>
          <w:b/>
          <w:bCs/>
          <w:sz w:val="22"/>
          <w:szCs w:val="22"/>
        </w:rPr>
      </w:pPr>
      <w:r>
        <w:rPr>
          <w:rFonts w:ascii="HelveticaNeue Light" w:hAnsi="HelveticaNeue Light"/>
          <w:b/>
          <w:bCs/>
          <w:sz w:val="22"/>
          <w:szCs w:val="22"/>
        </w:rPr>
        <w:t xml:space="preserve">Gemeinschaftliche Initiativen beim Kufsteinerland Radmarathon </w:t>
      </w:r>
    </w:p>
    <w:p w14:paraId="1A619362" w14:textId="77777777" w:rsidR="009B7E2E" w:rsidRPr="009B7E2E" w:rsidRDefault="009B7E2E" w:rsidP="009B7E2E">
      <w:pPr>
        <w:pStyle w:val="StandardWeb"/>
        <w:rPr>
          <w:rFonts w:ascii="HelveticaNeue Light" w:hAnsi="HelveticaNeue Light"/>
          <w:sz w:val="22"/>
          <w:szCs w:val="22"/>
        </w:rPr>
      </w:pPr>
      <w:r w:rsidRPr="009B7E2E">
        <w:rPr>
          <w:rFonts w:ascii="HelveticaNeue Light" w:hAnsi="HelveticaNeue Light"/>
          <w:sz w:val="22"/>
          <w:szCs w:val="22"/>
        </w:rPr>
        <w:t xml:space="preserve">Einen wichtigen Beitrag dazu leisten Initiativen wie die Münchner Community </w:t>
      </w:r>
      <w:proofErr w:type="spellStart"/>
      <w:r w:rsidRPr="009B7E2E">
        <w:rPr>
          <w:rStyle w:val="Hervorhebung"/>
          <w:rFonts w:ascii="HelveticaNeue Light" w:hAnsi="HelveticaNeue Light"/>
          <w:sz w:val="22"/>
          <w:szCs w:val="22"/>
        </w:rPr>
        <w:t>female</w:t>
      </w:r>
      <w:proofErr w:type="spellEnd"/>
      <w:r w:rsidRPr="009B7E2E">
        <w:rPr>
          <w:rStyle w:val="Hervorhebung"/>
          <w:rFonts w:ascii="HelveticaNeue Light" w:hAnsi="HelveticaNeue Light"/>
          <w:sz w:val="22"/>
          <w:szCs w:val="22"/>
        </w:rPr>
        <w:t xml:space="preserve"> </w:t>
      </w:r>
      <w:proofErr w:type="spellStart"/>
      <w:r w:rsidRPr="009B7E2E">
        <w:rPr>
          <w:rStyle w:val="Hervorhebung"/>
          <w:rFonts w:ascii="HelveticaNeue Light" w:hAnsi="HelveticaNeue Light"/>
          <w:sz w:val="22"/>
          <w:szCs w:val="22"/>
        </w:rPr>
        <w:t>cycling</w:t>
      </w:r>
      <w:proofErr w:type="spellEnd"/>
      <w:r w:rsidRPr="009B7E2E">
        <w:rPr>
          <w:rStyle w:val="Hervorhebung"/>
          <w:rFonts w:ascii="HelveticaNeue Light" w:hAnsi="HelveticaNeue Light"/>
          <w:sz w:val="22"/>
          <w:szCs w:val="22"/>
        </w:rPr>
        <w:t xml:space="preserve"> </w:t>
      </w:r>
      <w:proofErr w:type="spellStart"/>
      <w:r w:rsidRPr="009B7E2E">
        <w:rPr>
          <w:rStyle w:val="Hervorhebung"/>
          <w:rFonts w:ascii="HelveticaNeue Light" w:hAnsi="HelveticaNeue Light"/>
          <w:sz w:val="22"/>
          <w:szCs w:val="22"/>
        </w:rPr>
        <w:t>force</w:t>
      </w:r>
      <w:proofErr w:type="spellEnd"/>
      <w:r w:rsidRPr="009B7E2E">
        <w:rPr>
          <w:rFonts w:ascii="HelveticaNeue Light" w:hAnsi="HelveticaNeue Light"/>
          <w:sz w:val="22"/>
          <w:szCs w:val="22"/>
        </w:rPr>
        <w:t xml:space="preserve">. Die Plattform möchte mehr Frauen fürs Rennradfahren begeistern und den Einstieg erleichtern – mit Community Rides, Workshops und gemeinsamen Events. „Viele Frauen starten mit einem stärkeren Fokus auf Gemeinschaft und einem geringeren Leistungsdruck“, erklärt Leonie Schulte von </w:t>
      </w:r>
      <w:proofErr w:type="spellStart"/>
      <w:r w:rsidRPr="009B7E2E">
        <w:rPr>
          <w:rStyle w:val="Hervorhebung"/>
          <w:rFonts w:ascii="HelveticaNeue Light" w:hAnsi="HelveticaNeue Light"/>
          <w:sz w:val="22"/>
          <w:szCs w:val="22"/>
        </w:rPr>
        <w:t>female</w:t>
      </w:r>
      <w:proofErr w:type="spellEnd"/>
      <w:r w:rsidRPr="009B7E2E">
        <w:rPr>
          <w:rStyle w:val="Hervorhebung"/>
          <w:rFonts w:ascii="HelveticaNeue Light" w:hAnsi="HelveticaNeue Light"/>
          <w:sz w:val="22"/>
          <w:szCs w:val="22"/>
        </w:rPr>
        <w:t xml:space="preserve"> </w:t>
      </w:r>
      <w:proofErr w:type="spellStart"/>
      <w:r w:rsidRPr="009B7E2E">
        <w:rPr>
          <w:rStyle w:val="Hervorhebung"/>
          <w:rFonts w:ascii="HelveticaNeue Light" w:hAnsi="HelveticaNeue Light"/>
          <w:sz w:val="22"/>
          <w:szCs w:val="22"/>
        </w:rPr>
        <w:t>cycling</w:t>
      </w:r>
      <w:proofErr w:type="spellEnd"/>
      <w:r w:rsidRPr="009B7E2E">
        <w:rPr>
          <w:rStyle w:val="Hervorhebung"/>
          <w:rFonts w:ascii="HelveticaNeue Light" w:hAnsi="HelveticaNeue Light"/>
          <w:sz w:val="22"/>
          <w:szCs w:val="22"/>
        </w:rPr>
        <w:t xml:space="preserve"> </w:t>
      </w:r>
      <w:proofErr w:type="spellStart"/>
      <w:r w:rsidRPr="009B7E2E">
        <w:rPr>
          <w:rStyle w:val="Hervorhebung"/>
          <w:rFonts w:ascii="HelveticaNeue Light" w:hAnsi="HelveticaNeue Light"/>
          <w:sz w:val="22"/>
          <w:szCs w:val="22"/>
        </w:rPr>
        <w:t>force</w:t>
      </w:r>
      <w:proofErr w:type="spellEnd"/>
      <w:r w:rsidRPr="009B7E2E">
        <w:rPr>
          <w:rFonts w:ascii="HelveticaNeue Light" w:hAnsi="HelveticaNeue Light"/>
          <w:sz w:val="22"/>
          <w:szCs w:val="22"/>
        </w:rPr>
        <w:t>. „Genau dafür wollen wir Räume schaffen, in denen man sich wohlfühlt und ohne Druck starten kann.“</w:t>
      </w:r>
    </w:p>
    <w:p w14:paraId="2C5FDA30" w14:textId="77777777" w:rsidR="009B7E2E" w:rsidRPr="009B7E2E" w:rsidRDefault="009B7E2E" w:rsidP="009B7E2E">
      <w:pPr>
        <w:pStyle w:val="StandardWeb"/>
        <w:rPr>
          <w:rFonts w:ascii="HelveticaNeue Light" w:hAnsi="HelveticaNeue Light"/>
          <w:sz w:val="22"/>
          <w:szCs w:val="22"/>
        </w:rPr>
      </w:pPr>
      <w:r w:rsidRPr="009B7E2E">
        <w:rPr>
          <w:rFonts w:ascii="HelveticaNeue Light" w:hAnsi="HelveticaNeue Light"/>
          <w:sz w:val="22"/>
          <w:szCs w:val="22"/>
        </w:rPr>
        <w:t xml:space="preserve">Die Zusammenarbeit mit dem Kufsteinerland Radmarathon begann bereits im vergangenen Jahr und wird zum Jubiläum weiter ausgebaut. Ziel ist es, Frauen sichtbar zu machen, Hemmschwellen abzubauen und zu zeigen, dass man nicht perfekt vorbereitet sein muss, um bei einem Radmarathon teilzunehmen. Im Rahmen des Jubiläumswochenendes organisiert </w:t>
      </w:r>
      <w:proofErr w:type="spellStart"/>
      <w:r w:rsidRPr="009B7E2E">
        <w:rPr>
          <w:rStyle w:val="Hervorhebung"/>
          <w:rFonts w:ascii="HelveticaNeue Light" w:hAnsi="HelveticaNeue Light"/>
          <w:sz w:val="22"/>
          <w:szCs w:val="22"/>
        </w:rPr>
        <w:t>female</w:t>
      </w:r>
      <w:proofErr w:type="spellEnd"/>
      <w:r w:rsidRPr="009B7E2E">
        <w:rPr>
          <w:rStyle w:val="Hervorhebung"/>
          <w:rFonts w:ascii="HelveticaNeue Light" w:hAnsi="HelveticaNeue Light"/>
          <w:sz w:val="22"/>
          <w:szCs w:val="22"/>
        </w:rPr>
        <w:t xml:space="preserve"> </w:t>
      </w:r>
      <w:proofErr w:type="spellStart"/>
      <w:r w:rsidRPr="009B7E2E">
        <w:rPr>
          <w:rStyle w:val="Hervorhebung"/>
          <w:rFonts w:ascii="HelveticaNeue Light" w:hAnsi="HelveticaNeue Light"/>
          <w:sz w:val="22"/>
          <w:szCs w:val="22"/>
        </w:rPr>
        <w:t>cycling</w:t>
      </w:r>
      <w:proofErr w:type="spellEnd"/>
      <w:r w:rsidRPr="009B7E2E">
        <w:rPr>
          <w:rStyle w:val="Hervorhebung"/>
          <w:rFonts w:ascii="HelveticaNeue Light" w:hAnsi="HelveticaNeue Light"/>
          <w:sz w:val="22"/>
          <w:szCs w:val="22"/>
        </w:rPr>
        <w:t xml:space="preserve"> </w:t>
      </w:r>
      <w:proofErr w:type="spellStart"/>
      <w:r w:rsidRPr="009B7E2E">
        <w:rPr>
          <w:rStyle w:val="Hervorhebung"/>
          <w:rFonts w:ascii="HelveticaNeue Light" w:hAnsi="HelveticaNeue Light"/>
          <w:sz w:val="22"/>
          <w:szCs w:val="22"/>
        </w:rPr>
        <w:t>force</w:t>
      </w:r>
      <w:proofErr w:type="spellEnd"/>
      <w:r w:rsidRPr="009B7E2E">
        <w:rPr>
          <w:rFonts w:ascii="HelveticaNeue Light" w:hAnsi="HelveticaNeue Light"/>
          <w:sz w:val="22"/>
          <w:szCs w:val="22"/>
        </w:rPr>
        <w:t xml:space="preserve"> erneut einen Welcome Ride für Frauen in Kufstein. Zusätzlich ist ein Schrauber-Workshop geplant, bei dem Interessierte praktische Tipps rund ums Rennrad erhalten und sich in entspannter Atmosphäre austauschen können.</w:t>
      </w:r>
    </w:p>
    <w:p w14:paraId="7FEB344B" w14:textId="77777777" w:rsidR="009B7E2E" w:rsidRPr="009B7E2E" w:rsidRDefault="009B7E2E" w:rsidP="009B7E2E">
      <w:pPr>
        <w:pStyle w:val="StandardWeb"/>
        <w:rPr>
          <w:rFonts w:ascii="HelveticaNeue Light" w:hAnsi="HelveticaNeue Light"/>
          <w:sz w:val="22"/>
          <w:szCs w:val="22"/>
        </w:rPr>
      </w:pPr>
      <w:r w:rsidRPr="009B7E2E">
        <w:rPr>
          <w:rFonts w:ascii="HelveticaNeue Light" w:hAnsi="HelveticaNeue Light"/>
          <w:sz w:val="22"/>
          <w:szCs w:val="22"/>
        </w:rPr>
        <w:lastRenderedPageBreak/>
        <w:t>Auch in den regionalen Vereinen zeigt sich diese Entwicklung. Anna Kristler, Obfrau des URC Ebbs, beobachtet seit Jahren, dass immer mehr Frauen den Weg in den Radsport finden. „Radfahren war lange eine männerdominierte Sportart. Gerade jetzt findet aber ein Wandel statt“, sagt Kristler. Der Verein bietet unter anderem eigene Damen-Ausfahrten an, bei denen Anfängerinnen in entspannter Atmosphäre erste Erfahrungen sammeln können.</w:t>
      </w:r>
    </w:p>
    <w:p w14:paraId="6E34FD12" w14:textId="77777777" w:rsidR="009B7E2E" w:rsidRDefault="009B7E2E" w:rsidP="009B7E2E">
      <w:pPr>
        <w:pStyle w:val="StandardWeb"/>
        <w:rPr>
          <w:rFonts w:ascii="HelveticaNeue Light" w:hAnsi="HelveticaNeue Light"/>
          <w:sz w:val="22"/>
          <w:szCs w:val="22"/>
        </w:rPr>
      </w:pPr>
      <w:r w:rsidRPr="009B7E2E">
        <w:rPr>
          <w:rFonts w:ascii="HelveticaNeue Light" w:hAnsi="HelveticaNeue Light"/>
          <w:sz w:val="22"/>
          <w:szCs w:val="22"/>
        </w:rPr>
        <w:t>Für viele ist der Kufsteinerland Radmarathon längst mehr als nur ein Rennen. „Die Stimmung ist einfach besonders. Man achtet aufeinander und lernt jedes Jahr neue Leute kennen“, sagt Anna Kristler, die selbst regelmäßig teilnimmt.</w:t>
      </w:r>
    </w:p>
    <w:p w14:paraId="0A42DA7B" w14:textId="18FB0DAC" w:rsidR="000401B4" w:rsidRPr="000401B4" w:rsidRDefault="000401B4" w:rsidP="009B7E2E">
      <w:pPr>
        <w:pStyle w:val="StandardWeb"/>
        <w:rPr>
          <w:rFonts w:ascii="HelveticaNeue Light" w:hAnsi="HelveticaNeue Light"/>
          <w:sz w:val="22"/>
          <w:szCs w:val="22"/>
        </w:rPr>
      </w:pPr>
      <w:r w:rsidRPr="000401B4">
        <w:rPr>
          <w:rFonts w:ascii="HelveticaNeue Light" w:hAnsi="HelveticaNeue Light"/>
          <w:sz w:val="22"/>
          <w:szCs w:val="22"/>
        </w:rPr>
        <w:t xml:space="preserve">Auch das traditionelle Aschinger Alm </w:t>
      </w:r>
      <w:proofErr w:type="spellStart"/>
      <w:r w:rsidRPr="000401B4">
        <w:rPr>
          <w:rFonts w:ascii="HelveticaNeue Light" w:hAnsi="HelveticaNeue Light"/>
          <w:sz w:val="22"/>
          <w:szCs w:val="22"/>
        </w:rPr>
        <w:t>Gaudirace</w:t>
      </w:r>
      <w:proofErr w:type="spellEnd"/>
      <w:r w:rsidRPr="000401B4">
        <w:rPr>
          <w:rFonts w:ascii="HelveticaNeue Light" w:hAnsi="HelveticaNeue Light"/>
          <w:sz w:val="22"/>
          <w:szCs w:val="22"/>
        </w:rPr>
        <w:t xml:space="preserve"> ist für Anna Kristler und den URC Ebbs ein wichtiger Bestandteil des Radmarathon-Wochenendes. Das Bergzeitfahren am Freitag vor dem Kufsteinerland Radmarathon wird vom Verein organisiert und gilt für viele </w:t>
      </w:r>
      <w:proofErr w:type="spellStart"/>
      <w:proofErr w:type="gramStart"/>
      <w:r w:rsidRPr="000401B4">
        <w:rPr>
          <w:rFonts w:ascii="HelveticaNeue Light" w:hAnsi="HelveticaNeue Light"/>
          <w:sz w:val="22"/>
          <w:szCs w:val="22"/>
        </w:rPr>
        <w:t>Teilnehmer:innen</w:t>
      </w:r>
      <w:proofErr w:type="spellEnd"/>
      <w:proofErr w:type="gramEnd"/>
      <w:r w:rsidRPr="000401B4">
        <w:rPr>
          <w:rFonts w:ascii="HelveticaNeue Light" w:hAnsi="HelveticaNeue Light"/>
          <w:sz w:val="22"/>
          <w:szCs w:val="22"/>
        </w:rPr>
        <w:t xml:space="preserve"> als beliebte Einstimmung auf das Rennwochenende.</w:t>
      </w:r>
    </w:p>
    <w:p w14:paraId="01DD9BBF" w14:textId="10E67B51" w:rsidR="009B7E2E" w:rsidRPr="000401B4" w:rsidRDefault="000401B4" w:rsidP="009B7E2E">
      <w:pPr>
        <w:pStyle w:val="StandardWeb"/>
        <w:rPr>
          <w:rFonts w:ascii="HelveticaNeue Light" w:hAnsi="HelveticaNeue Light"/>
          <w:b/>
          <w:bCs/>
          <w:sz w:val="22"/>
          <w:szCs w:val="22"/>
        </w:rPr>
      </w:pPr>
      <w:r w:rsidRPr="000401B4">
        <w:rPr>
          <w:rFonts w:ascii="HelveticaNeue Light" w:hAnsi="HelveticaNeue Light"/>
          <w:b/>
          <w:bCs/>
          <w:sz w:val="22"/>
          <w:szCs w:val="22"/>
        </w:rPr>
        <w:t xml:space="preserve">Anmeldung &amp; Jubiläumsjahr </w:t>
      </w:r>
    </w:p>
    <w:p w14:paraId="56988D49" w14:textId="42865B9B" w:rsidR="009B7E2E" w:rsidRPr="000401B4" w:rsidRDefault="000401B4" w:rsidP="000401B4">
      <w:pPr>
        <w:rPr>
          <w:b/>
          <w:bCs/>
          <w:sz w:val="22"/>
          <w:szCs w:val="22"/>
        </w:rPr>
      </w:pPr>
      <w:r w:rsidRPr="000401B4">
        <w:rPr>
          <w:sz w:val="22"/>
          <w:szCs w:val="22"/>
        </w:rPr>
        <w:t xml:space="preserve">Der Kufsteinerland Radmarathon feiert 2026 sein zehnjähriges Jubiläum und hat sich längst als Fixpunkt im Rennradkalender etabliert. Mit mehreren Streckenvarianten, einer E-Bike-Wertung und einem vielseitigen Rahmenprogramm richtet sich die Veranstaltung an alle, die gerne auf zwei Rädern unterwegs sind – unabhängig vom Leistungsniveau. Wer beim Jubiläumsjahr dabei sein möchte, sollte sich frühzeitig anmelden – sofern das Teilnehmerlimit von 1.500 </w:t>
      </w:r>
      <w:proofErr w:type="spellStart"/>
      <w:proofErr w:type="gramStart"/>
      <w:r w:rsidRPr="000401B4">
        <w:rPr>
          <w:sz w:val="22"/>
          <w:szCs w:val="22"/>
        </w:rPr>
        <w:t>Starter:innen</w:t>
      </w:r>
      <w:proofErr w:type="spellEnd"/>
      <w:proofErr w:type="gramEnd"/>
      <w:r w:rsidRPr="000401B4">
        <w:rPr>
          <w:sz w:val="22"/>
          <w:szCs w:val="22"/>
        </w:rPr>
        <w:t xml:space="preserve"> nicht bereits erreicht wird. Alle Informationen zum Rennen, Rahmenprogramm und zur Anmeldung gibt es unter </w:t>
      </w:r>
      <w:hyperlink r:id="rId11" w:tgtFrame="_new" w:history="1">
        <w:r w:rsidRPr="000401B4">
          <w:rPr>
            <w:rStyle w:val="Hyperlink"/>
            <w:sz w:val="22"/>
            <w:szCs w:val="22"/>
          </w:rPr>
          <w:t>www.kufsteinerland-radmarathon.at</w:t>
        </w:r>
      </w:hyperlink>
      <w:r w:rsidRPr="000401B4">
        <w:rPr>
          <w:sz w:val="22"/>
          <w:szCs w:val="22"/>
        </w:rPr>
        <w:t>.</w:t>
      </w:r>
    </w:p>
    <w:p w14:paraId="6EFB0EA3" w14:textId="77777777" w:rsidR="009B7E2E" w:rsidRDefault="009B7E2E" w:rsidP="00B40166">
      <w:pPr>
        <w:rPr>
          <w:b/>
          <w:bCs/>
          <w:sz w:val="22"/>
          <w:szCs w:val="22"/>
        </w:rPr>
      </w:pPr>
    </w:p>
    <w:p w14:paraId="0E938407" w14:textId="75E861C1" w:rsidR="00B40166" w:rsidRPr="00B40166" w:rsidRDefault="00B40166" w:rsidP="00B40166">
      <w:pPr>
        <w:rPr>
          <w:b/>
          <w:bCs/>
          <w:sz w:val="22"/>
          <w:szCs w:val="22"/>
        </w:rPr>
      </w:pPr>
      <w:r w:rsidRPr="00B40166">
        <w:rPr>
          <w:b/>
          <w:bCs/>
          <w:sz w:val="22"/>
          <w:szCs w:val="22"/>
        </w:rPr>
        <w:t xml:space="preserve">Save </w:t>
      </w:r>
      <w:proofErr w:type="spellStart"/>
      <w:r w:rsidRPr="00B40166">
        <w:rPr>
          <w:b/>
          <w:bCs/>
          <w:sz w:val="22"/>
          <w:szCs w:val="22"/>
        </w:rPr>
        <w:t>the</w:t>
      </w:r>
      <w:proofErr w:type="spellEnd"/>
      <w:r w:rsidRPr="00B40166">
        <w:rPr>
          <w:b/>
          <w:bCs/>
          <w:sz w:val="22"/>
          <w:szCs w:val="22"/>
        </w:rPr>
        <w:t xml:space="preserve"> date</w:t>
      </w:r>
      <w:r w:rsidR="00520F9E">
        <w:rPr>
          <w:b/>
          <w:bCs/>
          <w:sz w:val="22"/>
          <w:szCs w:val="22"/>
        </w:rPr>
        <w:t xml:space="preserve"> – Achtung NEUER Termin</w:t>
      </w:r>
      <w:r w:rsidRPr="00B40166">
        <w:rPr>
          <w:b/>
          <w:bCs/>
          <w:sz w:val="22"/>
          <w:szCs w:val="22"/>
        </w:rPr>
        <w:t xml:space="preserve"> für Presseverantwortliche</w:t>
      </w:r>
    </w:p>
    <w:p w14:paraId="4C3CB345" w14:textId="55D837D8" w:rsidR="00B40166" w:rsidRDefault="00B40166" w:rsidP="00B40166">
      <w:pPr>
        <w:rPr>
          <w:sz w:val="22"/>
          <w:szCs w:val="22"/>
        </w:rPr>
      </w:pPr>
      <w:r w:rsidRPr="00B40166">
        <w:rPr>
          <w:sz w:val="22"/>
          <w:szCs w:val="22"/>
        </w:rPr>
        <w:t xml:space="preserve">Am </w:t>
      </w:r>
      <w:r w:rsidR="00520F9E">
        <w:rPr>
          <w:sz w:val="22"/>
          <w:szCs w:val="22"/>
        </w:rPr>
        <w:t>Donnerstag</w:t>
      </w:r>
      <w:r w:rsidRPr="00B40166">
        <w:rPr>
          <w:sz w:val="22"/>
          <w:szCs w:val="22"/>
        </w:rPr>
        <w:t>, 2</w:t>
      </w:r>
      <w:r w:rsidR="00520F9E">
        <w:rPr>
          <w:sz w:val="22"/>
          <w:szCs w:val="22"/>
        </w:rPr>
        <w:t>5</w:t>
      </w:r>
      <w:r w:rsidRPr="00B40166">
        <w:rPr>
          <w:sz w:val="22"/>
          <w:szCs w:val="22"/>
        </w:rPr>
        <w:t xml:space="preserve">. </w:t>
      </w:r>
      <w:r w:rsidR="00520F9E">
        <w:rPr>
          <w:sz w:val="22"/>
          <w:szCs w:val="22"/>
        </w:rPr>
        <w:t>Juni</w:t>
      </w:r>
      <w:r>
        <w:rPr>
          <w:sz w:val="22"/>
          <w:szCs w:val="22"/>
        </w:rPr>
        <w:t xml:space="preserve"> 2026</w:t>
      </w:r>
      <w:r w:rsidRPr="00B40166">
        <w:rPr>
          <w:sz w:val="22"/>
          <w:szCs w:val="22"/>
        </w:rPr>
        <w:t xml:space="preserve"> </w:t>
      </w:r>
      <w:r w:rsidR="00520F9E">
        <w:rPr>
          <w:sz w:val="22"/>
          <w:szCs w:val="22"/>
        </w:rPr>
        <w:t xml:space="preserve">(ursprünglich 27. Mai 2026) </w:t>
      </w:r>
      <w:r w:rsidRPr="00B40166">
        <w:rPr>
          <w:sz w:val="22"/>
          <w:szCs w:val="22"/>
        </w:rPr>
        <w:t xml:space="preserve">findet </w:t>
      </w:r>
      <w:r>
        <w:rPr>
          <w:sz w:val="22"/>
          <w:szCs w:val="22"/>
        </w:rPr>
        <w:t xml:space="preserve">in Kufstein </w:t>
      </w:r>
      <w:r w:rsidR="00520F9E">
        <w:rPr>
          <w:sz w:val="22"/>
          <w:szCs w:val="22"/>
        </w:rPr>
        <w:t>von 10:00 bis 11:3</w:t>
      </w:r>
      <w:r w:rsidRPr="00B40166">
        <w:rPr>
          <w:sz w:val="22"/>
          <w:szCs w:val="22"/>
        </w:rPr>
        <w:t xml:space="preserve">0 Uhr ein Pressegespräch zum 10. Kufsteinerland Radmarathon statt. Am besten jetzt schon Termin vormerken und gerne auch bereits unter </w:t>
      </w:r>
      <w:hyperlink r:id="rId12" w:history="1">
        <w:r w:rsidRPr="00B40166">
          <w:rPr>
            <w:rStyle w:val="Hyperlink"/>
            <w:sz w:val="22"/>
            <w:szCs w:val="22"/>
          </w:rPr>
          <w:t>presse@ok-k.at</w:t>
        </w:r>
      </w:hyperlink>
      <w:r w:rsidRPr="00B40166">
        <w:rPr>
          <w:sz w:val="22"/>
          <w:szCs w:val="22"/>
        </w:rPr>
        <w:t xml:space="preserve"> anmelden. Eine </w:t>
      </w:r>
      <w:r w:rsidR="005B1184">
        <w:rPr>
          <w:sz w:val="22"/>
          <w:szCs w:val="22"/>
        </w:rPr>
        <w:t xml:space="preserve">detaillierte </w:t>
      </w:r>
      <w:r w:rsidRPr="00B40166">
        <w:rPr>
          <w:sz w:val="22"/>
          <w:szCs w:val="22"/>
        </w:rPr>
        <w:t xml:space="preserve">Einladung </w:t>
      </w:r>
      <w:r w:rsidR="005B1184">
        <w:rPr>
          <w:sz w:val="22"/>
          <w:szCs w:val="22"/>
        </w:rPr>
        <w:t>er</w:t>
      </w:r>
      <w:r w:rsidRPr="00B40166">
        <w:rPr>
          <w:sz w:val="22"/>
          <w:szCs w:val="22"/>
        </w:rPr>
        <w:t>folgt separat.</w:t>
      </w:r>
    </w:p>
    <w:p w14:paraId="7E925FDE" w14:textId="77777777" w:rsidR="001B0E3E" w:rsidRDefault="001B0E3E" w:rsidP="00B40166">
      <w:pPr>
        <w:rPr>
          <w:sz w:val="22"/>
          <w:szCs w:val="22"/>
        </w:rPr>
      </w:pPr>
    </w:p>
    <w:p w14:paraId="1FEAE87F" w14:textId="77777777" w:rsidR="007702BC" w:rsidRPr="009B7E2E" w:rsidRDefault="007702BC" w:rsidP="007702BC">
      <w:pPr>
        <w:spacing w:before="100" w:beforeAutospacing="1" w:after="100" w:afterAutospacing="1" w:line="240" w:lineRule="auto"/>
        <w:rPr>
          <w:rFonts w:eastAsia="Times New Roman" w:cs="Times New Roman"/>
          <w:kern w:val="0"/>
          <w:sz w:val="22"/>
          <w:szCs w:val="22"/>
          <w:lang w:eastAsia="de-DE"/>
          <w14:ligatures w14:val="none"/>
        </w:rPr>
      </w:pPr>
      <w:r w:rsidRPr="009B7E2E">
        <w:rPr>
          <w:rFonts w:eastAsia="Times New Roman" w:cs="Times New Roman"/>
          <w:b/>
          <w:bCs/>
          <w:kern w:val="0"/>
          <w:sz w:val="22"/>
          <w:szCs w:val="22"/>
          <w:lang w:eastAsia="de-DE"/>
          <w14:ligatures w14:val="none"/>
        </w:rPr>
        <w:t>Info-Box: Frauenanteil beim Kufsteinerland Radmarathon</w:t>
      </w:r>
    </w:p>
    <w:p w14:paraId="11E60F61" w14:textId="77777777" w:rsidR="007702BC" w:rsidRPr="009B7E2E" w:rsidRDefault="007702BC" w:rsidP="007702BC">
      <w:pPr>
        <w:numPr>
          <w:ilvl w:val="0"/>
          <w:numId w:val="6"/>
        </w:numPr>
        <w:spacing w:before="100" w:beforeAutospacing="1" w:after="100" w:afterAutospacing="1" w:line="240" w:lineRule="auto"/>
        <w:rPr>
          <w:rFonts w:eastAsia="Times New Roman" w:cs="Times New Roman"/>
          <w:kern w:val="0"/>
          <w:sz w:val="22"/>
          <w:szCs w:val="22"/>
          <w:lang w:eastAsia="de-DE"/>
          <w14:ligatures w14:val="none"/>
        </w:rPr>
      </w:pPr>
      <w:r w:rsidRPr="009B7E2E">
        <w:rPr>
          <w:rFonts w:eastAsia="Times New Roman" w:cs="Times New Roman"/>
          <w:kern w:val="0"/>
          <w:sz w:val="22"/>
          <w:szCs w:val="22"/>
          <w:lang w:eastAsia="de-DE"/>
          <w14:ligatures w14:val="none"/>
        </w:rPr>
        <w:t xml:space="preserve">2016: 44 Frauen bei 345 </w:t>
      </w:r>
      <w:proofErr w:type="spellStart"/>
      <w:proofErr w:type="gramStart"/>
      <w:r w:rsidRPr="009B7E2E">
        <w:rPr>
          <w:rFonts w:eastAsia="Times New Roman" w:cs="Times New Roman"/>
          <w:kern w:val="0"/>
          <w:sz w:val="22"/>
          <w:szCs w:val="22"/>
          <w:lang w:eastAsia="de-DE"/>
          <w14:ligatures w14:val="none"/>
        </w:rPr>
        <w:t>Teilnehmer:innen</w:t>
      </w:r>
      <w:proofErr w:type="spellEnd"/>
      <w:proofErr w:type="gramEnd"/>
      <w:r w:rsidRPr="009B7E2E">
        <w:rPr>
          <w:rFonts w:eastAsia="Times New Roman" w:cs="Times New Roman"/>
          <w:kern w:val="0"/>
          <w:sz w:val="22"/>
          <w:szCs w:val="22"/>
          <w:lang w:eastAsia="de-DE"/>
          <w14:ligatures w14:val="none"/>
        </w:rPr>
        <w:t xml:space="preserve"> (12,8 %) </w:t>
      </w:r>
    </w:p>
    <w:p w14:paraId="41E8BB67" w14:textId="77777777" w:rsidR="007702BC" w:rsidRPr="009B7E2E" w:rsidRDefault="007702BC" w:rsidP="007702BC">
      <w:pPr>
        <w:numPr>
          <w:ilvl w:val="0"/>
          <w:numId w:val="6"/>
        </w:numPr>
        <w:spacing w:before="100" w:beforeAutospacing="1" w:after="100" w:afterAutospacing="1" w:line="240" w:lineRule="auto"/>
        <w:rPr>
          <w:rFonts w:eastAsia="Times New Roman" w:cs="Times New Roman"/>
          <w:kern w:val="0"/>
          <w:sz w:val="22"/>
          <w:szCs w:val="22"/>
          <w:lang w:eastAsia="de-DE"/>
          <w14:ligatures w14:val="none"/>
        </w:rPr>
      </w:pPr>
      <w:r w:rsidRPr="009B7E2E">
        <w:rPr>
          <w:rFonts w:eastAsia="Times New Roman" w:cs="Times New Roman"/>
          <w:kern w:val="0"/>
          <w:sz w:val="22"/>
          <w:szCs w:val="22"/>
          <w:lang w:eastAsia="de-DE"/>
          <w14:ligatures w14:val="none"/>
        </w:rPr>
        <w:t xml:space="preserve">2025: 306 Frauen bei 1.579 </w:t>
      </w:r>
      <w:proofErr w:type="spellStart"/>
      <w:proofErr w:type="gramStart"/>
      <w:r w:rsidRPr="009B7E2E">
        <w:rPr>
          <w:rFonts w:eastAsia="Times New Roman" w:cs="Times New Roman"/>
          <w:kern w:val="0"/>
          <w:sz w:val="22"/>
          <w:szCs w:val="22"/>
          <w:lang w:eastAsia="de-DE"/>
          <w14:ligatures w14:val="none"/>
        </w:rPr>
        <w:t>Teilnehmer:innen</w:t>
      </w:r>
      <w:proofErr w:type="spellEnd"/>
      <w:proofErr w:type="gramEnd"/>
      <w:r w:rsidRPr="009B7E2E">
        <w:rPr>
          <w:rFonts w:eastAsia="Times New Roman" w:cs="Times New Roman"/>
          <w:kern w:val="0"/>
          <w:sz w:val="22"/>
          <w:szCs w:val="22"/>
          <w:lang w:eastAsia="de-DE"/>
          <w14:ligatures w14:val="none"/>
        </w:rPr>
        <w:t xml:space="preserve"> (19,4 %) </w:t>
      </w:r>
    </w:p>
    <w:p w14:paraId="186A3CFB" w14:textId="77777777" w:rsidR="007702BC" w:rsidRPr="000401B4" w:rsidRDefault="007702BC" w:rsidP="007702BC">
      <w:pPr>
        <w:numPr>
          <w:ilvl w:val="0"/>
          <w:numId w:val="6"/>
        </w:numPr>
        <w:spacing w:before="100" w:beforeAutospacing="1" w:after="100" w:afterAutospacing="1" w:line="240" w:lineRule="auto"/>
        <w:rPr>
          <w:rFonts w:eastAsia="Times New Roman" w:cs="Times New Roman"/>
          <w:kern w:val="0"/>
          <w:sz w:val="22"/>
          <w:szCs w:val="22"/>
          <w:lang w:eastAsia="de-DE"/>
          <w14:ligatures w14:val="none"/>
        </w:rPr>
      </w:pPr>
      <w:r w:rsidRPr="009B7E2E">
        <w:rPr>
          <w:rFonts w:eastAsia="Times New Roman" w:cs="Times New Roman"/>
          <w:kern w:val="0"/>
          <w:sz w:val="22"/>
          <w:szCs w:val="22"/>
          <w:lang w:eastAsia="de-DE"/>
          <w14:ligatures w14:val="none"/>
        </w:rPr>
        <w:t>Stand Mai 2026: 172 Frauen bei 854 Anmeldungen (20,1 %)</w:t>
      </w:r>
    </w:p>
    <w:p w14:paraId="67A2CA0F" w14:textId="77777777" w:rsidR="009B7E2E" w:rsidRDefault="009B7E2E" w:rsidP="00B40166">
      <w:pPr>
        <w:rPr>
          <w:sz w:val="22"/>
          <w:szCs w:val="22"/>
        </w:rPr>
      </w:pPr>
    </w:p>
    <w:p w14:paraId="2A26D353" w14:textId="388DCC6E" w:rsidR="001B0E3E" w:rsidRDefault="001B0E3E" w:rsidP="00B40166">
      <w:pPr>
        <w:rPr>
          <w:sz w:val="22"/>
          <w:szCs w:val="22"/>
        </w:rPr>
      </w:pPr>
      <w:r w:rsidRPr="001B0E3E">
        <w:rPr>
          <w:sz w:val="22"/>
          <w:szCs w:val="22"/>
        </w:rPr>
        <w:t xml:space="preserve">Veröffentlichung </w:t>
      </w:r>
      <w:r w:rsidR="00635B05">
        <w:rPr>
          <w:sz w:val="22"/>
          <w:szCs w:val="22"/>
        </w:rPr>
        <w:t xml:space="preserve">inkl. Fotos </w:t>
      </w:r>
      <w:r w:rsidRPr="001B0E3E">
        <w:rPr>
          <w:sz w:val="22"/>
          <w:szCs w:val="22"/>
        </w:rPr>
        <w:t>für redaktionelle Zwecke kostenlos bei Angabe der Bildquelle</w:t>
      </w:r>
      <w:r>
        <w:rPr>
          <w:sz w:val="22"/>
          <w:szCs w:val="22"/>
        </w:rPr>
        <w:t>.</w:t>
      </w:r>
    </w:p>
    <w:p w14:paraId="56132140" w14:textId="710F1D7D" w:rsidR="00C228FA" w:rsidRDefault="00C228FA">
      <w:pPr>
        <w:rPr>
          <w:color w:val="808080" w:themeColor="background1" w:themeShade="80"/>
        </w:rPr>
      </w:pPr>
    </w:p>
    <w:p w14:paraId="5ED13BD7" w14:textId="77777777" w:rsidR="00550929" w:rsidRPr="004051CE" w:rsidRDefault="00550929" w:rsidP="007822A3">
      <w:pPr>
        <w:pBdr>
          <w:bottom w:val="single" w:sz="6" w:space="1" w:color="auto"/>
        </w:pBdr>
        <w:rPr>
          <w:color w:val="808080" w:themeColor="background1" w:themeShade="80"/>
        </w:rPr>
      </w:pPr>
    </w:p>
    <w:p w14:paraId="40C4E8C4" w14:textId="77777777" w:rsidR="002C707E" w:rsidRDefault="002C707E" w:rsidP="007822A3">
      <w:pPr>
        <w:rPr>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E767D" w14:paraId="78140764" w14:textId="77777777" w:rsidTr="007E767D">
        <w:tc>
          <w:tcPr>
            <w:tcW w:w="4530" w:type="dxa"/>
          </w:tcPr>
          <w:p w14:paraId="5D226FF5" w14:textId="77777777" w:rsidR="000D6932" w:rsidRDefault="000D6932" w:rsidP="000D6932">
            <w:pPr>
              <w:jc w:val="center"/>
              <w:rPr>
                <w:rFonts w:ascii="Montserrat" w:hAnsi="Montserrat"/>
                <w:b/>
                <w:bCs/>
                <w:sz w:val="24"/>
                <w:szCs w:val="25"/>
              </w:rPr>
            </w:pPr>
          </w:p>
          <w:p w14:paraId="36AFAE71" w14:textId="19B6CA43" w:rsidR="00934EF9" w:rsidRDefault="00934EF9" w:rsidP="00934EF9">
            <w:pPr>
              <w:jc w:val="center"/>
              <w:rPr>
                <w:rFonts w:ascii="Montserrat" w:hAnsi="Montserrat"/>
                <w:b/>
                <w:bCs/>
                <w:sz w:val="24"/>
                <w:szCs w:val="25"/>
              </w:rPr>
            </w:pPr>
            <w:r>
              <w:rPr>
                <w:rFonts w:ascii="Montserrat" w:hAnsi="Montserrat"/>
                <w:b/>
                <w:bCs/>
                <w:sz w:val="24"/>
                <w:szCs w:val="25"/>
              </w:rPr>
              <w:t>Pressekontakt für Rückfragen</w:t>
            </w:r>
          </w:p>
          <w:p w14:paraId="0CC3EA96" w14:textId="77777777" w:rsidR="00934EF9" w:rsidRDefault="00934EF9" w:rsidP="00934EF9">
            <w:pPr>
              <w:jc w:val="center"/>
              <w:rPr>
                <w:rFonts w:ascii="HelveticaNeue" w:hAnsi="HelveticaNeue"/>
                <w:b/>
                <w:bCs/>
                <w:sz w:val="24"/>
                <w:szCs w:val="25"/>
              </w:rPr>
            </w:pPr>
          </w:p>
          <w:p w14:paraId="530B458C"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Oberhuber &amp; Kuen Kommunikation</w:t>
            </w:r>
          </w:p>
          <w:p w14:paraId="7277E984" w14:textId="6F507ECE" w:rsidR="00934EF9" w:rsidRPr="007822A3" w:rsidRDefault="00156C43" w:rsidP="00934EF9">
            <w:pPr>
              <w:jc w:val="center"/>
              <w:rPr>
                <w:rFonts w:ascii="HelveticaNeue" w:hAnsi="HelveticaNeue"/>
                <w:b/>
                <w:bCs/>
                <w:sz w:val="22"/>
                <w:szCs w:val="23"/>
              </w:rPr>
            </w:pPr>
            <w:r>
              <w:rPr>
                <w:rFonts w:ascii="HelveticaNeue" w:hAnsi="HelveticaNeue"/>
                <w:b/>
                <w:bCs/>
                <w:sz w:val="22"/>
                <w:szCs w:val="23"/>
              </w:rPr>
              <w:t>Armin Kuen</w:t>
            </w:r>
          </w:p>
          <w:p w14:paraId="7D466F1A" w14:textId="77777777" w:rsidR="00934EF9" w:rsidRDefault="00934EF9" w:rsidP="00934EF9">
            <w:pPr>
              <w:jc w:val="center"/>
            </w:pPr>
          </w:p>
          <w:p w14:paraId="122125EB" w14:textId="77777777" w:rsidR="00934EF9" w:rsidRDefault="00934EF9" w:rsidP="00934EF9">
            <w:pPr>
              <w:jc w:val="center"/>
            </w:pPr>
            <w:r>
              <w:t>Eibergstraße 16</w:t>
            </w:r>
          </w:p>
          <w:p w14:paraId="1CB86A63" w14:textId="77777777" w:rsidR="00934EF9" w:rsidRPr="00634124" w:rsidRDefault="00934EF9" w:rsidP="00934EF9">
            <w:pPr>
              <w:jc w:val="center"/>
            </w:pPr>
            <w:r w:rsidRPr="00634124">
              <w:t>A-6330 Kufstein</w:t>
            </w:r>
          </w:p>
          <w:p w14:paraId="69D60C6A" w14:textId="0E42EB90" w:rsidR="00934EF9" w:rsidRPr="00C97366" w:rsidRDefault="00934EF9" w:rsidP="00934EF9">
            <w:pPr>
              <w:jc w:val="center"/>
              <w:rPr>
                <w:lang w:val="en-US"/>
              </w:rPr>
            </w:pPr>
            <w:r w:rsidRPr="00C97366">
              <w:rPr>
                <w:lang w:val="en-US"/>
              </w:rPr>
              <w:t xml:space="preserve">M </w:t>
            </w:r>
            <w:r w:rsidR="00156C43">
              <w:rPr>
                <w:lang w:val="en-US"/>
              </w:rPr>
              <w:fldChar w:fldCharType="begin"/>
            </w:r>
            <w:r w:rsidR="00156C43">
              <w:rPr>
                <w:lang w:val="en-US"/>
              </w:rPr>
              <w:instrText>HYPERLINK "mailto:</w:instrText>
            </w:r>
            <w:r w:rsidR="00156C43" w:rsidRPr="00156C43">
              <w:rPr>
                <w:lang w:val="en-US"/>
              </w:rPr>
              <w:instrText>armin@ok-k.at</w:instrText>
            </w:r>
            <w:r w:rsidR="00156C43">
              <w:rPr>
                <w:lang w:val="en-US"/>
              </w:rPr>
              <w:instrText>"</w:instrText>
            </w:r>
            <w:r w:rsidR="00156C43">
              <w:rPr>
                <w:lang w:val="en-US"/>
              </w:rPr>
              <w:fldChar w:fldCharType="separate"/>
            </w:r>
            <w:r w:rsidR="00156C43" w:rsidRPr="003E5E47">
              <w:rPr>
                <w:rStyle w:val="Hyperlink"/>
                <w:lang w:val="en-US"/>
              </w:rPr>
              <w:t>armin@ok-k.at</w:t>
            </w:r>
            <w:r w:rsidR="00156C43">
              <w:rPr>
                <w:lang w:val="en-US"/>
              </w:rPr>
              <w:fldChar w:fldCharType="end"/>
            </w:r>
            <w:r>
              <w:rPr>
                <w:lang w:val="en-US"/>
              </w:rPr>
              <w:t xml:space="preserve"> </w:t>
            </w:r>
          </w:p>
          <w:p w14:paraId="53A71E0A" w14:textId="55059167" w:rsidR="00934EF9" w:rsidRPr="00C97366" w:rsidRDefault="00156C43" w:rsidP="00934EF9">
            <w:pPr>
              <w:jc w:val="center"/>
              <w:rPr>
                <w:lang w:val="en-US"/>
              </w:rPr>
            </w:pPr>
            <w:r>
              <w:rPr>
                <w:lang w:val="en-US"/>
              </w:rPr>
              <w:t>T +43 664 4350150</w:t>
            </w:r>
          </w:p>
          <w:p w14:paraId="4D38562D" w14:textId="798216BA" w:rsidR="00934EF9" w:rsidRDefault="00934EF9" w:rsidP="00934EF9">
            <w:pPr>
              <w:jc w:val="center"/>
            </w:pPr>
            <w:r w:rsidRPr="00550929">
              <w:t xml:space="preserve">W </w:t>
            </w:r>
            <w:hyperlink r:id="rId13" w:history="1">
              <w:r w:rsidRPr="00693DC3">
                <w:rPr>
                  <w:rStyle w:val="Hyperlink"/>
                </w:rPr>
                <w:t>www.ok-k.at</w:t>
              </w:r>
            </w:hyperlink>
            <w:r>
              <w:t xml:space="preserve"> </w:t>
            </w:r>
          </w:p>
          <w:p w14:paraId="054ECF72" w14:textId="77777777" w:rsidR="007E767D" w:rsidRDefault="007E767D" w:rsidP="00934EF9">
            <w:pPr>
              <w:jc w:val="center"/>
              <w:rPr>
                <w:color w:val="808080" w:themeColor="background1" w:themeShade="80"/>
              </w:rPr>
            </w:pPr>
          </w:p>
        </w:tc>
        <w:tc>
          <w:tcPr>
            <w:tcW w:w="4530" w:type="dxa"/>
          </w:tcPr>
          <w:p w14:paraId="3B790CC0" w14:textId="77777777" w:rsidR="007E767D" w:rsidRDefault="007E767D" w:rsidP="0052470D">
            <w:pPr>
              <w:jc w:val="center"/>
              <w:rPr>
                <w:rFonts w:ascii="Montserrat" w:hAnsi="Montserrat"/>
                <w:b/>
                <w:bCs/>
                <w:sz w:val="24"/>
                <w:szCs w:val="25"/>
              </w:rPr>
            </w:pPr>
          </w:p>
          <w:p w14:paraId="2DEAEE67"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Projektverantwortung </w:t>
            </w:r>
          </w:p>
          <w:p w14:paraId="3752C4AD" w14:textId="77777777" w:rsidR="00934EF9" w:rsidRDefault="00934EF9" w:rsidP="00934EF9">
            <w:pPr>
              <w:jc w:val="center"/>
              <w:rPr>
                <w:rFonts w:ascii="HelveticaNeue" w:hAnsi="HelveticaNeue"/>
                <w:b/>
                <w:bCs/>
                <w:sz w:val="24"/>
                <w:szCs w:val="25"/>
              </w:rPr>
            </w:pPr>
          </w:p>
          <w:p w14:paraId="7D4FF9DC"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Tourismusverband Kufsteinerland</w:t>
            </w:r>
          </w:p>
          <w:p w14:paraId="00316509" w14:textId="77777777" w:rsidR="00934EF9" w:rsidRPr="007822A3" w:rsidRDefault="00934EF9" w:rsidP="00934EF9">
            <w:pPr>
              <w:jc w:val="center"/>
              <w:rPr>
                <w:rFonts w:ascii="HelveticaNeue" w:hAnsi="HelveticaNeue"/>
                <w:b/>
                <w:bCs/>
                <w:sz w:val="22"/>
                <w:szCs w:val="23"/>
              </w:rPr>
            </w:pPr>
            <w:r>
              <w:rPr>
                <w:rFonts w:ascii="HelveticaNeue" w:hAnsi="HelveticaNeue"/>
                <w:b/>
                <w:bCs/>
                <w:sz w:val="22"/>
                <w:szCs w:val="23"/>
              </w:rPr>
              <w:t>Lina Schneeweiß</w:t>
            </w:r>
          </w:p>
          <w:p w14:paraId="01FDC458" w14:textId="77777777" w:rsidR="00934EF9" w:rsidRDefault="00934EF9" w:rsidP="00934EF9">
            <w:pPr>
              <w:jc w:val="center"/>
            </w:pPr>
          </w:p>
          <w:p w14:paraId="7F620EAD" w14:textId="77777777" w:rsidR="00934EF9" w:rsidRDefault="00934EF9" w:rsidP="00934EF9">
            <w:pPr>
              <w:jc w:val="center"/>
            </w:pPr>
            <w:r>
              <w:t>Unterer Stadtplatz 11-13</w:t>
            </w:r>
          </w:p>
          <w:p w14:paraId="6FD9FF97" w14:textId="77777777" w:rsidR="00934EF9" w:rsidRDefault="00934EF9" w:rsidP="00934EF9">
            <w:pPr>
              <w:jc w:val="center"/>
            </w:pPr>
            <w:r>
              <w:t>A-6330 Kufstein</w:t>
            </w:r>
          </w:p>
          <w:p w14:paraId="192F2E55" w14:textId="0CC62AD1" w:rsidR="00934EF9" w:rsidRPr="007E767D" w:rsidRDefault="00934EF9" w:rsidP="00934EF9">
            <w:pPr>
              <w:jc w:val="center"/>
            </w:pPr>
            <w:r w:rsidRPr="007E767D">
              <w:t xml:space="preserve">M </w:t>
            </w:r>
            <w:hyperlink r:id="rId14" w:history="1">
              <w:r w:rsidRPr="007A3CAA">
                <w:rPr>
                  <w:rStyle w:val="Hyperlink"/>
                </w:rPr>
                <w:t>l.schneeweiss@kufstein.com</w:t>
              </w:r>
            </w:hyperlink>
          </w:p>
          <w:p w14:paraId="42112AB3" w14:textId="5A584F18" w:rsidR="00934EF9" w:rsidRDefault="00934EF9" w:rsidP="00934EF9">
            <w:pPr>
              <w:jc w:val="center"/>
              <w:rPr>
                <w:rFonts w:ascii="Rum-Sans" w:hAnsi="Rum-Sans"/>
                <w:color w:val="404040"/>
                <w:sz w:val="27"/>
                <w:szCs w:val="27"/>
                <w:shd w:val="clear" w:color="auto" w:fill="FFFFFF"/>
              </w:rPr>
            </w:pPr>
            <w:r w:rsidRPr="007E767D">
              <w:t xml:space="preserve">T </w:t>
            </w:r>
            <w:r w:rsidRPr="00C97366">
              <w:t xml:space="preserve">+43 5372 62207 </w:t>
            </w:r>
          </w:p>
          <w:p w14:paraId="279FFB3B" w14:textId="7C82E041" w:rsidR="00934EF9" w:rsidRPr="00550929" w:rsidRDefault="00934EF9" w:rsidP="00934EF9">
            <w:pPr>
              <w:jc w:val="center"/>
              <w:rPr>
                <w:color w:val="808080" w:themeColor="background1" w:themeShade="80"/>
              </w:rPr>
            </w:pPr>
            <w:r w:rsidRPr="00550929">
              <w:t xml:space="preserve">W </w:t>
            </w:r>
            <w:hyperlink r:id="rId15" w:history="1">
              <w:r w:rsidRPr="00693DC3">
                <w:rPr>
                  <w:rStyle w:val="Hyperlink"/>
                </w:rPr>
                <w:t>www.kufstein.com</w:t>
              </w:r>
            </w:hyperlink>
            <w:r>
              <w:t xml:space="preserve"> </w:t>
            </w:r>
          </w:p>
          <w:p w14:paraId="3F75D6FB" w14:textId="77777777" w:rsidR="00934EF9" w:rsidRPr="00550929" w:rsidRDefault="00934EF9" w:rsidP="0052470D">
            <w:pPr>
              <w:jc w:val="center"/>
              <w:rPr>
                <w:color w:val="808080" w:themeColor="background1" w:themeShade="80"/>
              </w:rPr>
            </w:pPr>
          </w:p>
          <w:p w14:paraId="26C53F24" w14:textId="77777777" w:rsidR="007E767D" w:rsidRDefault="007E767D" w:rsidP="0052470D">
            <w:pPr>
              <w:rPr>
                <w:color w:val="808080" w:themeColor="background1" w:themeShade="80"/>
              </w:rPr>
            </w:pPr>
          </w:p>
        </w:tc>
      </w:tr>
    </w:tbl>
    <w:p w14:paraId="336C73D3" w14:textId="77777777" w:rsidR="00550929" w:rsidRPr="00550929" w:rsidRDefault="00550929" w:rsidP="005B1184">
      <w:pPr>
        <w:rPr>
          <w:color w:val="808080" w:themeColor="background1" w:themeShade="80"/>
        </w:rPr>
      </w:pPr>
    </w:p>
    <w:sectPr w:rsidR="00550929" w:rsidRPr="00550929" w:rsidSect="00444478">
      <w:headerReference w:type="default" r:id="rId16"/>
      <w:footerReference w:type="even" r:id="rId17"/>
      <w:footerReference w:type="default" r:id="rId18"/>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D5140" w14:textId="77777777" w:rsidR="00147E8F" w:rsidRDefault="00147E8F" w:rsidP="009A1360">
      <w:r>
        <w:separator/>
      </w:r>
    </w:p>
  </w:endnote>
  <w:endnote w:type="continuationSeparator" w:id="0">
    <w:p w14:paraId="36AD434E" w14:textId="77777777" w:rsidR="00147E8F" w:rsidRDefault="00147E8F"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altName w:val="Liberation Mono"/>
    <w:panose1 w:val="00000500000000000000"/>
    <w:charset w:val="4D"/>
    <w:family w:val="auto"/>
    <w:pitch w:val="variable"/>
    <w:sig w:usb0="A00002FF" w:usb1="4000207B" w:usb2="00000000" w:usb3="00000000" w:csb0="00000197" w:csb1="00000000"/>
  </w:font>
  <w:font w:name="HelveticaNeue">
    <w:panose1 w:val="02000503000000020004"/>
    <w:charset w:val="00"/>
    <w:family w:val="auto"/>
    <w:pitch w:val="variable"/>
    <w:sig w:usb0="E50002FF" w:usb1="500079DB" w:usb2="00000010" w:usb3="00000000" w:csb0="00000001" w:csb1="00000000"/>
  </w:font>
  <w:font w:name="Rum-Sans">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61988672"/>
      <w:docPartObj>
        <w:docPartGallery w:val="Page Numbers (Bottom of Page)"/>
        <w:docPartUnique/>
      </w:docPartObj>
    </w:sdtPr>
    <w:sdtContent>
      <w:p w14:paraId="005E423B" w14:textId="4209FE07" w:rsidR="00E32F2C" w:rsidRDefault="00E32F2C" w:rsidP="00F7529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1DCEF9A4" w14:textId="77777777" w:rsidR="00E32F2C" w:rsidRDefault="00E32F2C" w:rsidP="00E32F2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849284261"/>
      <w:docPartObj>
        <w:docPartGallery w:val="Page Numbers (Bottom of Page)"/>
        <w:docPartUnique/>
      </w:docPartObj>
    </w:sdtPr>
    <w:sdtContent>
      <w:p w14:paraId="7F4A1454" w14:textId="77F23360" w:rsidR="00E32F2C" w:rsidRDefault="00E32F2C" w:rsidP="00F7529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3</w:t>
        </w:r>
        <w:r>
          <w:rPr>
            <w:rStyle w:val="Seitenzahl"/>
          </w:rPr>
          <w:fldChar w:fldCharType="end"/>
        </w:r>
      </w:p>
    </w:sdtContent>
  </w:sdt>
  <w:p w14:paraId="7F62B542" w14:textId="77777777" w:rsidR="00E32F2C" w:rsidRDefault="00E32F2C" w:rsidP="00E32F2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4BE67" w14:textId="77777777" w:rsidR="00147E8F" w:rsidRDefault="00147E8F" w:rsidP="009A1360">
      <w:r>
        <w:separator/>
      </w:r>
    </w:p>
  </w:footnote>
  <w:footnote w:type="continuationSeparator" w:id="0">
    <w:p w14:paraId="059DBE86" w14:textId="77777777" w:rsidR="00147E8F" w:rsidRDefault="00147E8F"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B092" w14:textId="4297F19D" w:rsidR="009A1360" w:rsidRDefault="001B0E3E">
    <w:pPr>
      <w:pStyle w:val="Kopfzeile"/>
    </w:pPr>
    <w:r w:rsidRPr="00C66A3F">
      <w:rPr>
        <w:rFonts w:ascii="Montserrat" w:hAnsi="Montserrat"/>
        <w:noProof/>
      </w:rPr>
      <w:drawing>
        <wp:anchor distT="114300" distB="114300" distL="114300" distR="114300" simplePos="0" relativeHeight="251661312" behindDoc="0" locked="0" layoutInCell="1" hidden="0" allowOverlap="1" wp14:anchorId="601ACB8C" wp14:editId="0D18A93B">
          <wp:simplePos x="0" y="0"/>
          <wp:positionH relativeFrom="column">
            <wp:posOffset>1734695</wp:posOffset>
          </wp:positionH>
          <wp:positionV relativeFrom="paragraph">
            <wp:posOffset>-158950</wp:posOffset>
          </wp:positionV>
          <wp:extent cx="2195513" cy="1094109"/>
          <wp:effectExtent l="0" t="0" r="0" b="0"/>
          <wp:wrapNone/>
          <wp:docPr id="2" name="image2.jpg" descr="Ein Bild, das Text, Schrift, Logo, Grafik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2.jpg" descr="Ein Bild, das Text, Schrift, Logo, Grafiken enthält.&#10;&#10;Automatisch generierte Beschreibung"/>
                  <pic:cNvPicPr preferRelativeResize="0"/>
                </pic:nvPicPr>
                <pic:blipFill>
                  <a:blip r:embed="rId1"/>
                  <a:srcRect/>
                  <a:stretch>
                    <a:fillRect/>
                  </a:stretch>
                </pic:blipFill>
                <pic:spPr>
                  <a:xfrm>
                    <a:off x="0" y="0"/>
                    <a:ext cx="2195513" cy="1094109"/>
                  </a:xfrm>
                  <a:prstGeom prst="rect">
                    <a:avLst/>
                  </a:prstGeom>
                  <a:ln/>
                </pic:spPr>
              </pic:pic>
            </a:graphicData>
          </a:graphic>
          <wp14:sizeRelH relativeFrom="margin">
            <wp14:pctWidth>0</wp14:pctWidth>
          </wp14:sizeRelH>
        </wp:anchor>
      </w:drawing>
    </w:r>
    <w:r w:rsidR="00B40166">
      <w:rPr>
        <w:noProof/>
      </w:rPr>
      <mc:AlternateContent>
        <mc:Choice Requires="wps">
          <w:drawing>
            <wp:anchor distT="0" distB="0" distL="114300" distR="114300" simplePos="0" relativeHeight="251659264" behindDoc="0" locked="0" layoutInCell="1" allowOverlap="1" wp14:anchorId="31A91F79" wp14:editId="51D89C6F">
              <wp:simplePos x="0" y="0"/>
              <wp:positionH relativeFrom="column">
                <wp:posOffset>-45297</wp:posOffset>
              </wp:positionH>
              <wp:positionV relativeFrom="paragraph">
                <wp:posOffset>1024467</wp:posOffset>
              </wp:positionV>
              <wp:extent cx="2674620" cy="431800"/>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4620" cy="431800"/>
                      </a:xfrm>
                      <a:prstGeom prst="rect">
                        <a:avLst/>
                      </a:prstGeom>
                      <a:noFill/>
                      <a:ln w="6350">
                        <a:noFill/>
                      </a:ln>
                    </wps:spPr>
                    <wps:txbx>
                      <w:txbxContent>
                        <w:p w14:paraId="2FB687B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A91F79" id="_x0000_t202" coordsize="21600,21600" o:spt="202" path="m,l,21600r21600,l21600,xe">
              <v:stroke joinstyle="miter"/>
              <v:path gradientshapeok="t" o:connecttype="rect"/>
            </v:shapetype>
            <v:shape id="Textfeld 1" o:spid="_x0000_s1026" type="#_x0000_t202" style="position:absolute;margin-left:-3.55pt;margin-top:80.65pt;width:210.6pt;height: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" filled="f" stroked="f" strokeweight=".5pt">
              <v:textbox>
                <w:txbxContent>
                  <w:p w14:paraId="2FB687B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444478">
      <w:rPr>
        <w:noProof/>
      </w:rPr>
      <w:drawing>
        <wp:anchor distT="0" distB="0" distL="114300" distR="114300" simplePos="0" relativeHeight="251658240" behindDoc="1" locked="0" layoutInCell="1" allowOverlap="1" wp14:anchorId="050B1B72" wp14:editId="1628A109">
          <wp:simplePos x="0" y="0"/>
          <wp:positionH relativeFrom="column">
            <wp:posOffset>-473075</wp:posOffset>
          </wp:positionH>
          <wp:positionV relativeFrom="paragraph">
            <wp:posOffset>-426341</wp:posOffset>
          </wp:positionV>
          <wp:extent cx="6906260" cy="1361440"/>
          <wp:effectExtent l="0" t="0" r="254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6906260" cy="136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5BB"/>
    <w:multiLevelType w:val="multilevel"/>
    <w:tmpl w:val="F900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472EA"/>
    <w:multiLevelType w:val="multilevel"/>
    <w:tmpl w:val="81F8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22416"/>
    <w:multiLevelType w:val="hybridMultilevel"/>
    <w:tmpl w:val="CF5696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D40917"/>
    <w:multiLevelType w:val="multilevel"/>
    <w:tmpl w:val="C1E6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9A4B23"/>
    <w:multiLevelType w:val="multilevel"/>
    <w:tmpl w:val="76F4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E75C5A"/>
    <w:multiLevelType w:val="multilevel"/>
    <w:tmpl w:val="78EE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7225822">
    <w:abstractNumId w:val="1"/>
  </w:num>
  <w:num w:numId="2" w16cid:durableId="332954541">
    <w:abstractNumId w:val="5"/>
  </w:num>
  <w:num w:numId="3" w16cid:durableId="1089501494">
    <w:abstractNumId w:val="0"/>
  </w:num>
  <w:num w:numId="4" w16cid:durableId="1341469893">
    <w:abstractNumId w:val="2"/>
  </w:num>
  <w:num w:numId="5" w16cid:durableId="2074698253">
    <w:abstractNumId w:val="4"/>
  </w:num>
  <w:num w:numId="6" w16cid:durableId="864900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CE"/>
    <w:rsid w:val="000015A7"/>
    <w:rsid w:val="00002DCA"/>
    <w:rsid w:val="000228C9"/>
    <w:rsid w:val="0002778F"/>
    <w:rsid w:val="000401B4"/>
    <w:rsid w:val="00043FA8"/>
    <w:rsid w:val="000518BD"/>
    <w:rsid w:val="000601FB"/>
    <w:rsid w:val="0009585B"/>
    <w:rsid w:val="000969A8"/>
    <w:rsid w:val="000A16BD"/>
    <w:rsid w:val="000B079A"/>
    <w:rsid w:val="000C6856"/>
    <w:rsid w:val="000D0198"/>
    <w:rsid w:val="000D2CBA"/>
    <w:rsid w:val="000D6932"/>
    <w:rsid w:val="000E3682"/>
    <w:rsid w:val="000E5333"/>
    <w:rsid w:val="000F07DF"/>
    <w:rsid w:val="000F4CDF"/>
    <w:rsid w:val="00123EB8"/>
    <w:rsid w:val="00147E8F"/>
    <w:rsid w:val="00156C43"/>
    <w:rsid w:val="00175F97"/>
    <w:rsid w:val="001B0E3E"/>
    <w:rsid w:val="001D6FC3"/>
    <w:rsid w:val="001E1647"/>
    <w:rsid w:val="00224820"/>
    <w:rsid w:val="002639E3"/>
    <w:rsid w:val="0026706F"/>
    <w:rsid w:val="002715C7"/>
    <w:rsid w:val="00281004"/>
    <w:rsid w:val="0028756B"/>
    <w:rsid w:val="0029184C"/>
    <w:rsid w:val="002C6AD5"/>
    <w:rsid w:val="002C707E"/>
    <w:rsid w:val="002D1EDC"/>
    <w:rsid w:val="002D56F6"/>
    <w:rsid w:val="002F09E1"/>
    <w:rsid w:val="003403DE"/>
    <w:rsid w:val="003553B8"/>
    <w:rsid w:val="0039710C"/>
    <w:rsid w:val="003973C8"/>
    <w:rsid w:val="003B4499"/>
    <w:rsid w:val="004051CE"/>
    <w:rsid w:val="00444478"/>
    <w:rsid w:val="00445F6F"/>
    <w:rsid w:val="004556E7"/>
    <w:rsid w:val="00457B61"/>
    <w:rsid w:val="00462936"/>
    <w:rsid w:val="00497F54"/>
    <w:rsid w:val="004A2BBB"/>
    <w:rsid w:val="004C5BD3"/>
    <w:rsid w:val="004E6E30"/>
    <w:rsid w:val="00501CBB"/>
    <w:rsid w:val="005141D1"/>
    <w:rsid w:val="005169C6"/>
    <w:rsid w:val="00520F9E"/>
    <w:rsid w:val="00531A1E"/>
    <w:rsid w:val="005375CF"/>
    <w:rsid w:val="00550929"/>
    <w:rsid w:val="00552958"/>
    <w:rsid w:val="00583F95"/>
    <w:rsid w:val="005857A0"/>
    <w:rsid w:val="0059505E"/>
    <w:rsid w:val="005B1184"/>
    <w:rsid w:val="005C0F65"/>
    <w:rsid w:val="00613D86"/>
    <w:rsid w:val="00634124"/>
    <w:rsid w:val="00635B05"/>
    <w:rsid w:val="00650142"/>
    <w:rsid w:val="00667A02"/>
    <w:rsid w:val="00672667"/>
    <w:rsid w:val="00682BA5"/>
    <w:rsid w:val="006878EF"/>
    <w:rsid w:val="0069329D"/>
    <w:rsid w:val="006B5C98"/>
    <w:rsid w:val="006C0296"/>
    <w:rsid w:val="006C146E"/>
    <w:rsid w:val="006F0EFD"/>
    <w:rsid w:val="007052E5"/>
    <w:rsid w:val="007702BC"/>
    <w:rsid w:val="007822A3"/>
    <w:rsid w:val="007D3FFF"/>
    <w:rsid w:val="007D42EE"/>
    <w:rsid w:val="007E3ED1"/>
    <w:rsid w:val="007E767D"/>
    <w:rsid w:val="007F239B"/>
    <w:rsid w:val="007F5F56"/>
    <w:rsid w:val="00811907"/>
    <w:rsid w:val="0082400E"/>
    <w:rsid w:val="00840D4B"/>
    <w:rsid w:val="00862A1B"/>
    <w:rsid w:val="00875083"/>
    <w:rsid w:val="00886555"/>
    <w:rsid w:val="00886A4F"/>
    <w:rsid w:val="008F2832"/>
    <w:rsid w:val="008F3CAD"/>
    <w:rsid w:val="00906337"/>
    <w:rsid w:val="009101FF"/>
    <w:rsid w:val="0091145E"/>
    <w:rsid w:val="00921193"/>
    <w:rsid w:val="00933820"/>
    <w:rsid w:val="00934EF9"/>
    <w:rsid w:val="00941622"/>
    <w:rsid w:val="00987B8F"/>
    <w:rsid w:val="009A1360"/>
    <w:rsid w:val="009B7E2E"/>
    <w:rsid w:val="009F1EE1"/>
    <w:rsid w:val="009F20B2"/>
    <w:rsid w:val="00A40A57"/>
    <w:rsid w:val="00A714A0"/>
    <w:rsid w:val="00A74CAD"/>
    <w:rsid w:val="00A85D4A"/>
    <w:rsid w:val="00A954CB"/>
    <w:rsid w:val="00AD7E57"/>
    <w:rsid w:val="00AF1AF8"/>
    <w:rsid w:val="00B01294"/>
    <w:rsid w:val="00B04345"/>
    <w:rsid w:val="00B12696"/>
    <w:rsid w:val="00B245CB"/>
    <w:rsid w:val="00B40166"/>
    <w:rsid w:val="00B41E08"/>
    <w:rsid w:val="00B42BB2"/>
    <w:rsid w:val="00B62C3F"/>
    <w:rsid w:val="00BB26A6"/>
    <w:rsid w:val="00BB3471"/>
    <w:rsid w:val="00BC12E4"/>
    <w:rsid w:val="00BC168E"/>
    <w:rsid w:val="00BE20F9"/>
    <w:rsid w:val="00BF4221"/>
    <w:rsid w:val="00C228FA"/>
    <w:rsid w:val="00C31337"/>
    <w:rsid w:val="00C704CF"/>
    <w:rsid w:val="00C8260D"/>
    <w:rsid w:val="00C97366"/>
    <w:rsid w:val="00CA6194"/>
    <w:rsid w:val="00CD2C7A"/>
    <w:rsid w:val="00CE31DC"/>
    <w:rsid w:val="00CE377E"/>
    <w:rsid w:val="00D01699"/>
    <w:rsid w:val="00D07E6D"/>
    <w:rsid w:val="00D20722"/>
    <w:rsid w:val="00D378F2"/>
    <w:rsid w:val="00D424F5"/>
    <w:rsid w:val="00D63F18"/>
    <w:rsid w:val="00D72844"/>
    <w:rsid w:val="00D8530D"/>
    <w:rsid w:val="00D96CA3"/>
    <w:rsid w:val="00DA7A2A"/>
    <w:rsid w:val="00DB2F42"/>
    <w:rsid w:val="00DC1192"/>
    <w:rsid w:val="00DD1D59"/>
    <w:rsid w:val="00DD282D"/>
    <w:rsid w:val="00DD3924"/>
    <w:rsid w:val="00DE1404"/>
    <w:rsid w:val="00DE1FA7"/>
    <w:rsid w:val="00E03306"/>
    <w:rsid w:val="00E133BB"/>
    <w:rsid w:val="00E32F2C"/>
    <w:rsid w:val="00E80F45"/>
    <w:rsid w:val="00E83005"/>
    <w:rsid w:val="00EE2D16"/>
    <w:rsid w:val="00F11883"/>
    <w:rsid w:val="00F341D0"/>
    <w:rsid w:val="00F416BF"/>
    <w:rsid w:val="00F47D8F"/>
    <w:rsid w:val="00F86633"/>
    <w:rsid w:val="00F8796F"/>
    <w:rsid w:val="00F9453D"/>
    <w:rsid w:val="00FA168E"/>
    <w:rsid w:val="00FA5C3F"/>
    <w:rsid w:val="00FE08AE"/>
    <w:rsid w:val="030E021F"/>
    <w:rsid w:val="04FAA77D"/>
    <w:rsid w:val="05BFA7CA"/>
    <w:rsid w:val="0754EBDF"/>
    <w:rsid w:val="087A41E3"/>
    <w:rsid w:val="1751E28A"/>
    <w:rsid w:val="1B4A5C67"/>
    <w:rsid w:val="1D7A4255"/>
    <w:rsid w:val="22779F93"/>
    <w:rsid w:val="25F35AD2"/>
    <w:rsid w:val="2C92F81E"/>
    <w:rsid w:val="34A4C95F"/>
    <w:rsid w:val="3B4D42E8"/>
    <w:rsid w:val="3C54AB8C"/>
    <w:rsid w:val="3CB1B4E9"/>
    <w:rsid w:val="3FAB8391"/>
    <w:rsid w:val="42CF6CE4"/>
    <w:rsid w:val="508E495D"/>
    <w:rsid w:val="55A41920"/>
    <w:rsid w:val="59732CF0"/>
    <w:rsid w:val="5A1C719A"/>
    <w:rsid w:val="605E7B01"/>
    <w:rsid w:val="694E56D6"/>
    <w:rsid w:val="6A1702A5"/>
    <w:rsid w:val="6D02D653"/>
    <w:rsid w:val="7ADD99BC"/>
    <w:rsid w:val="7BA5BB1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FE5BE"/>
  <w15:chartTrackingRefBased/>
  <w15:docId w15:val="{C13C2447-A869-2448-8646-B0F65F45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0C685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4051C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C97366"/>
    <w:rPr>
      <w:color w:val="954F72" w:themeColor="followedHyperlink"/>
      <w:u w:val="single"/>
    </w:rPr>
  </w:style>
  <w:style w:type="character" w:customStyle="1" w:styleId="berschrift3Zchn">
    <w:name w:val="Überschrift 3 Zchn"/>
    <w:basedOn w:val="Absatz-Standardschriftart"/>
    <w:link w:val="berschrift3"/>
    <w:uiPriority w:val="9"/>
    <w:rsid w:val="004051CE"/>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unhideWhenUsed/>
    <w:rsid w:val="004051CE"/>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Seitenzahl">
    <w:name w:val="page number"/>
    <w:basedOn w:val="Absatz-Standardschriftart"/>
    <w:uiPriority w:val="99"/>
    <w:semiHidden/>
    <w:unhideWhenUsed/>
    <w:rsid w:val="00E32F2C"/>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character" w:customStyle="1" w:styleId="berschrift2Zchn">
    <w:name w:val="Überschrift 2 Zchn"/>
    <w:basedOn w:val="Absatz-Standardschriftart"/>
    <w:link w:val="berschrift2"/>
    <w:uiPriority w:val="9"/>
    <w:semiHidden/>
    <w:rsid w:val="000C6856"/>
    <w:rPr>
      <w:rFonts w:asciiTheme="majorHAnsi" w:eastAsiaTheme="majorEastAsia" w:hAnsiTheme="majorHAnsi" w:cstheme="majorBidi"/>
      <w:color w:val="2F5496" w:themeColor="accent1" w:themeShade="BF"/>
      <w:sz w:val="26"/>
      <w:szCs w:val="26"/>
    </w:rPr>
  </w:style>
  <w:style w:type="character" w:styleId="Hervorhebung">
    <w:name w:val="Emphasis"/>
    <w:basedOn w:val="Absatz-Standardschriftart"/>
    <w:uiPriority w:val="20"/>
    <w:qFormat/>
    <w:rsid w:val="009B7E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6127">
      <w:bodyDiv w:val="1"/>
      <w:marLeft w:val="0"/>
      <w:marRight w:val="0"/>
      <w:marTop w:val="0"/>
      <w:marBottom w:val="0"/>
      <w:divBdr>
        <w:top w:val="none" w:sz="0" w:space="0" w:color="auto"/>
        <w:left w:val="none" w:sz="0" w:space="0" w:color="auto"/>
        <w:bottom w:val="none" w:sz="0" w:space="0" w:color="auto"/>
        <w:right w:val="none" w:sz="0" w:space="0" w:color="auto"/>
      </w:divBdr>
      <w:divsChild>
        <w:div w:id="706612655">
          <w:marLeft w:val="0"/>
          <w:marRight w:val="0"/>
          <w:marTop w:val="0"/>
          <w:marBottom w:val="0"/>
          <w:divBdr>
            <w:top w:val="none" w:sz="0" w:space="0" w:color="auto"/>
            <w:left w:val="none" w:sz="0" w:space="0" w:color="auto"/>
            <w:bottom w:val="none" w:sz="0" w:space="0" w:color="auto"/>
            <w:right w:val="none" w:sz="0" w:space="0" w:color="auto"/>
          </w:divBdr>
          <w:divsChild>
            <w:div w:id="1214393521">
              <w:marLeft w:val="0"/>
              <w:marRight w:val="0"/>
              <w:marTop w:val="0"/>
              <w:marBottom w:val="0"/>
              <w:divBdr>
                <w:top w:val="none" w:sz="0" w:space="0" w:color="auto"/>
                <w:left w:val="none" w:sz="0" w:space="0" w:color="auto"/>
                <w:bottom w:val="none" w:sz="0" w:space="0" w:color="auto"/>
                <w:right w:val="none" w:sz="0" w:space="0" w:color="auto"/>
              </w:divBdr>
            </w:div>
            <w:div w:id="54830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99592">
      <w:bodyDiv w:val="1"/>
      <w:marLeft w:val="0"/>
      <w:marRight w:val="0"/>
      <w:marTop w:val="0"/>
      <w:marBottom w:val="0"/>
      <w:divBdr>
        <w:top w:val="none" w:sz="0" w:space="0" w:color="auto"/>
        <w:left w:val="none" w:sz="0" w:space="0" w:color="auto"/>
        <w:bottom w:val="none" w:sz="0" w:space="0" w:color="auto"/>
        <w:right w:val="none" w:sz="0" w:space="0" w:color="auto"/>
      </w:divBdr>
    </w:div>
    <w:div w:id="713698040">
      <w:bodyDiv w:val="1"/>
      <w:marLeft w:val="0"/>
      <w:marRight w:val="0"/>
      <w:marTop w:val="0"/>
      <w:marBottom w:val="0"/>
      <w:divBdr>
        <w:top w:val="none" w:sz="0" w:space="0" w:color="auto"/>
        <w:left w:val="none" w:sz="0" w:space="0" w:color="auto"/>
        <w:bottom w:val="none" w:sz="0" w:space="0" w:color="auto"/>
        <w:right w:val="none" w:sz="0" w:space="0" w:color="auto"/>
      </w:divBdr>
    </w:div>
    <w:div w:id="842084433">
      <w:bodyDiv w:val="1"/>
      <w:marLeft w:val="0"/>
      <w:marRight w:val="0"/>
      <w:marTop w:val="0"/>
      <w:marBottom w:val="0"/>
      <w:divBdr>
        <w:top w:val="none" w:sz="0" w:space="0" w:color="auto"/>
        <w:left w:val="none" w:sz="0" w:space="0" w:color="auto"/>
        <w:bottom w:val="none" w:sz="0" w:space="0" w:color="auto"/>
        <w:right w:val="none" w:sz="0" w:space="0" w:color="auto"/>
      </w:divBdr>
    </w:div>
    <w:div w:id="1277834892">
      <w:bodyDiv w:val="1"/>
      <w:marLeft w:val="0"/>
      <w:marRight w:val="0"/>
      <w:marTop w:val="0"/>
      <w:marBottom w:val="0"/>
      <w:divBdr>
        <w:top w:val="none" w:sz="0" w:space="0" w:color="auto"/>
        <w:left w:val="none" w:sz="0" w:space="0" w:color="auto"/>
        <w:bottom w:val="none" w:sz="0" w:space="0" w:color="auto"/>
        <w:right w:val="none" w:sz="0" w:space="0" w:color="auto"/>
      </w:divBdr>
    </w:div>
    <w:div w:id="1390761078">
      <w:bodyDiv w:val="1"/>
      <w:marLeft w:val="0"/>
      <w:marRight w:val="0"/>
      <w:marTop w:val="0"/>
      <w:marBottom w:val="0"/>
      <w:divBdr>
        <w:top w:val="none" w:sz="0" w:space="0" w:color="auto"/>
        <w:left w:val="none" w:sz="0" w:space="0" w:color="auto"/>
        <w:bottom w:val="none" w:sz="0" w:space="0" w:color="auto"/>
        <w:right w:val="none" w:sz="0" w:space="0" w:color="auto"/>
      </w:divBdr>
    </w:div>
    <w:div w:id="1482581037">
      <w:bodyDiv w:val="1"/>
      <w:marLeft w:val="0"/>
      <w:marRight w:val="0"/>
      <w:marTop w:val="0"/>
      <w:marBottom w:val="0"/>
      <w:divBdr>
        <w:top w:val="none" w:sz="0" w:space="0" w:color="auto"/>
        <w:left w:val="none" w:sz="0" w:space="0" w:color="auto"/>
        <w:bottom w:val="none" w:sz="0" w:space="0" w:color="auto"/>
        <w:right w:val="none" w:sz="0" w:space="0" w:color="auto"/>
      </w:divBdr>
    </w:div>
    <w:div w:id="1483961391">
      <w:bodyDiv w:val="1"/>
      <w:marLeft w:val="0"/>
      <w:marRight w:val="0"/>
      <w:marTop w:val="0"/>
      <w:marBottom w:val="0"/>
      <w:divBdr>
        <w:top w:val="none" w:sz="0" w:space="0" w:color="auto"/>
        <w:left w:val="none" w:sz="0" w:space="0" w:color="auto"/>
        <w:bottom w:val="none" w:sz="0" w:space="0" w:color="auto"/>
        <w:right w:val="none" w:sz="0" w:space="0" w:color="auto"/>
      </w:divBdr>
    </w:div>
    <w:div w:id="1540320575">
      <w:bodyDiv w:val="1"/>
      <w:marLeft w:val="0"/>
      <w:marRight w:val="0"/>
      <w:marTop w:val="0"/>
      <w:marBottom w:val="0"/>
      <w:divBdr>
        <w:top w:val="none" w:sz="0" w:space="0" w:color="auto"/>
        <w:left w:val="none" w:sz="0" w:space="0" w:color="auto"/>
        <w:bottom w:val="none" w:sz="0" w:space="0" w:color="auto"/>
        <w:right w:val="none" w:sz="0" w:space="0" w:color="auto"/>
      </w:divBdr>
    </w:div>
    <w:div w:id="1646659159">
      <w:bodyDiv w:val="1"/>
      <w:marLeft w:val="0"/>
      <w:marRight w:val="0"/>
      <w:marTop w:val="0"/>
      <w:marBottom w:val="0"/>
      <w:divBdr>
        <w:top w:val="none" w:sz="0" w:space="0" w:color="auto"/>
        <w:left w:val="none" w:sz="0" w:space="0" w:color="auto"/>
        <w:bottom w:val="none" w:sz="0" w:space="0" w:color="auto"/>
        <w:right w:val="none" w:sz="0" w:space="0" w:color="auto"/>
      </w:divBdr>
    </w:div>
    <w:div w:id="1859006569">
      <w:bodyDiv w:val="1"/>
      <w:marLeft w:val="0"/>
      <w:marRight w:val="0"/>
      <w:marTop w:val="0"/>
      <w:marBottom w:val="0"/>
      <w:divBdr>
        <w:top w:val="none" w:sz="0" w:space="0" w:color="auto"/>
        <w:left w:val="none" w:sz="0" w:space="0" w:color="auto"/>
        <w:bottom w:val="none" w:sz="0" w:space="0" w:color="auto"/>
        <w:right w:val="none" w:sz="0" w:space="0" w:color="auto"/>
      </w:divBdr>
    </w:div>
    <w:div w:id="1976521573">
      <w:bodyDiv w:val="1"/>
      <w:marLeft w:val="0"/>
      <w:marRight w:val="0"/>
      <w:marTop w:val="0"/>
      <w:marBottom w:val="0"/>
      <w:divBdr>
        <w:top w:val="none" w:sz="0" w:space="0" w:color="auto"/>
        <w:left w:val="none" w:sz="0" w:space="0" w:color="auto"/>
        <w:bottom w:val="none" w:sz="0" w:space="0" w:color="auto"/>
        <w:right w:val="none" w:sz="0" w:space="0" w:color="auto"/>
      </w:divBdr>
    </w:div>
    <w:div w:id="200134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k-k.a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esse@ok-k.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ufsteinerland-radmarathon.at" TargetMode="External"/><Relationship Id="rId5" Type="http://schemas.openxmlformats.org/officeDocument/2006/relationships/numbering" Target="numbering.xml"/><Relationship Id="rId15" Type="http://schemas.openxmlformats.org/officeDocument/2006/relationships/hyperlink" Target="http://www.kufstein.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schneeweiss@kufstei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erao/Library/Group%20Containers/UBF8T346G9.Office/User%20Content.localized/Templates.localized/O&amp;K_Presse-Meldung_Vorlage_Sport_(08|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137daf-9bd5-4db3-8e0b-af553311059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26B5738433C1674D95CCEC91633BE3E6" ma:contentTypeVersion="13" ma:contentTypeDescription="Ein neues Dokument erstellen." ma:contentTypeScope="" ma:versionID="e8ab85167f0478acc8603427318d11d9">
  <xsd:schema xmlns:xsd="http://www.w3.org/2001/XMLSchema" xmlns:xs="http://www.w3.org/2001/XMLSchema" xmlns:p="http://schemas.microsoft.com/office/2006/metadata/properties" xmlns:ns2="5584a462-2c35-4461-90d9-db116fa91e23" xmlns:ns3="f5137daf-9bd5-4db3-8e0b-af5533110593" targetNamespace="http://schemas.microsoft.com/office/2006/metadata/properties" ma:root="true" ma:fieldsID="d4db1add724fc309e46ddc0e2f84e7d9" ns2:_="" ns3:_="">
    <xsd:import namespace="5584a462-2c35-4461-90d9-db116fa91e23"/>
    <xsd:import namespace="f5137daf-9bd5-4db3-8e0b-af55331105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4a462-2c35-4461-90d9-db116fa91e2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137daf-9bd5-4db3-8e0b-af55331105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45d05425-c8a0-421e-8e8f-99d77df84f7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F6BE0-67F4-48EB-ABD8-FE5506E03276}">
  <ds:schemaRefs>
    <ds:schemaRef ds:uri="http://schemas.microsoft.com/sharepoint/v3/contenttype/forms"/>
  </ds:schemaRefs>
</ds:datastoreItem>
</file>

<file path=customXml/itemProps2.xml><?xml version="1.0" encoding="utf-8"?>
<ds:datastoreItem xmlns:ds="http://schemas.openxmlformats.org/officeDocument/2006/customXml" ds:itemID="{14415BA0-4206-4800-8FED-9FF704BB2A65}">
  <ds:schemaRefs>
    <ds:schemaRef ds:uri="http://schemas.microsoft.com/office/2006/metadata/properties"/>
    <ds:schemaRef ds:uri="http://schemas.microsoft.com/office/infopath/2007/PartnerControls"/>
    <ds:schemaRef ds:uri="f5137daf-9bd5-4db3-8e0b-af5533110593"/>
  </ds:schemaRefs>
</ds:datastoreItem>
</file>

<file path=customXml/itemProps3.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customXml/itemProps4.xml><?xml version="1.0" encoding="utf-8"?>
<ds:datastoreItem xmlns:ds="http://schemas.openxmlformats.org/officeDocument/2006/customXml" ds:itemID="{D254E485-1596-4A0E-B12D-6E4AF7D86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4a462-2c35-4461-90d9-db116fa91e23"/>
    <ds:schemaRef ds:uri="f5137daf-9bd5-4db3-8e0b-af5533110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O&amp;K_Presse-Meldung_Vorlage_Sport_(08|2024).dotx</Template>
  <TotalTime>0</TotalTime>
  <Pages>3</Pages>
  <Words>706</Words>
  <Characters>4450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Obwexer</dc:creator>
  <cp:keywords/>
  <dc:description/>
  <cp:lastModifiedBy>Vera Obwexer</cp:lastModifiedBy>
  <cp:revision>9</cp:revision>
  <cp:lastPrinted>2026-05-11T10:54:00Z</cp:lastPrinted>
  <dcterms:created xsi:type="dcterms:W3CDTF">2026-05-07T12:52:00Z</dcterms:created>
  <dcterms:modified xsi:type="dcterms:W3CDTF">2026-05-13T05:34:00Z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0x01010026B5738433C1674D95CCEC91633BE3E6</vt:lpwstr>
  </property>
  <property fmtid="{D5CDD505-2E9C-101B-9397-08002B2CF9AE}" pid="3" name="MediaServiceImageTags">
    <vt:lpwstr/>
  </property>
</Properties>
</file>